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CC573D7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853CE8">
        <w:rPr>
          <w:rFonts w:ascii="Arial" w:hAnsi="Arial" w:cs="Arial"/>
          <w:bCs/>
          <w:i/>
          <w:iCs/>
          <w:sz w:val="21"/>
          <w:szCs w:val="21"/>
        </w:rPr>
        <w:t>3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92151A" w:rsidRDefault="0092151A" w:rsidP="0092151A">
      <w:pPr>
        <w:spacing w:after="120" w:line="360" w:lineRule="auto"/>
        <w:jc w:val="center"/>
        <w:rPr>
          <w:b/>
          <w:u w:val="single"/>
        </w:rPr>
      </w:pPr>
      <w:r w:rsidRPr="0092151A">
        <w:rPr>
          <w:b/>
          <w:u w:val="single"/>
        </w:rPr>
        <w:t>Oświadczenia wykonawcy</w:t>
      </w:r>
    </w:p>
    <w:p w14:paraId="660FDDDA" w14:textId="77777777" w:rsidR="0092151A" w:rsidRPr="0092151A" w:rsidRDefault="0092151A" w:rsidP="001F0338">
      <w:pPr>
        <w:spacing w:line="276" w:lineRule="auto"/>
        <w:jc w:val="both"/>
        <w:rPr>
          <w:sz w:val="21"/>
          <w:szCs w:val="21"/>
        </w:rPr>
      </w:pPr>
    </w:p>
    <w:p w14:paraId="3D34567E" w14:textId="3015D9FA" w:rsidR="0040509B" w:rsidRPr="0092151A" w:rsidRDefault="0092151A" w:rsidP="001F0338">
      <w:pPr>
        <w:spacing w:line="276" w:lineRule="auto"/>
        <w:jc w:val="both"/>
        <w:rPr>
          <w:sz w:val="21"/>
          <w:szCs w:val="21"/>
        </w:rPr>
      </w:pPr>
      <w:r w:rsidRPr="0092151A">
        <w:rPr>
          <w:sz w:val="21"/>
          <w:szCs w:val="21"/>
        </w:rPr>
        <w:t>Na potrzeby postępowania o udzielenie zamówienia publicznego</w:t>
      </w:r>
      <w:r w:rsidRPr="0092151A">
        <w:rPr>
          <w:sz w:val="21"/>
          <w:szCs w:val="21"/>
        </w:rPr>
        <w:br/>
        <w:t xml:space="preserve">pn. </w:t>
      </w:r>
      <w:r w:rsidR="001F0338">
        <w:rPr>
          <w:b/>
        </w:rPr>
        <w:t>Dostawa soczewek wewnątrzgałkowych</w:t>
      </w:r>
      <w:r w:rsidR="00580E76">
        <w:rPr>
          <w:b/>
        </w:rPr>
        <w:t xml:space="preserve"> wraz z depozytem </w:t>
      </w:r>
      <w:r w:rsidR="001F0338">
        <w:rPr>
          <w:b/>
        </w:rPr>
        <w:t xml:space="preserve">  – </w:t>
      </w:r>
      <w:r w:rsidR="00580E76" w:rsidRPr="00580E76">
        <w:rPr>
          <w:b/>
        </w:rPr>
        <w:t>SZP.271-12-2023</w:t>
      </w:r>
      <w:r w:rsidR="001F0338">
        <w:rPr>
          <w:b/>
        </w:rPr>
        <w:t xml:space="preserve">, </w:t>
      </w:r>
      <w:r w:rsidRPr="0092151A">
        <w:rPr>
          <w:sz w:val="21"/>
          <w:szCs w:val="21"/>
        </w:rPr>
        <w:t>prowadzonego przez Szpital Specjalistyczny im. Stefana Żeromskiego SPZOZ w Krakowie</w:t>
      </w:r>
      <w:r w:rsidRPr="0092151A">
        <w:rPr>
          <w:i/>
          <w:sz w:val="16"/>
          <w:szCs w:val="16"/>
        </w:rPr>
        <w:t xml:space="preserve">, </w:t>
      </w:r>
      <w:r w:rsidRPr="0092151A">
        <w:rPr>
          <w:sz w:val="21"/>
          <w:szCs w:val="21"/>
        </w:rPr>
        <w:t>oświadczam, co następuje:</w:t>
      </w:r>
    </w:p>
    <w:p w14:paraId="29CF02CE" w14:textId="77777777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że przedmioty zamówienia zaoferowane w ofercie są dopuszczone do obrotu i używania zgodnie z obowiązującymi przepisami, w szczególności zgodnie z USTAWĄ Z DNIA 7 KWIETNIA 2022 R.  O WYROBACH MEDYCZNYCH (Dz. U. Nr 2022 r. poz. 974) </w:t>
      </w:r>
    </w:p>
    <w:p w14:paraId="05AB6BB6" w14:textId="77777777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oraz </w:t>
      </w:r>
    </w:p>
    <w:p w14:paraId="041D4614" w14:textId="1C4FD48D" w:rsidR="0040509B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7E1402DF" w14:textId="77777777"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FB7653B" w14:textId="1DBCF5CB" w:rsidR="0040509B" w:rsidRPr="0092151A" w:rsidRDefault="0040509B" w:rsidP="0092151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0509B" w:rsidRPr="00921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AF1B3" w14:textId="77777777" w:rsidR="00986BC9" w:rsidRDefault="00986BC9">
      <w:r>
        <w:separator/>
      </w:r>
    </w:p>
  </w:endnote>
  <w:endnote w:type="continuationSeparator" w:id="0">
    <w:p w14:paraId="6B073E46" w14:textId="77777777" w:rsidR="00986BC9" w:rsidRDefault="0098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41865136" w:rsidR="0040509B" w:rsidRDefault="00E3348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3D069B7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0132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73D6E" w14:textId="77777777" w:rsidR="00986BC9" w:rsidRDefault="00986BC9">
      <w:r>
        <w:separator/>
      </w:r>
    </w:p>
  </w:footnote>
  <w:footnote w:type="continuationSeparator" w:id="0">
    <w:p w14:paraId="04F51A59" w14:textId="77777777" w:rsidR="00986BC9" w:rsidRDefault="00986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4D6" w14:textId="77777777" w:rsidR="004B0268" w:rsidRDefault="004B0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7C76" w14:textId="77777777" w:rsidR="004B0268" w:rsidRDefault="004B0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D7607"/>
    <w:rsid w:val="0040509B"/>
    <w:rsid w:val="004629DE"/>
    <w:rsid w:val="004B0268"/>
    <w:rsid w:val="004F6BFC"/>
    <w:rsid w:val="00511954"/>
    <w:rsid w:val="00580E76"/>
    <w:rsid w:val="00853CE8"/>
    <w:rsid w:val="0092151A"/>
    <w:rsid w:val="00986BC9"/>
    <w:rsid w:val="009C4B96"/>
    <w:rsid w:val="00C83A35"/>
    <w:rsid w:val="00E3348D"/>
    <w:rsid w:val="00F64A20"/>
    <w:rsid w:val="00FD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2023-05-02T10:27:00Z</dcterms:created>
  <dcterms:modified xsi:type="dcterms:W3CDTF">2023-05-02T10:27:00Z</dcterms:modified>
</cp:coreProperties>
</file>