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9A121" w14:textId="77777777" w:rsidR="0079738D" w:rsidRPr="00AF3D5C" w:rsidRDefault="0079738D" w:rsidP="0079738D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6D472EC0" w14:textId="77777777" w:rsidR="0079738D" w:rsidRPr="00AF3D5C" w:rsidRDefault="0079738D" w:rsidP="0079738D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5ED96BB1" w14:textId="77777777" w:rsidR="0079738D" w:rsidRPr="00AF3D5C" w:rsidRDefault="0079738D" w:rsidP="0079738D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56054D86" w14:textId="77777777" w:rsidR="0079738D" w:rsidRPr="00946C60" w:rsidRDefault="0079738D" w:rsidP="0079738D">
      <w:pPr>
        <w:spacing w:before="48"/>
        <w:rPr>
          <w:b/>
        </w:rPr>
      </w:pPr>
    </w:p>
    <w:p w14:paraId="247C00EC" w14:textId="0A832301" w:rsidR="0079738D" w:rsidRPr="00946C60" w:rsidRDefault="0079738D" w:rsidP="0079738D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>, o którym mowa w art. 275 pkt 1 ustawy Pzp</w:t>
      </w:r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24</w:t>
      </w:r>
      <w:r>
        <w:rPr>
          <w:rFonts w:ascii="Times New Roman" w:hAnsi="Times New Roman"/>
        </w:rPr>
        <w:t>9/23</w:t>
      </w:r>
      <w:r w:rsidRPr="00946C60">
        <w:rPr>
          <w:rFonts w:ascii="Times New Roman" w:hAnsi="Times New Roman"/>
        </w:rPr>
        <w:t>,</w:t>
      </w:r>
    </w:p>
    <w:p w14:paraId="443C1F26" w14:textId="77777777" w:rsidR="0079738D" w:rsidRPr="00946C60" w:rsidRDefault="0079738D" w:rsidP="0079738D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5183BE3C" w14:textId="77777777" w:rsidR="0079738D" w:rsidRPr="00946C60" w:rsidRDefault="0079738D" w:rsidP="0079738D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4625DDF0" w14:textId="77777777" w:rsidR="0079738D" w:rsidRPr="00946C60" w:rsidRDefault="0079738D" w:rsidP="0079738D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35C0075F" w14:textId="77777777" w:rsidR="0079738D" w:rsidRPr="00946C60" w:rsidRDefault="0079738D" w:rsidP="0079738D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22E7906B" w14:textId="77777777" w:rsidR="0079738D" w:rsidRPr="00946C60" w:rsidRDefault="0079738D" w:rsidP="0079738D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Z-cę Kwestora/ .........................................................................................................</w:t>
      </w:r>
    </w:p>
    <w:p w14:paraId="289C2899" w14:textId="77777777" w:rsidR="0079738D" w:rsidRPr="00946C60" w:rsidRDefault="0079738D" w:rsidP="0079738D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09CE3340" w14:textId="77777777" w:rsidR="0079738D" w:rsidRPr="00946C60" w:rsidRDefault="0079738D" w:rsidP="0079738D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4690E488" w14:textId="77777777" w:rsidR="0079738D" w:rsidRPr="00946C60" w:rsidRDefault="0079738D" w:rsidP="0079738D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3F9C1DC8" w14:textId="77777777" w:rsidR="0079738D" w:rsidRPr="00946C60" w:rsidRDefault="0079738D" w:rsidP="0079738D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632F5C78" w14:textId="77777777" w:rsidR="0079738D" w:rsidRPr="00946C60" w:rsidRDefault="0079738D" w:rsidP="0079738D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2AFB4721" w14:textId="77777777" w:rsidR="0079738D" w:rsidRPr="00946C60" w:rsidRDefault="0079738D" w:rsidP="0079738D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04E4872C" w14:textId="77777777" w:rsidR="0079738D" w:rsidRPr="00946C60" w:rsidRDefault="0079738D" w:rsidP="0079738D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4E224FB7" w14:textId="77777777" w:rsidR="0079738D" w:rsidRPr="00946C60" w:rsidRDefault="0079738D" w:rsidP="0079738D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15590A2E" w14:textId="77777777" w:rsidR="0079738D" w:rsidRPr="00946C60" w:rsidRDefault="0079738D" w:rsidP="0079738D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13E8535E" w14:textId="77777777" w:rsidR="0079738D" w:rsidRPr="00946C60" w:rsidRDefault="0079738D" w:rsidP="0079738D">
      <w:pPr>
        <w:pStyle w:val="Tekstpodstawowy"/>
        <w:ind w:right="-47"/>
        <w:jc w:val="center"/>
        <w:rPr>
          <w:rFonts w:ascii="Times New Roman" w:hAnsi="Times New Roman"/>
        </w:rPr>
      </w:pPr>
    </w:p>
    <w:p w14:paraId="52D2E9A8" w14:textId="77777777" w:rsidR="0079738D" w:rsidRPr="00946C60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005AA7D4" w14:textId="2F95BC0B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>9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23</w:t>
      </w:r>
      <w:r w:rsidRPr="00946C60">
        <w:rPr>
          <w:rFonts w:ascii="Times New Roman" w:hAnsi="Times New Roman"/>
          <w:bCs/>
        </w:rPr>
        <w:t xml:space="preserve">. </w:t>
      </w:r>
    </w:p>
    <w:p w14:paraId="30E522AB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616FCBDE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18ECF265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551BD200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27542484" w14:textId="77777777" w:rsidR="0079738D" w:rsidRPr="00946C60" w:rsidRDefault="0079738D" w:rsidP="0079738D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62099F9D" w14:textId="77777777" w:rsidR="0079738D" w:rsidRPr="00946C60" w:rsidRDefault="0079738D" w:rsidP="0079738D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r w:rsidRPr="00946C60">
        <w:rPr>
          <w:rFonts w:ascii="Times New Roman" w:hAnsi="Times New Roman"/>
        </w:rPr>
        <w:t xml:space="preserve">. </w:t>
      </w:r>
    </w:p>
    <w:p w14:paraId="263D24B3" w14:textId="77777777" w:rsidR="0079738D" w:rsidRPr="00946C60" w:rsidRDefault="0079738D" w:rsidP="0079738D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12B5B8A1" w14:textId="77777777" w:rsidR="0079738D" w:rsidRPr="00946C60" w:rsidRDefault="0079738D" w:rsidP="0079738D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6078A48B" w14:textId="77777777" w:rsidR="0079738D" w:rsidRPr="00946C60" w:rsidRDefault="0079738D" w:rsidP="0079738D">
      <w:pPr>
        <w:pStyle w:val="Tekstpodstawowy"/>
        <w:ind w:right="-47"/>
        <w:rPr>
          <w:rFonts w:ascii="Times New Roman" w:hAnsi="Times New Roman"/>
        </w:rPr>
      </w:pPr>
    </w:p>
    <w:p w14:paraId="0F4D6135" w14:textId="77777777" w:rsidR="0079738D" w:rsidRPr="00946C60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2696F9A2" w14:textId="77777777" w:rsidR="0079738D" w:rsidRPr="00946C60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08F38B5B" w14:textId="77777777" w:rsidR="0079738D" w:rsidRPr="00946C60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0235CAD3" w14:textId="77777777" w:rsidR="0079738D" w:rsidRPr="00946C60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64B2ACEF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35A13414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0457B94A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346BED14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2B72DDA7" w14:textId="77777777" w:rsidR="0079738D" w:rsidRPr="00946C60" w:rsidRDefault="0079738D" w:rsidP="0079738D">
      <w:pPr>
        <w:pStyle w:val="Tekstpodstawowy"/>
        <w:ind w:right="-47"/>
        <w:rPr>
          <w:rFonts w:ascii="Times New Roman" w:hAnsi="Times New Roman"/>
        </w:rPr>
      </w:pPr>
    </w:p>
    <w:p w14:paraId="70AE0AC9" w14:textId="77777777" w:rsidR="0079738D" w:rsidRPr="00946C60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5FE0A6EC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487086C6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1FEF2802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34DE928B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59A8B2B7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37DCF69D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32EDC099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66028612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09DE4E3D" w14:textId="77777777" w:rsidR="0079738D" w:rsidRPr="00946C60" w:rsidRDefault="0079738D" w:rsidP="0079738D">
      <w:pPr>
        <w:pStyle w:val="Tekstpodstawowy"/>
        <w:ind w:right="-47"/>
        <w:rPr>
          <w:rFonts w:ascii="Times New Roman" w:hAnsi="Times New Roman"/>
        </w:rPr>
      </w:pPr>
    </w:p>
    <w:p w14:paraId="306C2AA4" w14:textId="77777777" w:rsidR="0079738D" w:rsidRPr="00946C60" w:rsidRDefault="0079738D" w:rsidP="0079738D">
      <w:pPr>
        <w:pStyle w:val="Tekstpodstawowy"/>
        <w:ind w:right="-47"/>
        <w:rPr>
          <w:rFonts w:ascii="Times New Roman" w:hAnsi="Times New Roman"/>
        </w:rPr>
      </w:pPr>
    </w:p>
    <w:p w14:paraId="40AC9D0F" w14:textId="77777777" w:rsidR="0079738D" w:rsidRPr="008C1807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39122D3B" w14:textId="77777777" w:rsidR="0079738D" w:rsidRPr="008C1807" w:rsidRDefault="0079738D" w:rsidP="0079738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095DEFAD" w14:textId="77777777" w:rsidR="0079738D" w:rsidRPr="008C1807" w:rsidRDefault="0079738D" w:rsidP="0079738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73C07F02" w14:textId="77777777" w:rsidR="0079738D" w:rsidRPr="008C1807" w:rsidRDefault="0079738D" w:rsidP="0079738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3AD574A6" w14:textId="77777777" w:rsidR="0079738D" w:rsidRPr="008C1807" w:rsidRDefault="0079738D" w:rsidP="0079738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29E8E723" w14:textId="77777777" w:rsidR="0079738D" w:rsidRPr="00946C60" w:rsidRDefault="0079738D" w:rsidP="0079738D">
      <w:pPr>
        <w:pStyle w:val="Tekstpodstawowy"/>
        <w:ind w:right="-47"/>
        <w:rPr>
          <w:rFonts w:ascii="Times New Roman" w:hAnsi="Times New Roman"/>
        </w:rPr>
      </w:pPr>
    </w:p>
    <w:p w14:paraId="66F7F398" w14:textId="77777777" w:rsidR="0079738D" w:rsidRPr="00946C60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5148EBCE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758B12A7" w14:textId="77777777" w:rsidR="0079738D" w:rsidRPr="00946C60" w:rsidRDefault="0079738D" w:rsidP="0079738D">
      <w:pPr>
        <w:pStyle w:val="Tekstpodstawowy"/>
        <w:numPr>
          <w:ilvl w:val="0"/>
          <w:numId w:val="50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7357822E" w14:textId="77777777" w:rsidR="0079738D" w:rsidRPr="00946C60" w:rsidRDefault="0079738D" w:rsidP="0079738D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7F2A261A" w14:textId="77777777" w:rsidR="0079738D" w:rsidRPr="00946C60" w:rsidRDefault="0079738D" w:rsidP="0079738D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0F04BC58" w14:textId="77777777" w:rsidR="0079738D" w:rsidRPr="00946C60" w:rsidRDefault="0079738D" w:rsidP="0079738D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</w:t>
      </w:r>
      <w:r>
        <w:rPr>
          <w:rFonts w:ascii="Times New Roman" w:hAnsi="Times New Roman"/>
        </w:rPr>
        <w:t>winy</w:t>
      </w:r>
      <w:r w:rsidRPr="00946C60">
        <w:rPr>
          <w:rFonts w:ascii="Times New Roman" w:hAnsi="Times New Roman"/>
        </w:rPr>
        <w:t xml:space="preserve">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43BA2A0D" w14:textId="77777777" w:rsidR="0079738D" w:rsidRPr="00946C60" w:rsidRDefault="0079738D" w:rsidP="0079738D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</w:t>
      </w:r>
      <w:r>
        <w:rPr>
          <w:rFonts w:ascii="Times New Roman" w:hAnsi="Times New Roman"/>
          <w:bCs/>
        </w:rPr>
        <w:t>winy</w:t>
      </w:r>
      <w:r w:rsidRPr="00946C60">
        <w:rPr>
          <w:rFonts w:ascii="Times New Roman" w:hAnsi="Times New Roman"/>
          <w:bCs/>
        </w:rPr>
        <w:t xml:space="preserve">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57EC0365" w14:textId="77777777" w:rsidR="0079738D" w:rsidRPr="00946C60" w:rsidRDefault="0079738D" w:rsidP="0079738D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144B2F42" w14:textId="77777777" w:rsidR="0079738D" w:rsidRPr="00946C60" w:rsidRDefault="0079738D" w:rsidP="0079738D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</w:t>
      </w:r>
      <w:r>
        <w:rPr>
          <w:rFonts w:ascii="Times New Roman" w:hAnsi="Times New Roman"/>
        </w:rPr>
        <w:t>winy</w:t>
      </w:r>
      <w:r w:rsidRPr="00946C60">
        <w:rPr>
          <w:rFonts w:ascii="Times New Roman" w:hAnsi="Times New Roman"/>
        </w:rPr>
        <w:t xml:space="preserve">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2360AA3B" w14:textId="77777777" w:rsidR="0079738D" w:rsidRDefault="0079738D" w:rsidP="0079738D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</w:t>
      </w:r>
      <w:r>
        <w:rPr>
          <w:rFonts w:ascii="Times New Roman" w:hAnsi="Times New Roman"/>
          <w:bCs/>
        </w:rPr>
        <w:t xml:space="preserve">winy </w:t>
      </w:r>
      <w:r w:rsidRPr="00946C60">
        <w:rPr>
          <w:rFonts w:ascii="Times New Roman" w:hAnsi="Times New Roman"/>
          <w:bCs/>
        </w:rPr>
        <w:t xml:space="preserve">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4E6F5633" w14:textId="77777777" w:rsidR="0079738D" w:rsidRDefault="0079738D" w:rsidP="0079738D">
      <w:pPr>
        <w:pStyle w:val="Tekstpodstawowy"/>
        <w:numPr>
          <w:ilvl w:val="0"/>
          <w:numId w:val="52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204AC848" w14:textId="77777777" w:rsidR="0079738D" w:rsidRPr="00CC347C" w:rsidRDefault="0079738D" w:rsidP="0079738D">
      <w:pPr>
        <w:pStyle w:val="Tekstpodstawowy"/>
        <w:numPr>
          <w:ilvl w:val="0"/>
          <w:numId w:val="52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6FF23F41" w14:textId="77777777" w:rsidR="0079738D" w:rsidRPr="00946C60" w:rsidRDefault="0079738D" w:rsidP="0079738D">
      <w:pPr>
        <w:pStyle w:val="Tekstpodstawowy"/>
        <w:ind w:right="-47"/>
        <w:rPr>
          <w:rFonts w:ascii="Times New Roman" w:hAnsi="Times New Roman"/>
        </w:rPr>
      </w:pPr>
    </w:p>
    <w:p w14:paraId="3B719D4B" w14:textId="77777777" w:rsidR="0079738D" w:rsidRPr="00946C60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10AC29AE" w14:textId="77777777" w:rsidR="0079738D" w:rsidRPr="00946C60" w:rsidRDefault="0079738D" w:rsidP="0079738D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37C7AD1C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0248EE28" w14:textId="77777777" w:rsidR="0079738D" w:rsidRPr="00946C60" w:rsidRDefault="0079738D" w:rsidP="0079738D">
      <w:pPr>
        <w:pStyle w:val="Tekstpodstawowy"/>
        <w:ind w:right="-47"/>
        <w:rPr>
          <w:rFonts w:ascii="Times New Roman" w:hAnsi="Times New Roman"/>
        </w:rPr>
      </w:pPr>
    </w:p>
    <w:p w14:paraId="42E525FC" w14:textId="77777777" w:rsidR="0079738D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6BEF09E4" w14:textId="77777777" w:rsidR="0079738D" w:rsidRPr="00CC347C" w:rsidRDefault="0079738D" w:rsidP="0079738D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4C5B5C66" w14:textId="77777777" w:rsidR="0079738D" w:rsidRPr="00946C60" w:rsidRDefault="0079738D" w:rsidP="0079738D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67F49689" w14:textId="77777777" w:rsidR="0079738D" w:rsidRPr="00946C60" w:rsidRDefault="0079738D" w:rsidP="0079738D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2D3FEBAC" w14:textId="77777777" w:rsidR="0079738D" w:rsidRPr="00946C60" w:rsidRDefault="0079738D" w:rsidP="0079738D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08410087" w14:textId="77777777" w:rsidR="0079738D" w:rsidRPr="00946C60" w:rsidRDefault="0079738D" w:rsidP="0079738D">
      <w:pPr>
        <w:jc w:val="center"/>
        <w:rPr>
          <w:b/>
        </w:rPr>
      </w:pPr>
    </w:p>
    <w:p w14:paraId="40BDE2C1" w14:textId="77777777" w:rsidR="0079738D" w:rsidRDefault="0079738D" w:rsidP="0079738D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4FB0EA4B" w14:textId="77777777" w:rsidR="0079738D" w:rsidRDefault="0079738D" w:rsidP="0079738D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51191377" w14:textId="77777777" w:rsidR="0079738D" w:rsidRPr="00946C60" w:rsidRDefault="0079738D" w:rsidP="0079738D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4A0C9C5D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60D77759" w14:textId="77777777" w:rsidR="0079738D" w:rsidRPr="00946C60" w:rsidRDefault="0079738D" w:rsidP="0079738D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450A69D3" w14:textId="77777777" w:rsidR="0079738D" w:rsidRPr="00946C60" w:rsidRDefault="0079738D" w:rsidP="0079738D">
      <w:pPr>
        <w:pStyle w:val="Tekstpodstawowy"/>
        <w:ind w:right="-47"/>
        <w:rPr>
          <w:rFonts w:ascii="Times New Roman" w:hAnsi="Times New Roman"/>
        </w:rPr>
      </w:pPr>
    </w:p>
    <w:p w14:paraId="3B8A8AFC" w14:textId="77777777" w:rsidR="0079738D" w:rsidRPr="00946C60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D02BC63" w14:textId="77777777" w:rsidR="0079738D" w:rsidRPr="00946C60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7D020FCE" w14:textId="77777777" w:rsidR="0079738D" w:rsidRPr="00946C60" w:rsidRDefault="0079738D" w:rsidP="0079738D">
      <w:pPr>
        <w:numPr>
          <w:ilvl w:val="0"/>
          <w:numId w:val="49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53255CFA" w14:textId="77777777" w:rsidR="0079738D" w:rsidRPr="00946C60" w:rsidRDefault="0079738D" w:rsidP="0079738D">
      <w:pPr>
        <w:numPr>
          <w:ilvl w:val="0"/>
          <w:numId w:val="49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5B6CC87F" w14:textId="77777777" w:rsidR="0079738D" w:rsidRPr="00946C60" w:rsidRDefault="0079738D" w:rsidP="0079738D">
      <w:pPr>
        <w:numPr>
          <w:ilvl w:val="0"/>
          <w:numId w:val="49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77549CA1" w14:textId="77777777" w:rsidR="0079738D" w:rsidRPr="00946C60" w:rsidRDefault="0079738D" w:rsidP="0079738D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0409CD4B" w14:textId="77777777" w:rsidR="0079738D" w:rsidRPr="00946C60" w:rsidRDefault="0079738D" w:rsidP="0079738D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07157304" w14:textId="77777777" w:rsidR="0079738D" w:rsidRPr="00946C60" w:rsidRDefault="0079738D" w:rsidP="0079738D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5CEA1FD7" w14:textId="77777777" w:rsidR="0079738D" w:rsidRPr="00946C60" w:rsidRDefault="0079738D" w:rsidP="0079738D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1CD46E93" w14:textId="77777777" w:rsidR="0079738D" w:rsidRPr="00946C60" w:rsidRDefault="0079738D" w:rsidP="0079738D">
      <w:pPr>
        <w:numPr>
          <w:ilvl w:val="0"/>
          <w:numId w:val="5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1CA2AD5C" w14:textId="77777777" w:rsidR="0079738D" w:rsidRPr="00946C60" w:rsidRDefault="0079738D" w:rsidP="0079738D">
      <w:pPr>
        <w:numPr>
          <w:ilvl w:val="0"/>
          <w:numId w:val="49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Zmiana wysokości wynagrodzenia należnego Wykonawcy w przypadku zaistnienia przesłanki, o której mowa w 3 pkt. </w:t>
      </w:r>
      <w:r>
        <w:rPr>
          <w:color w:val="000000"/>
          <w:kern w:val="2"/>
        </w:rPr>
        <w:t>d</w:t>
      </w:r>
      <w:r w:rsidRPr="00946C60">
        <w:rPr>
          <w:color w:val="000000"/>
          <w:kern w:val="2"/>
        </w:rPr>
        <w:t>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27E15F7D" w14:textId="77777777" w:rsidR="0079738D" w:rsidRPr="00946C60" w:rsidRDefault="0079738D" w:rsidP="0079738D">
      <w:pPr>
        <w:numPr>
          <w:ilvl w:val="0"/>
          <w:numId w:val="51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 przypadku zmiany, o której mowa w ust. 3 pkt. </w:t>
      </w:r>
      <w:r>
        <w:rPr>
          <w:color w:val="000000"/>
          <w:kern w:val="2"/>
        </w:rPr>
        <w:t>d</w:t>
      </w:r>
      <w:r w:rsidRPr="00946C60">
        <w:rPr>
          <w:color w:val="000000"/>
          <w:kern w:val="2"/>
        </w:rPr>
        <w:t>), wartość wynagrodzenia netto nie zmieni się, a wartość wynagrodzenia brutto zostanie wyliczona na podstawie nowych przepisów.</w:t>
      </w:r>
    </w:p>
    <w:p w14:paraId="0C1919AD" w14:textId="77777777" w:rsidR="0079738D" w:rsidRPr="00946C60" w:rsidRDefault="0079738D" w:rsidP="0079738D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39FABE77" w14:textId="77777777" w:rsidR="0079738D" w:rsidRPr="00946C60" w:rsidRDefault="0079738D" w:rsidP="0079738D">
      <w:pPr>
        <w:numPr>
          <w:ilvl w:val="0"/>
          <w:numId w:val="49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6369B30B" w14:textId="77777777" w:rsidR="0079738D" w:rsidRPr="00946C60" w:rsidRDefault="0079738D" w:rsidP="0079738D">
      <w:pPr>
        <w:pStyle w:val="Tekstpodstawowy"/>
        <w:ind w:right="-47"/>
        <w:rPr>
          <w:rFonts w:ascii="Times New Roman" w:hAnsi="Times New Roman"/>
        </w:rPr>
      </w:pPr>
    </w:p>
    <w:p w14:paraId="6906A8B3" w14:textId="77777777" w:rsidR="0079738D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3F82D6F6" w14:textId="77777777" w:rsidR="0079738D" w:rsidRPr="0038770C" w:rsidRDefault="0079738D" w:rsidP="0079738D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197D5F7B" w14:textId="77777777" w:rsidR="0079738D" w:rsidRPr="0038770C" w:rsidRDefault="0079738D" w:rsidP="0079738D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lastRenderedPageBreak/>
        <w:t xml:space="preserve">2. W razie wątpliwości, czy określona informacja stanowi tajemnicę Wykonawca zobowiązany jest zwrócić się w formie pisemnej do Zamawiającego o wyjaśnienie takiej wątpliwości. </w:t>
      </w:r>
    </w:p>
    <w:p w14:paraId="79C4A96D" w14:textId="77777777" w:rsidR="0079738D" w:rsidRPr="0038770C" w:rsidRDefault="0079738D" w:rsidP="0079738D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08A4C033" w14:textId="77777777" w:rsidR="0079738D" w:rsidRPr="0038770C" w:rsidRDefault="0079738D" w:rsidP="0079738D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336E12E9" w14:textId="77777777" w:rsidR="0079738D" w:rsidRPr="0038770C" w:rsidRDefault="0079738D" w:rsidP="0079738D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20D838D5" w14:textId="77777777" w:rsidR="0079738D" w:rsidRDefault="0079738D" w:rsidP="0079738D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22090219" w14:textId="77777777" w:rsidR="0079738D" w:rsidRPr="00946C60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4EA22DD5" w14:textId="77777777" w:rsidR="0079738D" w:rsidRPr="00946C60" w:rsidRDefault="0079738D" w:rsidP="0079738D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3EC5196C" w14:textId="77777777" w:rsidR="0079738D" w:rsidRPr="00946C60" w:rsidRDefault="0079738D" w:rsidP="0079738D">
      <w:pPr>
        <w:pStyle w:val="Tekstpodstawowy"/>
        <w:ind w:right="-47"/>
        <w:rPr>
          <w:rFonts w:ascii="Times New Roman" w:hAnsi="Times New Roman"/>
        </w:rPr>
      </w:pPr>
    </w:p>
    <w:p w14:paraId="2A6D244B" w14:textId="77777777" w:rsidR="0079738D" w:rsidRPr="00946C60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381625D7" w14:textId="77777777" w:rsidR="0079738D" w:rsidRPr="00946C60" w:rsidRDefault="0079738D" w:rsidP="0079738D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44B685B8" w14:textId="77777777" w:rsidR="0079738D" w:rsidRPr="00946C60" w:rsidRDefault="0079738D" w:rsidP="0079738D">
      <w:pPr>
        <w:pStyle w:val="Tekstpodstawowy"/>
        <w:ind w:right="-47"/>
        <w:rPr>
          <w:rFonts w:ascii="Times New Roman" w:hAnsi="Times New Roman"/>
        </w:rPr>
      </w:pPr>
    </w:p>
    <w:p w14:paraId="2934AACD" w14:textId="77777777" w:rsidR="0079738D" w:rsidRPr="00946C60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648954D6" w14:textId="77777777" w:rsidR="0079738D" w:rsidRPr="00946C60" w:rsidRDefault="0079738D" w:rsidP="0079738D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038871D5" w14:textId="77777777" w:rsidR="0079738D" w:rsidRPr="00946C60" w:rsidRDefault="0079738D" w:rsidP="0079738D">
      <w:pPr>
        <w:pStyle w:val="Tekstpodstawowy"/>
        <w:ind w:right="-47"/>
        <w:rPr>
          <w:rFonts w:ascii="Times New Roman" w:hAnsi="Times New Roman"/>
        </w:rPr>
      </w:pPr>
    </w:p>
    <w:p w14:paraId="2483B4EC" w14:textId="77777777" w:rsidR="0079738D" w:rsidRPr="00946C60" w:rsidRDefault="0079738D" w:rsidP="0079738D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6BC09294" w14:textId="77777777" w:rsidR="0079738D" w:rsidRPr="004F0507" w:rsidRDefault="0079738D" w:rsidP="0079738D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55C43798" w14:textId="77777777" w:rsidR="0079738D" w:rsidRDefault="0079738D" w:rsidP="0079738D">
      <w:pPr>
        <w:pStyle w:val="Tekstpodstawowy2"/>
        <w:spacing w:line="240" w:lineRule="auto"/>
        <w:ind w:right="-47"/>
      </w:pPr>
    </w:p>
    <w:p w14:paraId="6395978F" w14:textId="77777777" w:rsidR="0079738D" w:rsidRPr="004F0507" w:rsidRDefault="0079738D" w:rsidP="0079738D">
      <w:pPr>
        <w:pStyle w:val="Tekstpodstawowy2"/>
        <w:spacing w:line="240" w:lineRule="auto"/>
        <w:ind w:right="-47"/>
        <w:rPr>
          <w:b/>
        </w:rPr>
      </w:pPr>
      <w:r>
        <w:rPr>
          <w:b/>
        </w:rPr>
        <w:t xml:space="preserve">      </w:t>
      </w:r>
      <w:r w:rsidRPr="004F0507">
        <w:rPr>
          <w:b/>
        </w:rPr>
        <w:t>Za Sprzedawcę                                                                                   Za Kupującego</w:t>
      </w:r>
    </w:p>
    <w:p w14:paraId="7CE444E1" w14:textId="77777777" w:rsidR="0079738D" w:rsidRPr="000936CA" w:rsidRDefault="0079738D" w:rsidP="0079738D"/>
    <w:p w14:paraId="5C335636" w14:textId="77777777" w:rsidR="0079738D" w:rsidRDefault="0079738D" w:rsidP="0079738D">
      <w:pPr>
        <w:pStyle w:val="Zwykytekst"/>
      </w:pPr>
    </w:p>
    <w:p w14:paraId="387F33CE" w14:textId="77777777" w:rsidR="0079738D" w:rsidRDefault="0079738D" w:rsidP="0079738D">
      <w:pPr>
        <w:pStyle w:val="Zwykytekst"/>
      </w:pPr>
    </w:p>
    <w:p w14:paraId="02F325AE" w14:textId="77777777" w:rsidR="0079738D" w:rsidRPr="00496551" w:rsidRDefault="0079738D" w:rsidP="0079738D">
      <w:pPr>
        <w:pStyle w:val="Zwykytekst"/>
        <w:rPr>
          <w:sz w:val="16"/>
          <w:szCs w:val="16"/>
        </w:rPr>
      </w:pPr>
    </w:p>
    <w:p w14:paraId="44F92E65" w14:textId="77777777" w:rsidR="0079738D" w:rsidRPr="00877B92" w:rsidRDefault="0079738D" w:rsidP="0079738D"/>
    <w:p w14:paraId="2675BCA6" w14:textId="77777777" w:rsidR="0079738D" w:rsidRDefault="0079738D" w:rsidP="0079738D"/>
    <w:p w14:paraId="0DD302A0" w14:textId="77777777" w:rsidR="0079738D" w:rsidRPr="009B06ED" w:rsidRDefault="0079738D" w:rsidP="0079738D">
      <w:r>
        <w:t>* Egzemplarz dla Wykonawcy / AGH</w:t>
      </w:r>
    </w:p>
    <w:p w14:paraId="73187130" w14:textId="77777777" w:rsidR="0079738D" w:rsidRPr="00456B64" w:rsidRDefault="0079738D" w:rsidP="0079738D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Załączniki do umowy :</w:t>
      </w:r>
    </w:p>
    <w:p w14:paraId="0BBB4011" w14:textId="77777777" w:rsidR="0079738D" w:rsidRPr="00456B64" w:rsidRDefault="0079738D" w:rsidP="0079738D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299588F2" w14:textId="77777777" w:rsidR="0079738D" w:rsidRPr="00456B64" w:rsidRDefault="0079738D" w:rsidP="0079738D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68B36B4D" w14:textId="77777777" w:rsidR="0079738D" w:rsidRDefault="0079738D" w:rsidP="0079738D">
      <w:pPr>
        <w:widowControl w:val="0"/>
        <w:autoSpaceDE w:val="0"/>
        <w:autoSpaceDN w:val="0"/>
        <w:jc w:val="right"/>
        <w:textAlignment w:val="baseline"/>
      </w:pPr>
    </w:p>
    <w:p w14:paraId="46285C70" w14:textId="77777777" w:rsidR="0079738D" w:rsidRDefault="0079738D" w:rsidP="0079738D">
      <w:pPr>
        <w:widowControl w:val="0"/>
        <w:autoSpaceDE w:val="0"/>
        <w:autoSpaceDN w:val="0"/>
        <w:jc w:val="right"/>
        <w:textAlignment w:val="baseline"/>
      </w:pPr>
    </w:p>
    <w:p w14:paraId="156F0B02" w14:textId="77777777" w:rsidR="0079738D" w:rsidRDefault="0079738D" w:rsidP="0079738D">
      <w:pPr>
        <w:widowControl w:val="0"/>
        <w:autoSpaceDE w:val="0"/>
        <w:autoSpaceDN w:val="0"/>
        <w:jc w:val="right"/>
        <w:textAlignment w:val="baseline"/>
      </w:pPr>
    </w:p>
    <w:p w14:paraId="600608CB" w14:textId="77777777" w:rsidR="0079738D" w:rsidRDefault="0079738D" w:rsidP="0079738D">
      <w:pPr>
        <w:widowControl w:val="0"/>
        <w:autoSpaceDE w:val="0"/>
        <w:autoSpaceDN w:val="0"/>
        <w:jc w:val="right"/>
        <w:textAlignment w:val="baseline"/>
      </w:pPr>
    </w:p>
    <w:p w14:paraId="628C2F02" w14:textId="77777777" w:rsidR="0079738D" w:rsidRDefault="0079738D" w:rsidP="0079738D">
      <w:pPr>
        <w:widowControl w:val="0"/>
        <w:autoSpaceDE w:val="0"/>
        <w:autoSpaceDN w:val="0"/>
        <w:jc w:val="right"/>
        <w:textAlignment w:val="baseline"/>
      </w:pPr>
    </w:p>
    <w:p w14:paraId="36F442B5" w14:textId="77777777" w:rsidR="0079738D" w:rsidRDefault="0079738D" w:rsidP="0079738D">
      <w:pPr>
        <w:widowControl w:val="0"/>
        <w:autoSpaceDE w:val="0"/>
        <w:autoSpaceDN w:val="0"/>
        <w:jc w:val="right"/>
        <w:textAlignment w:val="baseline"/>
      </w:pPr>
    </w:p>
    <w:p w14:paraId="53AFF192" w14:textId="77777777" w:rsidR="0079738D" w:rsidRDefault="0079738D" w:rsidP="0079738D">
      <w:pPr>
        <w:widowControl w:val="0"/>
        <w:autoSpaceDE w:val="0"/>
        <w:autoSpaceDN w:val="0"/>
        <w:jc w:val="right"/>
        <w:textAlignment w:val="baseline"/>
      </w:pPr>
    </w:p>
    <w:p w14:paraId="1FD34362" w14:textId="77777777" w:rsidR="0079738D" w:rsidRDefault="0079738D" w:rsidP="0079738D">
      <w:pPr>
        <w:widowControl w:val="0"/>
        <w:autoSpaceDE w:val="0"/>
        <w:autoSpaceDN w:val="0"/>
        <w:jc w:val="right"/>
        <w:textAlignment w:val="baseline"/>
      </w:pPr>
    </w:p>
    <w:p w14:paraId="06CCDC2C" w14:textId="77777777" w:rsidR="0079738D" w:rsidRDefault="0079738D" w:rsidP="0079738D">
      <w:pPr>
        <w:widowControl w:val="0"/>
        <w:autoSpaceDE w:val="0"/>
        <w:autoSpaceDN w:val="0"/>
        <w:jc w:val="right"/>
        <w:textAlignment w:val="baseline"/>
      </w:pPr>
    </w:p>
    <w:p w14:paraId="7C274817" w14:textId="77777777" w:rsidR="0079738D" w:rsidRDefault="0079738D" w:rsidP="0079738D">
      <w:pPr>
        <w:widowControl w:val="0"/>
        <w:autoSpaceDE w:val="0"/>
        <w:autoSpaceDN w:val="0"/>
        <w:jc w:val="right"/>
        <w:textAlignment w:val="baseline"/>
      </w:pPr>
    </w:p>
    <w:p w14:paraId="0A059ED5" w14:textId="77777777" w:rsidR="0079738D" w:rsidRDefault="0079738D" w:rsidP="0079738D">
      <w:pPr>
        <w:widowControl w:val="0"/>
        <w:autoSpaceDE w:val="0"/>
        <w:autoSpaceDN w:val="0"/>
        <w:jc w:val="right"/>
        <w:textAlignment w:val="baseline"/>
      </w:pPr>
    </w:p>
    <w:p w14:paraId="14AB0A41" w14:textId="77777777" w:rsidR="0079738D" w:rsidRDefault="0079738D" w:rsidP="0079738D">
      <w:pPr>
        <w:widowControl w:val="0"/>
        <w:autoSpaceDE w:val="0"/>
        <w:autoSpaceDN w:val="0"/>
        <w:jc w:val="right"/>
        <w:textAlignment w:val="baseline"/>
      </w:pPr>
    </w:p>
    <w:p w14:paraId="00B50DEC" w14:textId="77777777" w:rsidR="0079738D" w:rsidRDefault="0079738D" w:rsidP="0079738D">
      <w:pPr>
        <w:widowControl w:val="0"/>
        <w:autoSpaceDE w:val="0"/>
        <w:autoSpaceDN w:val="0"/>
        <w:jc w:val="right"/>
        <w:textAlignment w:val="baseline"/>
      </w:pPr>
    </w:p>
    <w:p w14:paraId="3CE3D3F4" w14:textId="77777777" w:rsidR="0079738D" w:rsidRDefault="0079738D" w:rsidP="0079738D">
      <w:pPr>
        <w:widowControl w:val="0"/>
        <w:autoSpaceDE w:val="0"/>
        <w:autoSpaceDN w:val="0"/>
        <w:jc w:val="right"/>
        <w:textAlignment w:val="baseline"/>
      </w:pPr>
    </w:p>
    <w:p w14:paraId="0B46FA7B" w14:textId="77777777" w:rsidR="0079738D" w:rsidRDefault="0079738D" w:rsidP="0079738D">
      <w:pPr>
        <w:widowControl w:val="0"/>
        <w:autoSpaceDE w:val="0"/>
        <w:autoSpaceDN w:val="0"/>
        <w:jc w:val="right"/>
        <w:textAlignment w:val="baseline"/>
      </w:pPr>
    </w:p>
    <w:p w14:paraId="3D040086" w14:textId="77777777" w:rsidR="0079738D" w:rsidRPr="00456B64" w:rsidRDefault="0079738D" w:rsidP="0079738D">
      <w:pPr>
        <w:widowControl w:val="0"/>
        <w:autoSpaceDE w:val="0"/>
        <w:autoSpaceDN w:val="0"/>
        <w:jc w:val="right"/>
        <w:textAlignment w:val="baseline"/>
      </w:pPr>
      <w:r w:rsidRPr="00456B64">
        <w:lastRenderedPageBreak/>
        <w:t>Załącznik nr 2 do umowy</w:t>
      </w:r>
    </w:p>
    <w:p w14:paraId="5D94E53A" w14:textId="77777777" w:rsidR="0079738D" w:rsidRPr="00456B64" w:rsidRDefault="0079738D" w:rsidP="0079738D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 </w:t>
      </w:r>
    </w:p>
    <w:p w14:paraId="342AC607" w14:textId="77777777" w:rsidR="0079738D" w:rsidRPr="00456B64" w:rsidRDefault="0079738D" w:rsidP="0079738D">
      <w:pPr>
        <w:widowControl w:val="0"/>
        <w:autoSpaceDE w:val="0"/>
        <w:autoSpaceDN w:val="0"/>
        <w:ind w:firstLine="555"/>
        <w:textAlignment w:val="baseline"/>
      </w:pPr>
      <w:r w:rsidRPr="00456B64">
        <w:t>Nazwa Wykonawcy</w:t>
      </w:r>
    </w:p>
    <w:p w14:paraId="67FBB9DB" w14:textId="77777777" w:rsidR="0079738D" w:rsidRPr="00456B64" w:rsidRDefault="0079738D" w:rsidP="0079738D">
      <w:pPr>
        <w:widowControl w:val="0"/>
        <w:autoSpaceDE w:val="0"/>
        <w:autoSpaceDN w:val="0"/>
        <w:textAlignment w:val="baseline"/>
      </w:pPr>
    </w:p>
    <w:p w14:paraId="3F15F30E" w14:textId="77777777" w:rsidR="0079738D" w:rsidRPr="00456B64" w:rsidRDefault="0079738D" w:rsidP="0079738D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</w:t>
      </w:r>
    </w:p>
    <w:p w14:paraId="481A3A86" w14:textId="77777777" w:rsidR="0079738D" w:rsidRPr="00456B64" w:rsidRDefault="0079738D" w:rsidP="0079738D">
      <w:pPr>
        <w:widowControl w:val="0"/>
        <w:autoSpaceDE w:val="0"/>
        <w:autoSpaceDN w:val="0"/>
        <w:ind w:firstLine="840"/>
        <w:textAlignment w:val="baseline"/>
      </w:pPr>
      <w:r w:rsidRPr="00456B64">
        <w:t>NIP</w:t>
      </w:r>
      <w:r w:rsidRPr="00456B64">
        <w:tab/>
        <w:t> </w:t>
      </w:r>
    </w:p>
    <w:p w14:paraId="314409BC" w14:textId="77777777" w:rsidR="0079738D" w:rsidRPr="00456B64" w:rsidRDefault="0079738D" w:rsidP="0079738D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14:paraId="1A365015" w14:textId="77777777" w:rsidR="0079738D" w:rsidRPr="00456B64" w:rsidRDefault="0079738D" w:rsidP="0079738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30AB06DA" w14:textId="77777777" w:rsidR="0079738D" w:rsidRPr="00456B64" w:rsidRDefault="0079738D" w:rsidP="0079738D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2C32AF24" w14:textId="77777777" w:rsidR="0079738D" w:rsidRPr="00456B64" w:rsidRDefault="0079738D" w:rsidP="0079738D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2F75B8AB" w14:textId="77777777" w:rsidR="0079738D" w:rsidRPr="00456B64" w:rsidRDefault="0079738D" w:rsidP="0079738D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>OŚWIADCZENIE DLA CELÓW PODATKOWYCH</w:t>
      </w:r>
    </w:p>
    <w:p w14:paraId="523A41A0" w14:textId="77777777" w:rsidR="0079738D" w:rsidRPr="00456B64" w:rsidRDefault="0079738D" w:rsidP="0079738D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 xml:space="preserve">DOTYCZĄCE PODMIOTÓW POWIĄZANYCH </w:t>
      </w:r>
    </w:p>
    <w:p w14:paraId="1FF4783C" w14:textId="77777777" w:rsidR="0079738D" w:rsidRPr="00456B64" w:rsidRDefault="0079738D" w:rsidP="0079738D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00B558DD" w14:textId="77777777" w:rsidR="0079738D" w:rsidRPr="00456B64" w:rsidRDefault="0079738D" w:rsidP="0079738D">
      <w:pPr>
        <w:widowControl w:val="0"/>
        <w:autoSpaceDE w:val="0"/>
        <w:autoSpaceDN w:val="0"/>
        <w:textAlignment w:val="baseline"/>
      </w:pPr>
      <w:r w:rsidRPr="00456B64">
        <w:t>Działając w imieniu ………………………………, (dalej jako: „</w:t>
      </w:r>
      <w:r w:rsidRPr="00456B64">
        <w:rPr>
          <w:b/>
          <w:bCs/>
        </w:rPr>
        <w:t>Podmiot</w:t>
      </w:r>
      <w:r w:rsidRPr="00456B64">
        <w:t>”) niniejszym oświadcza, że Podmiot:</w:t>
      </w:r>
    </w:p>
    <w:p w14:paraId="481EB934" w14:textId="77777777" w:rsidR="0079738D" w:rsidRPr="00456B64" w:rsidRDefault="0079738D" w:rsidP="0079738D">
      <w:pPr>
        <w:widowControl w:val="0"/>
        <w:numPr>
          <w:ilvl w:val="0"/>
          <w:numId w:val="56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b/>
          <w:bCs/>
        </w:rPr>
        <w:t>jest / nie jest</w:t>
      </w:r>
      <w:r w:rsidRPr="00456B64">
        <w:rPr>
          <w:vertAlign w:val="superscript"/>
        </w:rPr>
        <w:footnoteReference w:id="1"/>
      </w:r>
      <w:r w:rsidRPr="00456B64">
        <w:t xml:space="preserve"> podmiotem powiązanym z Akademią Górniczo-Hutniczą </w:t>
      </w:r>
      <w:r w:rsidRPr="00456B64">
        <w:br/>
        <w:t>im. Stanisława Staszica w Krakowie w rozumieniu art. 11a Ustawy o podatku dochodowym od osób prawnych z dnia 15 marca 1992 r.</w:t>
      </w:r>
      <w:r w:rsidRPr="00456B64">
        <w:rPr>
          <w:vertAlign w:val="superscript"/>
        </w:rPr>
        <w:footnoteReference w:id="2"/>
      </w:r>
      <w:r w:rsidRPr="00456B64">
        <w:t>;</w:t>
      </w:r>
    </w:p>
    <w:p w14:paraId="5DB3CC18" w14:textId="77777777" w:rsidR="0079738D" w:rsidRPr="00456B64" w:rsidRDefault="0079738D" w:rsidP="0079738D">
      <w:pPr>
        <w:widowControl w:val="0"/>
        <w:numPr>
          <w:ilvl w:val="0"/>
          <w:numId w:val="56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b/>
          <w:bCs/>
          <w:lang w:eastAsia="en-US"/>
        </w:rPr>
        <w:t>jest / nie</w:t>
      </w:r>
      <w:r w:rsidRPr="00456B64">
        <w:rPr>
          <w:rFonts w:eastAsia="Calibri"/>
          <w:lang w:eastAsia="en-US"/>
        </w:rPr>
        <w:t xml:space="preserve"> </w:t>
      </w:r>
      <w:r w:rsidRPr="00456B64">
        <w:rPr>
          <w:rFonts w:eastAsia="Calibri"/>
          <w:b/>
          <w:bCs/>
          <w:lang w:eastAsia="en-US"/>
        </w:rPr>
        <w:t>jest</w:t>
      </w:r>
      <w:r w:rsidRPr="00456B64">
        <w:rPr>
          <w:rFonts w:eastAsia="Calibri"/>
          <w:vertAlign w:val="superscript"/>
          <w:lang w:eastAsia="en-US"/>
        </w:rPr>
        <w:footnoteReference w:id="3"/>
      </w:r>
      <w:r w:rsidRPr="00456B64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footnoteReference w:id="4"/>
      </w:r>
      <w:r w:rsidRPr="00456B64">
        <w:rPr>
          <w:rFonts w:eastAsia="Calibri"/>
          <w:lang w:eastAsia="en-US"/>
        </w:rPr>
        <w:t xml:space="preserve"> </w:t>
      </w:r>
    </w:p>
    <w:p w14:paraId="55A98F9B" w14:textId="77777777" w:rsidR="0079738D" w:rsidRPr="00456B64" w:rsidRDefault="0079738D" w:rsidP="0079738D">
      <w:pPr>
        <w:widowControl w:val="0"/>
        <w:numPr>
          <w:ilvl w:val="0"/>
          <w:numId w:val="56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lang w:eastAsia="en-US"/>
        </w:rPr>
        <w:t>rzeczywisty właściciel</w:t>
      </w:r>
      <w:r w:rsidRPr="00456B64">
        <w:rPr>
          <w:rFonts w:eastAsia="Calibri"/>
          <w:vertAlign w:val="superscript"/>
          <w:lang w:eastAsia="en-US"/>
        </w:rPr>
        <w:footnoteReference w:id="5"/>
      </w:r>
      <w:r w:rsidRPr="00456B64">
        <w:rPr>
          <w:rFonts w:eastAsia="Calibri"/>
          <w:lang w:eastAsia="en-US"/>
        </w:rPr>
        <w:t xml:space="preserve"> Podmiotu </w:t>
      </w:r>
      <w:r w:rsidRPr="00456B64">
        <w:rPr>
          <w:rFonts w:eastAsia="Calibri"/>
          <w:b/>
          <w:bCs/>
          <w:lang w:eastAsia="en-US"/>
        </w:rPr>
        <w:t>jest / nie jest</w:t>
      </w:r>
      <w:r w:rsidRPr="00456B64">
        <w:rPr>
          <w:rFonts w:eastAsia="Calibri"/>
          <w:vertAlign w:val="superscript"/>
          <w:lang w:eastAsia="en-US"/>
        </w:rPr>
        <w:footnoteReference w:id="6"/>
      </w:r>
      <w:r w:rsidRPr="00456B64">
        <w:rPr>
          <w:rFonts w:eastAsia="Calibri"/>
          <w:lang w:eastAsia="en-US"/>
        </w:rPr>
        <w:t xml:space="preserve"> podmiotem mającym miejsce </w:t>
      </w:r>
      <w:r w:rsidRPr="00456B64">
        <w:rPr>
          <w:rFonts w:eastAsia="Calibri"/>
          <w:lang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t>4</w:t>
      </w:r>
      <w:r w:rsidRPr="00456B64">
        <w:rPr>
          <w:rFonts w:eastAsia="Calibri"/>
          <w:lang w:eastAsia="en-US"/>
        </w:rPr>
        <w:t xml:space="preserve"> </w:t>
      </w:r>
    </w:p>
    <w:p w14:paraId="64F713CF" w14:textId="77777777" w:rsidR="0079738D" w:rsidRPr="00456B64" w:rsidRDefault="0079738D" w:rsidP="0079738D">
      <w:pPr>
        <w:widowControl w:val="0"/>
        <w:numPr>
          <w:ilvl w:val="0"/>
          <w:numId w:val="56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Podmiot </w:t>
      </w:r>
      <w:r w:rsidRPr="00456B64">
        <w:rPr>
          <w:rFonts w:eastAsia="Calibri"/>
          <w:b/>
          <w:bCs/>
          <w:lang w:eastAsia="en-US"/>
        </w:rPr>
        <w:t>stanowi / nie stanowi</w:t>
      </w:r>
      <w:r w:rsidRPr="00456B64">
        <w:rPr>
          <w:vertAlign w:val="superscript"/>
        </w:rPr>
        <w:footnoteReference w:id="7"/>
      </w:r>
      <w:r w:rsidRPr="00456B64">
        <w:t xml:space="preserve"> </w:t>
      </w:r>
      <w:r w:rsidRPr="00456B64">
        <w:rPr>
          <w:rFonts w:eastAsia="Calibri"/>
          <w:b/>
          <w:bCs/>
          <w:lang w:eastAsia="en-US"/>
        </w:rPr>
        <w:t xml:space="preserve"> </w:t>
      </w:r>
      <w:r w:rsidRPr="00456B64">
        <w:rPr>
          <w:rFonts w:eastAsia="Calibri"/>
          <w:lang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vertAlign w:val="superscript"/>
          <w:lang w:eastAsia="en-US"/>
        </w:rPr>
        <w:footnoteReference w:id="8"/>
      </w:r>
      <w:r w:rsidRPr="00456B64">
        <w:rPr>
          <w:rFonts w:eastAsia="Calibri"/>
          <w:lang w:eastAsia="en-US"/>
        </w:rPr>
        <w:t xml:space="preserve"> w rozumieniu art. 24a ustawy z dnia 15 lutego 1992 r. o podatku dochodowym od osób prawnych.</w:t>
      </w:r>
    </w:p>
    <w:p w14:paraId="75BFD89E" w14:textId="77777777" w:rsidR="0079738D" w:rsidRPr="00456B64" w:rsidRDefault="0079738D" w:rsidP="0079738D">
      <w:pPr>
        <w:spacing w:after="200" w:line="276" w:lineRule="auto"/>
        <w:ind w:left="780"/>
        <w:contextualSpacing/>
        <w:textAlignment w:val="baseline"/>
      </w:pPr>
    </w:p>
    <w:p w14:paraId="5BE61F3B" w14:textId="77777777" w:rsidR="0079738D" w:rsidRPr="00456B64" w:rsidRDefault="0079738D" w:rsidP="0079738D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lang w:eastAsia="en-US"/>
        </w:rPr>
        <w:br/>
        <w:t>o zaistniałej zmianie.</w:t>
      </w:r>
    </w:p>
    <w:p w14:paraId="264901C3" w14:textId="77777777" w:rsidR="0079738D" w:rsidRPr="00456B64" w:rsidRDefault="0079738D" w:rsidP="0079738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59D55BD2" w14:textId="77777777" w:rsidR="0079738D" w:rsidRPr="00456B64" w:rsidRDefault="0079738D" w:rsidP="0079738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69307A27" w14:textId="77777777" w:rsidR="0079738D" w:rsidRPr="00456B64" w:rsidRDefault="0079738D" w:rsidP="0079738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03CB1578" w14:textId="77777777" w:rsidR="0079738D" w:rsidRPr="00456B64" w:rsidRDefault="0079738D" w:rsidP="0079738D">
      <w:pPr>
        <w:spacing w:line="360" w:lineRule="auto"/>
        <w:contextualSpacing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734"/>
      </w:tblGrid>
      <w:tr w:rsidR="0079738D" w:rsidRPr="005B3AD3" w14:paraId="6A60DEE2" w14:textId="77777777" w:rsidTr="005846FA">
        <w:tc>
          <w:tcPr>
            <w:tcW w:w="4105" w:type="dxa"/>
            <w:shd w:val="clear" w:color="auto" w:fill="auto"/>
          </w:tcPr>
          <w:p w14:paraId="21035445" w14:textId="77777777" w:rsidR="0079738D" w:rsidRPr="001A7899" w:rsidRDefault="0079738D" w:rsidP="005846FA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17C48CF9" w14:textId="77777777" w:rsidR="0079738D" w:rsidRPr="001A7899" w:rsidRDefault="0079738D" w:rsidP="005846FA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2153674F" w14:textId="77777777" w:rsidR="0079738D" w:rsidRPr="001A7899" w:rsidRDefault="0079738D" w:rsidP="0079738D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17AF080F" w14:textId="77777777" w:rsidR="0079738D" w:rsidRPr="001A7899" w:rsidRDefault="0079738D" w:rsidP="0079738D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30D4F06E" w14:textId="77777777" w:rsidR="0079738D" w:rsidRPr="001A7899" w:rsidRDefault="0079738D" w:rsidP="0079738D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41882A6" w14:textId="77777777" w:rsidR="0079738D" w:rsidRPr="00F154C3" w:rsidRDefault="0079738D" w:rsidP="0079738D"/>
    <w:p w14:paraId="6B592093" w14:textId="77777777" w:rsidR="0079738D" w:rsidRPr="009929D7" w:rsidRDefault="0079738D" w:rsidP="0079738D"/>
    <w:p w14:paraId="5543946C" w14:textId="77777777" w:rsidR="0079738D" w:rsidRPr="00553D25" w:rsidRDefault="0079738D" w:rsidP="0079738D"/>
    <w:p w14:paraId="1CA1D82A" w14:textId="77777777" w:rsidR="0079738D" w:rsidRPr="000236D5" w:rsidRDefault="0079738D" w:rsidP="0079738D"/>
    <w:p w14:paraId="7BA54219" w14:textId="77777777" w:rsidR="00496551" w:rsidRPr="0079738D" w:rsidRDefault="00496551" w:rsidP="0079738D"/>
    <w:sectPr w:rsidR="00496551" w:rsidRPr="007973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44B1E" w14:textId="77777777" w:rsidR="00CB33D5" w:rsidRDefault="00CB33D5">
      <w:r>
        <w:separator/>
      </w:r>
    </w:p>
  </w:endnote>
  <w:endnote w:type="continuationSeparator" w:id="0">
    <w:p w14:paraId="2A042071" w14:textId="77777777" w:rsidR="00CB33D5" w:rsidRDefault="00CB3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D1D99" w14:textId="77777777" w:rsidR="00D02012" w:rsidRDefault="00D020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738AB" w14:textId="77777777" w:rsidR="0079738D" w:rsidRDefault="0079738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E5E26B1" w14:textId="77777777" w:rsidR="00D02012" w:rsidRDefault="00D0201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03E78" w14:textId="77777777" w:rsidR="00D02012" w:rsidRDefault="00D020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9B410" w14:textId="77777777" w:rsidR="00CB33D5" w:rsidRDefault="00CB33D5">
      <w:r>
        <w:separator/>
      </w:r>
    </w:p>
  </w:footnote>
  <w:footnote w:type="continuationSeparator" w:id="0">
    <w:p w14:paraId="7433B631" w14:textId="77777777" w:rsidR="00CB33D5" w:rsidRDefault="00CB33D5">
      <w:r>
        <w:continuationSeparator/>
      </w:r>
    </w:p>
  </w:footnote>
  <w:footnote w:id="1">
    <w:p w14:paraId="07EE9070" w14:textId="77777777" w:rsidR="0079738D" w:rsidRPr="00456B64" w:rsidRDefault="0079738D" w:rsidP="0079738D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6627CF9C" w14:textId="77777777" w:rsidR="0079738D" w:rsidRPr="00456B64" w:rsidRDefault="0079738D" w:rsidP="0079738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5472FC" w14:textId="77777777" w:rsidR="0079738D" w:rsidRPr="00456B64" w:rsidRDefault="0079738D" w:rsidP="0079738D">
      <w:pPr>
        <w:pStyle w:val="paragraph"/>
        <w:numPr>
          <w:ilvl w:val="0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CBE2D2" w14:textId="77777777" w:rsidR="0079738D" w:rsidRPr="00456B64" w:rsidRDefault="0079738D" w:rsidP="0079738D">
      <w:pPr>
        <w:pStyle w:val="paragraph"/>
        <w:numPr>
          <w:ilvl w:val="0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2C971BF" w14:textId="77777777" w:rsidR="0079738D" w:rsidRPr="00456B64" w:rsidRDefault="0079738D" w:rsidP="0079738D">
      <w:pPr>
        <w:pStyle w:val="paragraph"/>
        <w:numPr>
          <w:ilvl w:val="1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51D95F6" w14:textId="77777777" w:rsidR="0079738D" w:rsidRPr="00456B64" w:rsidRDefault="0079738D" w:rsidP="0079738D">
      <w:pPr>
        <w:pStyle w:val="paragraph"/>
        <w:numPr>
          <w:ilvl w:val="1"/>
          <w:numId w:val="5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0ED596" w14:textId="77777777" w:rsidR="0079738D" w:rsidRPr="00456B64" w:rsidRDefault="0079738D" w:rsidP="0079738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3249F74" w14:textId="77777777" w:rsidR="0079738D" w:rsidRPr="00456B64" w:rsidRDefault="0079738D" w:rsidP="0079738D">
      <w:pPr>
        <w:pStyle w:val="paragraph"/>
        <w:numPr>
          <w:ilvl w:val="0"/>
          <w:numId w:val="5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4F05F550" w14:textId="77777777" w:rsidR="0079738D" w:rsidRPr="00456B64" w:rsidRDefault="0079738D" w:rsidP="0079738D">
      <w:pPr>
        <w:pStyle w:val="paragraph"/>
        <w:numPr>
          <w:ilvl w:val="1"/>
          <w:numId w:val="5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2A0E58A" w14:textId="77777777" w:rsidR="0079738D" w:rsidRPr="00456B64" w:rsidRDefault="0079738D" w:rsidP="0079738D">
      <w:pPr>
        <w:pStyle w:val="paragraph"/>
        <w:numPr>
          <w:ilvl w:val="1"/>
          <w:numId w:val="5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92B30D" w14:textId="77777777" w:rsidR="0079738D" w:rsidRPr="00456B64" w:rsidRDefault="0079738D" w:rsidP="0079738D">
      <w:pPr>
        <w:pStyle w:val="paragraph"/>
        <w:numPr>
          <w:ilvl w:val="1"/>
          <w:numId w:val="5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3EBE458" w14:textId="77777777" w:rsidR="0079738D" w:rsidRPr="00456B64" w:rsidRDefault="0079738D" w:rsidP="0079738D">
      <w:pPr>
        <w:pStyle w:val="paragraph"/>
        <w:numPr>
          <w:ilvl w:val="0"/>
          <w:numId w:val="5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A3F005" w14:textId="77777777" w:rsidR="0079738D" w:rsidRPr="00456B64" w:rsidRDefault="0079738D" w:rsidP="0079738D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B3BA071" w14:textId="77777777" w:rsidR="0079738D" w:rsidRPr="00456B64" w:rsidRDefault="0079738D" w:rsidP="0079738D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39870AD5" w14:textId="77777777" w:rsidR="0079738D" w:rsidRPr="00456B64" w:rsidRDefault="0079738D" w:rsidP="0079738D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0CB769EB" w14:textId="77777777" w:rsidR="0079738D" w:rsidRPr="00456B64" w:rsidRDefault="0079738D" w:rsidP="0079738D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73671C5B" w14:textId="77777777" w:rsidR="0079738D" w:rsidRPr="00456B64" w:rsidRDefault="0079738D" w:rsidP="0079738D">
      <w:pPr>
        <w:pStyle w:val="Tekstprzypisudolnego"/>
        <w:numPr>
          <w:ilvl w:val="0"/>
          <w:numId w:val="55"/>
        </w:numPr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55B7D3E8" w14:textId="77777777" w:rsidR="0079738D" w:rsidRPr="00456B64" w:rsidRDefault="0079738D" w:rsidP="0079738D">
      <w:pPr>
        <w:pStyle w:val="Tekstprzypisudolnego"/>
        <w:numPr>
          <w:ilvl w:val="0"/>
          <w:numId w:val="55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08494712" w14:textId="77777777" w:rsidR="0079738D" w:rsidRPr="00456B64" w:rsidRDefault="0079738D" w:rsidP="0079738D">
      <w:pPr>
        <w:pStyle w:val="Tekstprzypisudolnego"/>
        <w:numPr>
          <w:ilvl w:val="0"/>
          <w:numId w:val="55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E384491" w14:textId="77777777" w:rsidR="0079738D" w:rsidRPr="00456B64" w:rsidRDefault="0079738D" w:rsidP="0079738D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4FAB765F" w14:textId="77777777" w:rsidR="0079738D" w:rsidRPr="00456B64" w:rsidRDefault="0079738D" w:rsidP="0079738D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7FE8F28D" w14:textId="77777777" w:rsidR="0079738D" w:rsidRPr="00456B64" w:rsidRDefault="0079738D" w:rsidP="0079738D">
      <w:pPr>
        <w:pStyle w:val="Tekstprzypisudolneg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26ADF579" w14:textId="77777777" w:rsidR="0079738D" w:rsidRPr="00456B64" w:rsidRDefault="0079738D" w:rsidP="0079738D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7AAEEC4F" w14:textId="77777777" w:rsidR="0079738D" w:rsidRPr="00456B64" w:rsidRDefault="0079738D" w:rsidP="0079738D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23AC8C3C" w14:textId="77777777" w:rsidR="0079738D" w:rsidRPr="00456B64" w:rsidRDefault="0079738D" w:rsidP="0079738D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2D8CA540" w14:textId="77777777" w:rsidR="0079738D" w:rsidRPr="00456B64" w:rsidRDefault="0079738D" w:rsidP="0079738D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07AC5EB9" w14:textId="77777777" w:rsidR="0079738D" w:rsidRPr="00456B64" w:rsidRDefault="0079738D" w:rsidP="0079738D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7ABA83D8" w14:textId="77777777" w:rsidR="0079738D" w:rsidRPr="00456B64" w:rsidRDefault="0079738D" w:rsidP="0079738D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060EEDA" w14:textId="77777777" w:rsidR="0079738D" w:rsidRPr="00456B64" w:rsidRDefault="0079738D" w:rsidP="0079738D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01B804EE" w14:textId="77777777" w:rsidR="0079738D" w:rsidRPr="00456B64" w:rsidRDefault="0079738D" w:rsidP="0079738D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CA662" w14:textId="77777777" w:rsidR="00D02012" w:rsidRDefault="00D020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452ED" w14:textId="77777777" w:rsidR="00D02012" w:rsidRDefault="00D020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CEDBB" w14:textId="77777777" w:rsidR="00D02012" w:rsidRDefault="00D020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5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0091896">
    <w:abstractNumId w:val="19"/>
  </w:num>
  <w:num w:numId="2" w16cid:durableId="9629569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0750859">
    <w:abstractNumId w:val="30"/>
  </w:num>
  <w:num w:numId="4" w16cid:durableId="266546564">
    <w:abstractNumId w:val="11"/>
  </w:num>
  <w:num w:numId="5" w16cid:durableId="1462727522">
    <w:abstractNumId w:val="32"/>
  </w:num>
  <w:num w:numId="6" w16cid:durableId="1262224044">
    <w:abstractNumId w:val="34"/>
  </w:num>
  <w:num w:numId="7" w16cid:durableId="567615468">
    <w:abstractNumId w:val="37"/>
  </w:num>
  <w:num w:numId="8" w16cid:durableId="1743989761">
    <w:abstractNumId w:val="26"/>
  </w:num>
  <w:num w:numId="9" w16cid:durableId="1882937598">
    <w:abstractNumId w:val="41"/>
  </w:num>
  <w:num w:numId="10" w16cid:durableId="1195850987">
    <w:abstractNumId w:val="28"/>
  </w:num>
  <w:num w:numId="11" w16cid:durableId="1317412865">
    <w:abstractNumId w:val="6"/>
  </w:num>
  <w:num w:numId="12" w16cid:durableId="1810901406">
    <w:abstractNumId w:val="10"/>
  </w:num>
  <w:num w:numId="13" w16cid:durableId="1241868661">
    <w:abstractNumId w:val="14"/>
  </w:num>
  <w:num w:numId="14" w16cid:durableId="148979431">
    <w:abstractNumId w:val="42"/>
  </w:num>
  <w:num w:numId="15" w16cid:durableId="1836918271">
    <w:abstractNumId w:val="13"/>
  </w:num>
  <w:num w:numId="16" w16cid:durableId="1621447302">
    <w:abstractNumId w:val="9"/>
  </w:num>
  <w:num w:numId="17" w16cid:durableId="941259593">
    <w:abstractNumId w:val="39"/>
  </w:num>
  <w:num w:numId="18" w16cid:durableId="13113371">
    <w:abstractNumId w:val="29"/>
  </w:num>
  <w:num w:numId="19" w16cid:durableId="7371764">
    <w:abstractNumId w:val="24"/>
  </w:num>
  <w:num w:numId="20" w16cid:durableId="363557453">
    <w:abstractNumId w:val="27"/>
  </w:num>
  <w:num w:numId="21" w16cid:durableId="910190264">
    <w:abstractNumId w:val="20"/>
  </w:num>
  <w:num w:numId="22" w16cid:durableId="1831671103">
    <w:abstractNumId w:val="0"/>
  </w:num>
  <w:num w:numId="23" w16cid:durableId="1084107252">
    <w:abstractNumId w:val="40"/>
  </w:num>
  <w:num w:numId="24" w16cid:durableId="789057875">
    <w:abstractNumId w:val="18"/>
  </w:num>
  <w:num w:numId="25" w16cid:durableId="1349060799">
    <w:abstractNumId w:val="3"/>
  </w:num>
  <w:num w:numId="26" w16cid:durableId="1131437666">
    <w:abstractNumId w:val="33"/>
  </w:num>
  <w:num w:numId="27" w16cid:durableId="57956139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1150579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0516674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845729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9985361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502310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742383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030198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515383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661825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2494616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65290836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267270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356745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6418808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7932719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57397699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79243588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056728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840380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180456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34532989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76097841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755513411">
    <w:abstractNumId w:val="31"/>
  </w:num>
  <w:num w:numId="51" w16cid:durableId="1978873">
    <w:abstractNumId w:val="1"/>
  </w:num>
  <w:num w:numId="52" w16cid:durableId="1764178552">
    <w:abstractNumId w:val="21"/>
  </w:num>
  <w:num w:numId="53" w16cid:durableId="1028608175">
    <w:abstractNumId w:val="16"/>
  </w:num>
  <w:num w:numId="54" w16cid:durableId="535629157">
    <w:abstractNumId w:val="2"/>
  </w:num>
  <w:num w:numId="55" w16cid:durableId="460726586">
    <w:abstractNumId w:val="12"/>
  </w:num>
  <w:num w:numId="56" w16cid:durableId="203627307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3D5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9738D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B33D5"/>
    <w:rsid w:val="00CD12B0"/>
    <w:rsid w:val="00D02012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88CD7E"/>
  <w15:chartTrackingRefBased/>
  <w15:docId w15:val="{B45C997C-6E9C-4B84-844C-3FC280CA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738D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738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2Znak">
    <w:name w:val="Nagłówek 2 Znak"/>
    <w:link w:val="Nagwek2"/>
    <w:uiPriority w:val="9"/>
    <w:semiHidden/>
    <w:rsid w:val="0079738D"/>
    <w:rPr>
      <w:rFonts w:ascii="Cambria" w:hAnsi="Cambria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7973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1977</Words>
  <Characters>11868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13818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1601-01-01T00:00:00Z</cp:lastPrinted>
  <dcterms:created xsi:type="dcterms:W3CDTF">2023-04-27T07:40:00Z</dcterms:created>
  <dcterms:modified xsi:type="dcterms:W3CDTF">2023-04-27T07:42:00Z</dcterms:modified>
</cp:coreProperties>
</file>