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A642" w14:textId="77777777" w:rsidR="008D1528" w:rsidRPr="00240E71" w:rsidRDefault="008D1528" w:rsidP="008D152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CCE1E3F" w14:textId="77777777" w:rsidR="008D1528" w:rsidRDefault="008D1528" w:rsidP="008D152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6B42C9" w14:textId="77777777" w:rsidR="008D1528" w:rsidRPr="0022732C" w:rsidRDefault="008D1528" w:rsidP="008D152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EDE214" w14:textId="77777777" w:rsidR="008D1528" w:rsidRDefault="008D1528" w:rsidP="008D152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06D091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47C001A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41CAC79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B11A5A8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F0CCFB6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9893D00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0F61891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C195E47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44276FA" w14:textId="77777777" w:rsidR="008D1528" w:rsidRPr="0022732C" w:rsidRDefault="008D1528" w:rsidP="008D15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4DB1C9A" w14:textId="77777777" w:rsidR="008D1528" w:rsidRDefault="008D1528" w:rsidP="008D1528">
      <w:pPr>
        <w:spacing w:line="360" w:lineRule="auto"/>
      </w:pPr>
      <w:r>
        <w:t>Do: Nazwa i siedziba Zamawiającego:</w:t>
      </w:r>
    </w:p>
    <w:p w14:paraId="24E51A3C" w14:textId="77777777" w:rsidR="008D1528" w:rsidRPr="00247153" w:rsidRDefault="008D1528" w:rsidP="008D1528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42C44EB" w14:textId="77777777" w:rsidR="008D1528" w:rsidRPr="00247153" w:rsidRDefault="008D1528" w:rsidP="008D1528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15CAC09" w14:textId="77777777" w:rsidR="008D1528" w:rsidRDefault="008D1528" w:rsidP="008D1528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B40A5BE" w14:textId="77777777" w:rsidR="008D1528" w:rsidRDefault="008D1528" w:rsidP="008D1528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A234703" w14:textId="77777777" w:rsidR="008D1528" w:rsidRDefault="008D1528" w:rsidP="008D1528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6680187" w14:textId="77777777" w:rsidR="008D1528" w:rsidRDefault="008D1528" w:rsidP="008D1528">
      <w:pPr>
        <w:ind w:firstLine="3969"/>
        <w:rPr>
          <w:b/>
        </w:rPr>
      </w:pPr>
    </w:p>
    <w:p w14:paraId="5F0F5DCD" w14:textId="7EA68930" w:rsidR="008D1528" w:rsidRDefault="008D1528" w:rsidP="008D152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24</w:t>
      </w:r>
      <w:r>
        <w:rPr>
          <w:b/>
        </w:rPr>
        <w:t>9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B8E5F6E" w14:textId="77777777" w:rsidR="008D1528" w:rsidRDefault="008D1528" w:rsidP="008D1528">
      <w:pPr>
        <w:tabs>
          <w:tab w:val="right" w:pos="9000"/>
        </w:tabs>
      </w:pPr>
    </w:p>
    <w:p w14:paraId="4FEFF69F" w14:textId="77777777" w:rsidR="008D1528" w:rsidRPr="005F7BDF" w:rsidRDefault="008D1528" w:rsidP="008D152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3D50EBF" w14:textId="77777777" w:rsidR="008D1528" w:rsidRPr="005F7BDF" w:rsidRDefault="008D1528" w:rsidP="008D152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FA39F2F" w14:textId="77777777" w:rsidR="008D1528" w:rsidRPr="005F7BDF" w:rsidRDefault="008D1528" w:rsidP="008D152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31EBA33" w14:textId="77777777" w:rsidR="008D1528" w:rsidRPr="005F7BDF" w:rsidRDefault="008D1528" w:rsidP="008D152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D9EE1F" w14:textId="77777777" w:rsidR="008D1528" w:rsidRPr="005F7BDF" w:rsidRDefault="008D1528" w:rsidP="008D152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F9112EB" w14:textId="77777777" w:rsidR="008D1528" w:rsidRPr="002969BE" w:rsidRDefault="008D1528" w:rsidP="008D1528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7B8FC4B8" w14:textId="77777777" w:rsidR="008D1528" w:rsidRPr="002969BE" w:rsidRDefault="008D1528" w:rsidP="008D152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57AB0B7" w14:textId="77777777" w:rsidR="008D1528" w:rsidRPr="002969BE" w:rsidRDefault="008D1528" w:rsidP="008D15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EDA4FA5" w14:textId="77777777" w:rsidR="008D1528" w:rsidRPr="002969BE" w:rsidRDefault="008D1528" w:rsidP="008D15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82E4DBF" w14:textId="77777777" w:rsidR="008D1528" w:rsidRPr="002969BE" w:rsidRDefault="008D1528" w:rsidP="008D152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3698C4E" w14:textId="77777777" w:rsidR="008D1528" w:rsidRPr="00FE545C" w:rsidRDefault="008D1528" w:rsidP="008D152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3383FD0" w14:textId="77777777" w:rsidR="008D1528" w:rsidRPr="00FE545C" w:rsidRDefault="008D1528" w:rsidP="008D152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FF4E03C" w14:textId="77777777" w:rsidR="008D1528" w:rsidRDefault="008D1528" w:rsidP="008D1528">
      <w:pPr>
        <w:jc w:val="both"/>
        <w:rPr>
          <w:sz w:val="18"/>
          <w:szCs w:val="18"/>
        </w:rPr>
      </w:pPr>
    </w:p>
    <w:p w14:paraId="304B3730" w14:textId="77777777" w:rsidR="008D1528" w:rsidRDefault="008D1528" w:rsidP="008D152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090FAA9" w14:textId="77777777" w:rsidR="008D1528" w:rsidRPr="00730EFE" w:rsidRDefault="008D1528" w:rsidP="008D152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4ED1782" w14:textId="77777777" w:rsidR="008D1528" w:rsidRPr="001D671E" w:rsidRDefault="008D1528" w:rsidP="008D15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6ABC890" w14:textId="77777777" w:rsidR="008D1528" w:rsidRDefault="008D1528" w:rsidP="008D15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3A438F" w14:textId="77777777" w:rsidR="008D1528" w:rsidRDefault="008D1528" w:rsidP="008D152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3E998B" w14:textId="77777777" w:rsidR="008D1528" w:rsidRDefault="008D1528" w:rsidP="008D152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5461B" w14:textId="77777777" w:rsidR="008D1528" w:rsidRPr="001D671E" w:rsidRDefault="008D1528" w:rsidP="008D15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D1528" w:rsidRPr="00FE545C" w14:paraId="4B3A1F29" w14:textId="77777777" w:rsidTr="005846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F6722" w14:textId="77777777" w:rsidR="008D1528" w:rsidRPr="00FE545C" w:rsidRDefault="008D1528" w:rsidP="005846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4375A" w14:textId="77777777" w:rsidR="008D1528" w:rsidRPr="00FE545C" w:rsidRDefault="008D1528" w:rsidP="005846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49C53C9" w14:textId="77777777" w:rsidR="008D1528" w:rsidRPr="00FE545C" w:rsidRDefault="008D1528" w:rsidP="005846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7028F" w14:textId="77777777" w:rsidR="008D1528" w:rsidRPr="00FE545C" w:rsidRDefault="008D1528" w:rsidP="005846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D1528" w:rsidRPr="00FE545C" w14:paraId="193E2377" w14:textId="77777777" w:rsidTr="005846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A4170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D1B7C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44DED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D1528" w:rsidRPr="00FE545C" w14:paraId="5D97A1E0" w14:textId="77777777" w:rsidTr="005846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33FB4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FD46D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53324" w14:textId="77777777" w:rsidR="008D1528" w:rsidRPr="00FE545C" w:rsidRDefault="008D1528" w:rsidP="005846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D29F840" w14:textId="77777777" w:rsidR="008D1528" w:rsidRDefault="008D1528" w:rsidP="008D15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E257BF9" w14:textId="77777777" w:rsidR="008D1528" w:rsidRPr="00D638CC" w:rsidRDefault="008D1528" w:rsidP="008D152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F11FFA9" w14:textId="77777777" w:rsidR="008D1528" w:rsidRPr="002F276A" w:rsidRDefault="008D1528" w:rsidP="008D152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089C824" w14:textId="77777777" w:rsidR="008D1528" w:rsidRPr="002F276A" w:rsidRDefault="008D1528" w:rsidP="008D15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0CFED70" w14:textId="77777777" w:rsidR="008D1528" w:rsidRPr="002F276A" w:rsidRDefault="008D1528" w:rsidP="008D15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D4ABCA" w14:textId="77777777" w:rsidR="008D1528" w:rsidRPr="002F276A" w:rsidRDefault="008D1528" w:rsidP="008D15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0CF56DF" w14:textId="77777777" w:rsidR="008D1528" w:rsidRPr="002F276A" w:rsidRDefault="008D1528" w:rsidP="008D15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4497D4" w14:textId="77777777" w:rsidR="008D1528" w:rsidRDefault="008D1528" w:rsidP="008D15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8192BB" w14:textId="77777777" w:rsidR="008D1528" w:rsidRDefault="008D1528" w:rsidP="008D152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E6ED4C" w14:textId="77777777" w:rsidR="008D1528" w:rsidRDefault="008D1528" w:rsidP="008D15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A2A3C86" w14:textId="77777777" w:rsidR="008D1528" w:rsidRDefault="008D1528" w:rsidP="008D15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60B832" w14:textId="77777777" w:rsidR="008D1528" w:rsidRDefault="008D1528" w:rsidP="008D15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873600" w14:textId="77777777" w:rsidR="008D1528" w:rsidRDefault="008D1528" w:rsidP="008D15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2F5DB1" w14:textId="77777777" w:rsidR="008D1528" w:rsidRDefault="008D1528" w:rsidP="008D15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2A11EA" w14:textId="77777777" w:rsidR="008D1528" w:rsidRPr="000B45FE" w:rsidRDefault="008D1528" w:rsidP="008D15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FE03D7" w14:textId="77777777" w:rsidR="008D1528" w:rsidRDefault="008D1528" w:rsidP="008D15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3E6340A" w14:textId="77777777" w:rsidR="008D1528" w:rsidRDefault="008D1528" w:rsidP="008D1528">
      <w:pPr>
        <w:jc w:val="both"/>
        <w:rPr>
          <w:sz w:val="22"/>
          <w:szCs w:val="22"/>
        </w:rPr>
      </w:pPr>
    </w:p>
    <w:p w14:paraId="31670A72" w14:textId="77777777" w:rsidR="008D1528" w:rsidRDefault="008D1528" w:rsidP="008D1528">
      <w:pPr>
        <w:jc w:val="both"/>
        <w:rPr>
          <w:sz w:val="22"/>
          <w:szCs w:val="22"/>
        </w:rPr>
      </w:pPr>
    </w:p>
    <w:p w14:paraId="590894B3" w14:textId="77777777" w:rsidR="008D1528" w:rsidRDefault="008D1528" w:rsidP="008D1528">
      <w:pPr>
        <w:jc w:val="right"/>
        <w:rPr>
          <w:sz w:val="20"/>
          <w:szCs w:val="20"/>
        </w:rPr>
      </w:pPr>
    </w:p>
    <w:p w14:paraId="393D7656" w14:textId="77777777" w:rsidR="008D1528" w:rsidRPr="00423B06" w:rsidRDefault="008D1528" w:rsidP="008D152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5F19CE2" w14:textId="77777777" w:rsidR="008D1528" w:rsidRPr="00A36883" w:rsidRDefault="008D1528" w:rsidP="008D1528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11C4333" w14:textId="77777777" w:rsidR="008D1528" w:rsidRPr="00494EBC" w:rsidRDefault="008D1528" w:rsidP="008D1528"/>
    <w:p w14:paraId="544ABEBD" w14:textId="77777777" w:rsidR="008D1528" w:rsidRPr="001843F2" w:rsidRDefault="008D1528" w:rsidP="008D1528"/>
    <w:p w14:paraId="2D9BEB8B" w14:textId="77777777" w:rsidR="00FE545C" w:rsidRPr="008D1528" w:rsidRDefault="00FE545C" w:rsidP="008D1528"/>
    <w:sectPr w:rsidR="00FE545C" w:rsidRPr="008D15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E8813" w14:textId="77777777" w:rsidR="00DC591B" w:rsidRDefault="00DC591B">
      <w:r>
        <w:separator/>
      </w:r>
    </w:p>
  </w:endnote>
  <w:endnote w:type="continuationSeparator" w:id="0">
    <w:p w14:paraId="3212AF14" w14:textId="77777777" w:rsidR="00DC591B" w:rsidRDefault="00DC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18CC2" w14:textId="77777777" w:rsidR="003221D8" w:rsidRDefault="003221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717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7B5DB" w14:textId="77777777" w:rsidR="003221D8" w:rsidRDefault="00322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76DB3" w14:textId="77777777" w:rsidR="00DC591B" w:rsidRDefault="00DC591B">
      <w:r>
        <w:separator/>
      </w:r>
    </w:p>
  </w:footnote>
  <w:footnote w:type="continuationSeparator" w:id="0">
    <w:p w14:paraId="52D8667D" w14:textId="77777777" w:rsidR="00DC591B" w:rsidRDefault="00DC5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BA025" w14:textId="77777777" w:rsidR="003221D8" w:rsidRDefault="00322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2C3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D405" w14:textId="77777777" w:rsidR="003221D8" w:rsidRDefault="00322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79243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32185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7748328">
    <w:abstractNumId w:val="0"/>
  </w:num>
  <w:num w:numId="4" w16cid:durableId="723220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91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21D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15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591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49494F"/>
  <w15:chartTrackingRefBased/>
  <w15:docId w15:val="{60CB45AB-76A7-4BDE-AD16-CE18FF402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52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2023-04-27T07:26:00Z</cp:lastPrinted>
  <dcterms:created xsi:type="dcterms:W3CDTF">2023-04-27T07:25:00Z</dcterms:created>
  <dcterms:modified xsi:type="dcterms:W3CDTF">2023-04-27T07:26:00Z</dcterms:modified>
</cp:coreProperties>
</file>