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71A87" w14:textId="63373213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F7DF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CB165B1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C96F71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69110C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63CA43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F73AAB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36A04A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5424FF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C029EE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B960A0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60ADAB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974D50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21E2D43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ABB3F8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C7FFB6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4DB5E99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EC913C9" w14:textId="322CB1D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246DB" w:rsidRPr="006246DB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BF7DF7">
        <w:rPr>
          <w:rFonts w:eastAsia="Times New Roman" w:cs="Calibri"/>
          <w:lang w:eastAsia="pl-PL"/>
        </w:rPr>
        <w:t xml:space="preserve"> znak sprawy: </w:t>
      </w:r>
      <w:r w:rsidR="00BF7DF7" w:rsidRPr="00BF7DF7">
        <w:rPr>
          <w:rFonts w:eastAsia="Times New Roman" w:cs="Calibri"/>
          <w:b/>
          <w:bCs/>
          <w:lang w:eastAsia="pl-PL"/>
        </w:rPr>
        <w:t>KC-zp.272-249/23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308D7C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54A5A9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3081106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625FA4F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A49B97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95C89C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E1E940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6227AC1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3CC3B9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D17FFD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CBE434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6798C7D" w14:textId="3826962F" w:rsidR="005103B9" w:rsidRPr="009475A8" w:rsidRDefault="008F3D36" w:rsidP="00BF7DF7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01EE8" w14:textId="77777777" w:rsidR="00BC2F9F" w:rsidRDefault="00BC2F9F" w:rsidP="0038231F">
      <w:pPr>
        <w:spacing w:after="0" w:line="240" w:lineRule="auto"/>
      </w:pPr>
      <w:r>
        <w:separator/>
      </w:r>
    </w:p>
  </w:endnote>
  <w:endnote w:type="continuationSeparator" w:id="0">
    <w:p w14:paraId="4D570322" w14:textId="77777777" w:rsidR="00BC2F9F" w:rsidRDefault="00BC2F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3E778" w14:textId="77777777" w:rsidR="006246DB" w:rsidRDefault="006246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3ED7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ABA1A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370BA" w14:textId="77777777" w:rsidR="006246DB" w:rsidRDefault="006246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FCBE9" w14:textId="77777777" w:rsidR="00BC2F9F" w:rsidRDefault="00BC2F9F" w:rsidP="0038231F">
      <w:pPr>
        <w:spacing w:after="0" w:line="240" w:lineRule="auto"/>
      </w:pPr>
      <w:r>
        <w:separator/>
      </w:r>
    </w:p>
  </w:footnote>
  <w:footnote w:type="continuationSeparator" w:id="0">
    <w:p w14:paraId="2E072F62" w14:textId="77777777" w:rsidR="00BC2F9F" w:rsidRDefault="00BC2F9F" w:rsidP="0038231F">
      <w:pPr>
        <w:spacing w:after="0" w:line="240" w:lineRule="auto"/>
      </w:pPr>
      <w:r>
        <w:continuationSeparator/>
      </w:r>
    </w:p>
  </w:footnote>
  <w:footnote w:id="1">
    <w:p w14:paraId="634C7D42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086E37E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D5DEB" w14:textId="77777777" w:rsidR="006246DB" w:rsidRDefault="006246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6CB82" w14:textId="77777777" w:rsidR="006246DB" w:rsidRDefault="006246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492D1" w14:textId="77777777" w:rsidR="006246DB" w:rsidRDefault="006246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903148">
    <w:abstractNumId w:val="7"/>
  </w:num>
  <w:num w:numId="2" w16cid:durableId="1753893099">
    <w:abstractNumId w:val="0"/>
  </w:num>
  <w:num w:numId="3" w16cid:durableId="472449720">
    <w:abstractNumId w:val="6"/>
  </w:num>
  <w:num w:numId="4" w16cid:durableId="105079914">
    <w:abstractNumId w:val="9"/>
  </w:num>
  <w:num w:numId="5" w16cid:durableId="79497356">
    <w:abstractNumId w:val="8"/>
  </w:num>
  <w:num w:numId="6" w16cid:durableId="135799510">
    <w:abstractNumId w:val="5"/>
  </w:num>
  <w:num w:numId="7" w16cid:durableId="516236951">
    <w:abstractNumId w:val="1"/>
  </w:num>
  <w:num w:numId="8" w16cid:durableId="658576088">
    <w:abstractNumId w:val="3"/>
  </w:num>
  <w:num w:numId="9" w16cid:durableId="719981244">
    <w:abstractNumId w:val="2"/>
  </w:num>
  <w:num w:numId="10" w16cid:durableId="205528346">
    <w:abstractNumId w:val="4"/>
  </w:num>
  <w:num w:numId="11" w16cid:durableId="9178354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2F9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46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2F9F"/>
    <w:rsid w:val="00BD3D80"/>
    <w:rsid w:val="00BF7DF7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E1B3EA"/>
  <w15:chartTrackingRefBased/>
  <w15:docId w15:val="{17C010EB-C3A9-49DB-B1AB-A02D893D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2023-04-27T07:27:00Z</dcterms:created>
  <dcterms:modified xsi:type="dcterms:W3CDTF">2023-04-27T07:28:00Z</dcterms:modified>
</cp:coreProperties>
</file>