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8418B07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B93CA4" w:rsidRPr="00B93CA4">
        <w:rPr>
          <w:b/>
        </w:rPr>
        <w:t>2 szt. laptopów na potrzeby projektu - KC-</w:t>
      </w:r>
      <w:proofErr w:type="spellStart"/>
      <w:r w:rsidR="00B93CA4" w:rsidRPr="00B93CA4">
        <w:rPr>
          <w:b/>
        </w:rPr>
        <w:t>zp</w:t>
      </w:r>
      <w:proofErr w:type="spellEnd"/>
      <w:r w:rsidR="00B93CA4" w:rsidRPr="00B93CA4">
        <w:rPr>
          <w:b/>
        </w:rPr>
        <w:t>. 272-224/23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3766216E" w:rsidR="002F2CE2" w:rsidRPr="009A776B" w:rsidRDefault="00B93CA4" w:rsidP="009740B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76DE3EE0" w:rsidR="002F2CE2" w:rsidRDefault="009A776B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C6C90D0" w14:textId="77777777" w:rsidR="00485601" w:rsidRDefault="00485601" w:rsidP="00624DA4">
      <w:pPr>
        <w:jc w:val="both"/>
      </w:pPr>
    </w:p>
    <w:p w14:paraId="5A26A4FD" w14:textId="6008844D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47B2B4C9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3BE53B5" w14:textId="77777777" w:rsidR="002F2CE2" w:rsidRDefault="002F2CE2" w:rsidP="00A01521">
      <w:pPr>
        <w:rPr>
          <w:b/>
          <w:sz w:val="22"/>
          <w:szCs w:val="22"/>
          <w:u w:val="single"/>
        </w:rPr>
      </w:pPr>
    </w:p>
    <w:p w14:paraId="7ADA8461" w14:textId="77777777" w:rsidR="00B248FA" w:rsidRDefault="00B248FA" w:rsidP="00A01521">
      <w:pPr>
        <w:rPr>
          <w:b/>
          <w:sz w:val="22"/>
          <w:szCs w:val="22"/>
          <w:u w:val="single"/>
        </w:rPr>
      </w:pPr>
    </w:p>
    <w:p w14:paraId="508E1D62" w14:textId="77777777" w:rsidR="00B248FA" w:rsidRDefault="00B248FA" w:rsidP="00A01521">
      <w:pPr>
        <w:rPr>
          <w:b/>
          <w:sz w:val="22"/>
          <w:szCs w:val="22"/>
          <w:u w:val="single"/>
        </w:rPr>
      </w:pP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357EB55E" w14:textId="5306B02E" w:rsidR="00FC4FE0" w:rsidRPr="00FC4FE0" w:rsidRDefault="00FC4FE0" w:rsidP="00FC4FE0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DC31" w14:textId="77777777" w:rsidR="00E63B13" w:rsidRDefault="00E63B13">
      <w:r>
        <w:separator/>
      </w:r>
    </w:p>
  </w:endnote>
  <w:endnote w:type="continuationSeparator" w:id="0">
    <w:p w14:paraId="505C1AE8" w14:textId="77777777" w:rsidR="00E63B13" w:rsidRDefault="00E6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1B869" w14:textId="77777777" w:rsidR="00E63B13" w:rsidRDefault="00E63B13">
      <w:r>
        <w:separator/>
      </w:r>
    </w:p>
  </w:footnote>
  <w:footnote w:type="continuationSeparator" w:id="0">
    <w:p w14:paraId="5770303B" w14:textId="77777777" w:rsidR="00E63B13" w:rsidRDefault="00E63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64F60C8F" w:rsidR="00485601" w:rsidRDefault="00A17F98" w:rsidP="00485601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4CAC68" wp14:editId="3C784290">
          <wp:simplePos x="0" y="0"/>
          <wp:positionH relativeFrom="column">
            <wp:posOffset>-123825</wp:posOffset>
          </wp:positionH>
          <wp:positionV relativeFrom="paragraph">
            <wp:posOffset>-76835</wp:posOffset>
          </wp:positionV>
          <wp:extent cx="6257925" cy="483870"/>
          <wp:effectExtent l="0" t="0" r="9525" b="0"/>
          <wp:wrapTight wrapText="bothSides">
            <wp:wrapPolygon edited="0">
              <wp:start x="14663" y="0"/>
              <wp:lineTo x="0" y="0"/>
              <wp:lineTo x="0" y="20409"/>
              <wp:lineTo x="14663" y="20409"/>
              <wp:lineTo x="21567" y="20409"/>
              <wp:lineTo x="21567" y="0"/>
              <wp:lineTo x="14663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7925" cy="483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2F2CE2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B1889"/>
    <w:rsid w:val="00AC49C3"/>
    <w:rsid w:val="00AE20E8"/>
    <w:rsid w:val="00AF503E"/>
    <w:rsid w:val="00B13F15"/>
    <w:rsid w:val="00B17C47"/>
    <w:rsid w:val="00B248FA"/>
    <w:rsid w:val="00B41BC8"/>
    <w:rsid w:val="00B4602A"/>
    <w:rsid w:val="00B55A5B"/>
    <w:rsid w:val="00B62F32"/>
    <w:rsid w:val="00B72947"/>
    <w:rsid w:val="00B8367F"/>
    <w:rsid w:val="00B87A77"/>
    <w:rsid w:val="00B87F4A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2023-04-28T08:53:00Z</cp:lastPrinted>
  <dcterms:created xsi:type="dcterms:W3CDTF">2023-04-28T08:53:00Z</dcterms:created>
  <dcterms:modified xsi:type="dcterms:W3CDTF">2023-04-28T08:53:00Z</dcterms:modified>
</cp:coreProperties>
</file>