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6E97A" w14:textId="77777777" w:rsidR="00D665F5" w:rsidRPr="00BB547B" w:rsidRDefault="004107A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107A3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4107A3">
        <w:rPr>
          <w:rFonts w:ascii="Arial" w:hAnsi="Arial" w:cs="Arial"/>
          <w:sz w:val="24"/>
          <w:szCs w:val="24"/>
        </w:rPr>
        <w:t>2023-04-28</w:t>
      </w:r>
    </w:p>
    <w:p w14:paraId="3FB7BFAB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740CE81" w14:textId="57211705" w:rsidR="00D665F5" w:rsidRPr="00BB547B" w:rsidRDefault="004107A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107A3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5C3ED3FF" w14:textId="77777777" w:rsidR="00D665F5" w:rsidRPr="00BB547B" w:rsidRDefault="004107A3" w:rsidP="00D665F5">
      <w:pPr>
        <w:rPr>
          <w:rFonts w:ascii="Arial" w:hAnsi="Arial" w:cs="Arial"/>
          <w:sz w:val="24"/>
          <w:szCs w:val="24"/>
        </w:rPr>
      </w:pPr>
      <w:r w:rsidRPr="004107A3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107A3">
        <w:rPr>
          <w:rFonts w:ascii="Arial" w:hAnsi="Arial" w:cs="Arial"/>
          <w:sz w:val="24"/>
          <w:szCs w:val="24"/>
        </w:rPr>
        <w:t>66</w:t>
      </w:r>
    </w:p>
    <w:p w14:paraId="7157D31F" w14:textId="77777777" w:rsidR="00D665F5" w:rsidRPr="00BB547B" w:rsidRDefault="004107A3" w:rsidP="00D665F5">
      <w:pPr>
        <w:rPr>
          <w:rFonts w:ascii="Arial" w:hAnsi="Arial" w:cs="Arial"/>
          <w:sz w:val="24"/>
          <w:szCs w:val="24"/>
        </w:rPr>
      </w:pPr>
      <w:r w:rsidRPr="004107A3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107A3">
        <w:rPr>
          <w:rFonts w:ascii="Arial" w:hAnsi="Arial" w:cs="Arial"/>
          <w:sz w:val="24"/>
          <w:szCs w:val="24"/>
        </w:rPr>
        <w:t>Kraków</w:t>
      </w:r>
    </w:p>
    <w:p w14:paraId="514B4545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FAD4F64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46CB9BAD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C20085A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01D9EC9" w14:textId="77777777" w:rsidR="008F6F1C" w:rsidRDefault="00D665F5" w:rsidP="00D665F5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4107A3" w:rsidRPr="004107A3">
        <w:rPr>
          <w:rFonts w:ascii="Arial" w:hAnsi="Arial" w:cs="Arial"/>
          <w:b/>
          <w:sz w:val="24"/>
          <w:szCs w:val="24"/>
        </w:rPr>
        <w:t>SZP-271-6-2023</w:t>
      </w:r>
    </w:p>
    <w:p w14:paraId="334B11B8" w14:textId="77777777" w:rsidR="008F6F1C" w:rsidRDefault="008F6F1C" w:rsidP="00D665F5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</w:p>
    <w:p w14:paraId="43ED29A1" w14:textId="337BE69E" w:rsidR="00A80738" w:rsidRPr="008F6F1C" w:rsidRDefault="008F6F1C" w:rsidP="00D665F5">
      <w:pPr>
        <w:pStyle w:val="Nagwek"/>
        <w:tabs>
          <w:tab w:val="clear" w:pos="4536"/>
        </w:tabs>
        <w:rPr>
          <w:rFonts w:ascii="Arial" w:hAnsi="Arial" w:cs="Arial"/>
          <w:bCs/>
          <w:sz w:val="24"/>
          <w:szCs w:val="24"/>
        </w:rPr>
      </w:pPr>
      <w:r w:rsidRPr="008F6F1C">
        <w:rPr>
          <w:rFonts w:ascii="Arial" w:hAnsi="Arial" w:cs="Arial"/>
          <w:bCs/>
          <w:sz w:val="24"/>
          <w:szCs w:val="24"/>
        </w:rPr>
        <w:t>SZP-271-6/23.234.UG</w:t>
      </w:r>
      <w:r w:rsidR="00A80738" w:rsidRPr="008F6F1C">
        <w:rPr>
          <w:rFonts w:ascii="Arial" w:hAnsi="Arial" w:cs="Arial"/>
          <w:bCs/>
          <w:sz w:val="24"/>
          <w:szCs w:val="24"/>
        </w:rPr>
        <w:tab/>
        <w:t xml:space="preserve"> </w:t>
      </w:r>
    </w:p>
    <w:p w14:paraId="7C62E38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8BF63F1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16A13D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D88836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39263E98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B3C12D5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107A3" w:rsidRPr="004107A3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1AAB1F0B" w14:textId="77777777" w:rsidR="00A80738" w:rsidRPr="00BB547B" w:rsidRDefault="004107A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107A3">
        <w:rPr>
          <w:rFonts w:ascii="Arial" w:hAnsi="Arial" w:cs="Arial"/>
          <w:b/>
          <w:szCs w:val="24"/>
        </w:rPr>
        <w:t>Dostawa produktów leczniczych - kontrastów</w:t>
      </w:r>
    </w:p>
    <w:p w14:paraId="31D29C2C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107A3" w:rsidRPr="004107A3">
        <w:rPr>
          <w:rFonts w:ascii="Arial" w:hAnsi="Arial" w:cs="Arial"/>
          <w:sz w:val="24"/>
          <w:szCs w:val="24"/>
        </w:rPr>
        <w:t>(</w:t>
      </w:r>
      <w:proofErr w:type="spellStart"/>
      <w:r w:rsidR="004107A3" w:rsidRPr="004107A3">
        <w:rPr>
          <w:rFonts w:ascii="Arial" w:hAnsi="Arial" w:cs="Arial"/>
          <w:sz w:val="24"/>
          <w:szCs w:val="24"/>
        </w:rPr>
        <w:t>t.j</w:t>
      </w:r>
      <w:proofErr w:type="spellEnd"/>
      <w:r w:rsidR="004107A3" w:rsidRPr="004107A3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7BE2025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107A3" w:rsidRPr="004107A3">
        <w:rPr>
          <w:rFonts w:ascii="Arial" w:hAnsi="Arial" w:cs="Arial"/>
          <w:sz w:val="24"/>
          <w:szCs w:val="24"/>
        </w:rPr>
        <w:t>28/04/2023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107A3" w:rsidRPr="004107A3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765CEFA5" w14:textId="77777777" w:rsidTr="00C82837">
        <w:tc>
          <w:tcPr>
            <w:tcW w:w="993" w:type="dxa"/>
            <w:shd w:val="clear" w:color="auto" w:fill="auto"/>
            <w:vAlign w:val="center"/>
          </w:tcPr>
          <w:p w14:paraId="53E41550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12913A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35A3EE1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2B0B4B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4107A3" w:rsidRPr="00BB547B" w14:paraId="26A6EE75" w14:textId="77777777" w:rsidTr="0011026F">
        <w:tc>
          <w:tcPr>
            <w:tcW w:w="993" w:type="dxa"/>
            <w:shd w:val="clear" w:color="auto" w:fill="auto"/>
            <w:vAlign w:val="center"/>
          </w:tcPr>
          <w:p w14:paraId="66627E02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88F04F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F7801E1" w14:textId="77777777" w:rsidR="004107A3" w:rsidRPr="00BB547B" w:rsidRDefault="004107A3" w:rsidP="0011026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107A3">
              <w:rPr>
                <w:rFonts w:ascii="Arial" w:hAnsi="Arial" w:cs="Arial"/>
              </w:rPr>
              <w:t>Delfarma</w:t>
            </w:r>
            <w:proofErr w:type="spellEnd"/>
            <w:r w:rsidRPr="004107A3">
              <w:rPr>
                <w:rFonts w:ascii="Arial" w:hAnsi="Arial" w:cs="Arial"/>
              </w:rPr>
              <w:t xml:space="preserve"> Sp. z o.o.</w:t>
            </w:r>
          </w:p>
          <w:p w14:paraId="39ED0641" w14:textId="77777777" w:rsidR="004107A3" w:rsidRPr="00BB547B" w:rsidRDefault="004107A3" w:rsidP="0011026F">
            <w:pPr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ul. Św. Teresy od Dzieciątka Jezus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107A3">
              <w:rPr>
                <w:rFonts w:ascii="Arial" w:hAnsi="Arial" w:cs="Arial"/>
              </w:rPr>
              <w:t>111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515CCA5" w14:textId="77777777" w:rsidR="004107A3" w:rsidRPr="00BB547B" w:rsidRDefault="004107A3" w:rsidP="0011026F">
            <w:pPr>
              <w:spacing w:after="80"/>
              <w:jc w:val="both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91-222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107A3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58B866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13 689.00 zł</w:t>
            </w:r>
          </w:p>
        </w:tc>
      </w:tr>
      <w:tr w:rsidR="004107A3" w:rsidRPr="00BB547B" w14:paraId="6392F741" w14:textId="77777777" w:rsidTr="0011026F">
        <w:tc>
          <w:tcPr>
            <w:tcW w:w="993" w:type="dxa"/>
            <w:shd w:val="clear" w:color="auto" w:fill="auto"/>
            <w:vAlign w:val="center"/>
          </w:tcPr>
          <w:p w14:paraId="6D16CA54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5CF1D4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EB6087C" w14:textId="77777777" w:rsidR="004107A3" w:rsidRPr="00BB547B" w:rsidRDefault="004107A3" w:rsidP="0011026F">
            <w:pPr>
              <w:spacing w:before="80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NEUCA S.A.</w:t>
            </w:r>
          </w:p>
          <w:p w14:paraId="58707F45" w14:textId="77777777" w:rsidR="004107A3" w:rsidRPr="00BB547B" w:rsidRDefault="004107A3" w:rsidP="0011026F">
            <w:pPr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107A3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ECF6E94" w14:textId="77777777" w:rsidR="004107A3" w:rsidRPr="00BB547B" w:rsidRDefault="004107A3" w:rsidP="0011026F">
            <w:pPr>
              <w:spacing w:after="80"/>
              <w:jc w:val="both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107A3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D20EEA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239 673.60 zł</w:t>
            </w:r>
          </w:p>
        </w:tc>
      </w:tr>
      <w:tr w:rsidR="004107A3" w:rsidRPr="00BB547B" w14:paraId="07EBC021" w14:textId="77777777" w:rsidTr="0011026F">
        <w:tc>
          <w:tcPr>
            <w:tcW w:w="993" w:type="dxa"/>
            <w:shd w:val="clear" w:color="auto" w:fill="auto"/>
            <w:vAlign w:val="center"/>
          </w:tcPr>
          <w:p w14:paraId="1824670F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927A3F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968ADE2" w14:textId="77777777" w:rsidR="004107A3" w:rsidRPr="00BB547B" w:rsidRDefault="004107A3" w:rsidP="0011026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107A3">
              <w:rPr>
                <w:rFonts w:ascii="Arial" w:hAnsi="Arial" w:cs="Arial"/>
              </w:rPr>
              <w:t>Salus</w:t>
            </w:r>
            <w:proofErr w:type="spellEnd"/>
            <w:r w:rsidRPr="004107A3">
              <w:rPr>
                <w:rFonts w:ascii="Arial" w:hAnsi="Arial" w:cs="Arial"/>
              </w:rPr>
              <w:t xml:space="preserve"> International Sp. z o.o.</w:t>
            </w:r>
          </w:p>
          <w:p w14:paraId="1FE39FA1" w14:textId="77777777" w:rsidR="004107A3" w:rsidRPr="00BB547B" w:rsidRDefault="004107A3" w:rsidP="0011026F">
            <w:pPr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107A3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6FA5DF" w14:textId="77777777" w:rsidR="004107A3" w:rsidRPr="00BB547B" w:rsidRDefault="004107A3" w:rsidP="0011026F">
            <w:pPr>
              <w:spacing w:after="80"/>
              <w:jc w:val="both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107A3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3B59AB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282 960.00 zł</w:t>
            </w:r>
          </w:p>
        </w:tc>
      </w:tr>
      <w:tr w:rsidR="004107A3" w:rsidRPr="00BB547B" w14:paraId="1EA72A2F" w14:textId="77777777" w:rsidTr="0011026F">
        <w:tc>
          <w:tcPr>
            <w:tcW w:w="993" w:type="dxa"/>
            <w:shd w:val="clear" w:color="auto" w:fill="auto"/>
            <w:vAlign w:val="center"/>
          </w:tcPr>
          <w:p w14:paraId="7A365EA4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D9C3AD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7346E55" w14:textId="77777777" w:rsidR="004107A3" w:rsidRPr="00BB547B" w:rsidRDefault="004107A3" w:rsidP="0011026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107A3">
              <w:rPr>
                <w:rFonts w:ascii="Arial" w:hAnsi="Arial" w:cs="Arial"/>
              </w:rPr>
              <w:t>Salus</w:t>
            </w:r>
            <w:proofErr w:type="spellEnd"/>
            <w:r w:rsidRPr="004107A3">
              <w:rPr>
                <w:rFonts w:ascii="Arial" w:hAnsi="Arial" w:cs="Arial"/>
              </w:rPr>
              <w:t xml:space="preserve"> International Sp. z o.o.</w:t>
            </w:r>
          </w:p>
          <w:p w14:paraId="41798C58" w14:textId="77777777" w:rsidR="004107A3" w:rsidRPr="00BB547B" w:rsidRDefault="004107A3" w:rsidP="0011026F">
            <w:pPr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107A3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F09E129" w14:textId="77777777" w:rsidR="004107A3" w:rsidRPr="00BB547B" w:rsidRDefault="004107A3" w:rsidP="0011026F">
            <w:pPr>
              <w:spacing w:after="80"/>
              <w:jc w:val="both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107A3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0FCFE3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14 136.12 zł</w:t>
            </w:r>
          </w:p>
        </w:tc>
      </w:tr>
      <w:tr w:rsidR="004107A3" w:rsidRPr="00BB547B" w14:paraId="694FED46" w14:textId="77777777" w:rsidTr="0011026F">
        <w:tc>
          <w:tcPr>
            <w:tcW w:w="993" w:type="dxa"/>
            <w:shd w:val="clear" w:color="auto" w:fill="auto"/>
            <w:vAlign w:val="center"/>
          </w:tcPr>
          <w:p w14:paraId="0E0A0413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4B0CD1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7378572" w14:textId="77777777" w:rsidR="004107A3" w:rsidRPr="00BB547B" w:rsidRDefault="004107A3" w:rsidP="0011026F">
            <w:pPr>
              <w:spacing w:before="80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Farmacol Logistyka Sp. z o.o.</w:t>
            </w:r>
          </w:p>
          <w:p w14:paraId="18071FE3" w14:textId="77777777" w:rsidR="004107A3" w:rsidRPr="00BB547B" w:rsidRDefault="004107A3" w:rsidP="0011026F">
            <w:pPr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107A3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45F0727" w14:textId="77777777" w:rsidR="004107A3" w:rsidRPr="00BB547B" w:rsidRDefault="004107A3" w:rsidP="0011026F">
            <w:pPr>
              <w:spacing w:after="80"/>
              <w:jc w:val="both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107A3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A24C25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279 828.00 zł</w:t>
            </w:r>
          </w:p>
        </w:tc>
      </w:tr>
      <w:tr w:rsidR="004107A3" w:rsidRPr="00BB547B" w14:paraId="13D8760D" w14:textId="77777777" w:rsidTr="0011026F">
        <w:tc>
          <w:tcPr>
            <w:tcW w:w="993" w:type="dxa"/>
            <w:shd w:val="clear" w:color="auto" w:fill="auto"/>
            <w:vAlign w:val="center"/>
          </w:tcPr>
          <w:p w14:paraId="3A4E7B5C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DF4598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37DDBDE" w14:textId="77777777" w:rsidR="004107A3" w:rsidRPr="00BB547B" w:rsidRDefault="004107A3" w:rsidP="0011026F">
            <w:pPr>
              <w:spacing w:before="80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Farmacol Logistyka Sp. z o.o.</w:t>
            </w:r>
          </w:p>
          <w:p w14:paraId="6E68B308" w14:textId="77777777" w:rsidR="004107A3" w:rsidRPr="00BB547B" w:rsidRDefault="004107A3" w:rsidP="0011026F">
            <w:pPr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lastRenderedPageBreak/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107A3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1A91C83" w14:textId="77777777" w:rsidR="004107A3" w:rsidRPr="00BB547B" w:rsidRDefault="004107A3" w:rsidP="0011026F">
            <w:pPr>
              <w:spacing w:after="80"/>
              <w:jc w:val="both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107A3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B7A8EE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lastRenderedPageBreak/>
              <w:t>13 961.16 zł</w:t>
            </w:r>
          </w:p>
        </w:tc>
      </w:tr>
      <w:tr w:rsidR="004107A3" w:rsidRPr="00BB547B" w14:paraId="344FD490" w14:textId="77777777" w:rsidTr="0011026F">
        <w:tc>
          <w:tcPr>
            <w:tcW w:w="993" w:type="dxa"/>
            <w:shd w:val="clear" w:color="auto" w:fill="auto"/>
            <w:vAlign w:val="center"/>
          </w:tcPr>
          <w:p w14:paraId="72357E0D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31B4CF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2F214E2" w14:textId="77777777" w:rsidR="004107A3" w:rsidRPr="00BB547B" w:rsidRDefault="004107A3" w:rsidP="0011026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107A3">
              <w:rPr>
                <w:rFonts w:ascii="Arial" w:hAnsi="Arial" w:cs="Arial"/>
              </w:rPr>
              <w:t>Urtica</w:t>
            </w:r>
            <w:proofErr w:type="spellEnd"/>
            <w:r w:rsidRPr="004107A3">
              <w:rPr>
                <w:rFonts w:ascii="Arial" w:hAnsi="Arial" w:cs="Arial"/>
              </w:rPr>
              <w:t xml:space="preserve"> Sp. z o.o.</w:t>
            </w:r>
          </w:p>
          <w:p w14:paraId="2C17F7F9" w14:textId="77777777" w:rsidR="004107A3" w:rsidRPr="00BB547B" w:rsidRDefault="004107A3" w:rsidP="0011026F">
            <w:pPr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107A3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E90C514" w14:textId="77777777" w:rsidR="004107A3" w:rsidRPr="00BB547B" w:rsidRDefault="004107A3" w:rsidP="0011026F">
            <w:pPr>
              <w:spacing w:after="80"/>
              <w:jc w:val="both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107A3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E55DE5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419 223.60 zł</w:t>
            </w:r>
          </w:p>
        </w:tc>
      </w:tr>
      <w:tr w:rsidR="004107A3" w:rsidRPr="00BB547B" w14:paraId="2645066B" w14:textId="77777777" w:rsidTr="0011026F">
        <w:tc>
          <w:tcPr>
            <w:tcW w:w="993" w:type="dxa"/>
            <w:shd w:val="clear" w:color="auto" w:fill="auto"/>
            <w:vAlign w:val="center"/>
          </w:tcPr>
          <w:p w14:paraId="759A5EE5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376C14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F3A22E4" w14:textId="77777777" w:rsidR="004107A3" w:rsidRPr="00BB547B" w:rsidRDefault="004107A3" w:rsidP="0011026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107A3">
              <w:rPr>
                <w:rFonts w:ascii="Arial" w:hAnsi="Arial" w:cs="Arial"/>
              </w:rPr>
              <w:t>Urtica</w:t>
            </w:r>
            <w:proofErr w:type="spellEnd"/>
            <w:r w:rsidRPr="004107A3">
              <w:rPr>
                <w:rFonts w:ascii="Arial" w:hAnsi="Arial" w:cs="Arial"/>
              </w:rPr>
              <w:t xml:space="preserve"> Sp. z o.o.</w:t>
            </w:r>
          </w:p>
          <w:p w14:paraId="245966B0" w14:textId="77777777" w:rsidR="004107A3" w:rsidRPr="00BB547B" w:rsidRDefault="004107A3" w:rsidP="0011026F">
            <w:pPr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107A3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4C52A1C" w14:textId="77777777" w:rsidR="004107A3" w:rsidRPr="00BB547B" w:rsidRDefault="004107A3" w:rsidP="0011026F">
            <w:pPr>
              <w:spacing w:after="80"/>
              <w:jc w:val="both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107A3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ED222D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219 369.60 zł</w:t>
            </w:r>
          </w:p>
        </w:tc>
      </w:tr>
      <w:tr w:rsidR="004107A3" w:rsidRPr="00BB547B" w14:paraId="31F4DC9C" w14:textId="77777777" w:rsidTr="0011026F">
        <w:tc>
          <w:tcPr>
            <w:tcW w:w="993" w:type="dxa"/>
            <w:shd w:val="clear" w:color="auto" w:fill="auto"/>
            <w:vAlign w:val="center"/>
          </w:tcPr>
          <w:p w14:paraId="41140A44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DAB2E9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90E772D" w14:textId="77777777" w:rsidR="004107A3" w:rsidRPr="00BB547B" w:rsidRDefault="004107A3" w:rsidP="0011026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107A3">
              <w:rPr>
                <w:rFonts w:ascii="Arial" w:hAnsi="Arial" w:cs="Arial"/>
              </w:rPr>
              <w:t>Urtica</w:t>
            </w:r>
            <w:proofErr w:type="spellEnd"/>
            <w:r w:rsidRPr="004107A3">
              <w:rPr>
                <w:rFonts w:ascii="Arial" w:hAnsi="Arial" w:cs="Arial"/>
              </w:rPr>
              <w:t xml:space="preserve"> Sp. z o.o.</w:t>
            </w:r>
          </w:p>
          <w:p w14:paraId="7AFECDB7" w14:textId="77777777" w:rsidR="004107A3" w:rsidRPr="00BB547B" w:rsidRDefault="004107A3" w:rsidP="0011026F">
            <w:pPr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107A3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C26D38D" w14:textId="77777777" w:rsidR="004107A3" w:rsidRPr="00BB547B" w:rsidRDefault="004107A3" w:rsidP="0011026F">
            <w:pPr>
              <w:spacing w:after="80"/>
              <w:jc w:val="both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107A3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8E9B9F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282 960.00 zł</w:t>
            </w:r>
          </w:p>
        </w:tc>
      </w:tr>
      <w:tr w:rsidR="004107A3" w:rsidRPr="00BB547B" w14:paraId="54234E13" w14:textId="77777777" w:rsidTr="0011026F">
        <w:tc>
          <w:tcPr>
            <w:tcW w:w="993" w:type="dxa"/>
            <w:shd w:val="clear" w:color="auto" w:fill="auto"/>
            <w:vAlign w:val="center"/>
          </w:tcPr>
          <w:p w14:paraId="19C008D8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1FF479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FF2B407" w14:textId="77777777" w:rsidR="004107A3" w:rsidRPr="00BB547B" w:rsidRDefault="004107A3" w:rsidP="0011026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107A3">
              <w:rPr>
                <w:rFonts w:ascii="Arial" w:hAnsi="Arial" w:cs="Arial"/>
              </w:rPr>
              <w:t>Urtica</w:t>
            </w:r>
            <w:proofErr w:type="spellEnd"/>
            <w:r w:rsidRPr="004107A3">
              <w:rPr>
                <w:rFonts w:ascii="Arial" w:hAnsi="Arial" w:cs="Arial"/>
              </w:rPr>
              <w:t xml:space="preserve"> Sp. z o.o.</w:t>
            </w:r>
          </w:p>
          <w:p w14:paraId="3CF143F0" w14:textId="77777777" w:rsidR="004107A3" w:rsidRPr="00BB547B" w:rsidRDefault="004107A3" w:rsidP="0011026F">
            <w:pPr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107A3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EC82E66" w14:textId="77777777" w:rsidR="004107A3" w:rsidRPr="00BB547B" w:rsidRDefault="004107A3" w:rsidP="0011026F">
            <w:pPr>
              <w:spacing w:after="80"/>
              <w:jc w:val="both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107A3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A8BB39" w14:textId="77777777" w:rsidR="004107A3" w:rsidRPr="00BB547B" w:rsidRDefault="004107A3" w:rsidP="0011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107A3">
              <w:rPr>
                <w:rFonts w:ascii="Arial" w:hAnsi="Arial" w:cs="Arial"/>
              </w:rPr>
              <w:t>14 207.40 zł</w:t>
            </w:r>
          </w:p>
        </w:tc>
      </w:tr>
    </w:tbl>
    <w:p w14:paraId="69771CF8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99F4FC8" w14:textId="2B7CFE3F" w:rsidR="00C236D3" w:rsidRPr="00BB547B" w:rsidRDefault="004107A3" w:rsidP="00173B20">
      <w:pPr>
        <w:jc w:val="right"/>
        <w:rPr>
          <w:rFonts w:ascii="Arial" w:hAnsi="Arial" w:cs="Arial"/>
          <w:sz w:val="22"/>
          <w:szCs w:val="22"/>
        </w:rPr>
      </w:pPr>
      <w:r w:rsidRPr="004107A3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11370" w14:textId="77777777" w:rsidR="00270D85" w:rsidRDefault="00270D85">
      <w:r>
        <w:separator/>
      </w:r>
    </w:p>
  </w:endnote>
  <w:endnote w:type="continuationSeparator" w:id="0">
    <w:p w14:paraId="48C50046" w14:textId="77777777" w:rsidR="00270D85" w:rsidRDefault="00270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65C0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3653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AF0E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B61C0A">
        <v:line id="_x0000_s1025" style="position:absolute;left:0;text-align:left;z-index:251657728" from="-3.85pt,8.7pt" to="455.15pt,8.7pt"/>
      </w:pict>
    </w:r>
  </w:p>
  <w:p w14:paraId="4888AEF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515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46D2A0" w14:textId="77777777" w:rsidR="009F189D" w:rsidRDefault="009F189D">
    <w:pPr>
      <w:pStyle w:val="Stopka"/>
      <w:tabs>
        <w:tab w:val="clear" w:pos="4536"/>
      </w:tabs>
      <w:jc w:val="center"/>
    </w:pPr>
  </w:p>
  <w:p w14:paraId="310B190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FD2ED" w14:textId="77777777" w:rsidR="00270D85" w:rsidRDefault="00270D85">
      <w:r>
        <w:separator/>
      </w:r>
    </w:p>
  </w:footnote>
  <w:footnote w:type="continuationSeparator" w:id="0">
    <w:p w14:paraId="37001262" w14:textId="77777777" w:rsidR="00270D85" w:rsidRDefault="00270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49A3D" w14:textId="77777777" w:rsidR="004107A3" w:rsidRDefault="004107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554BE" w14:textId="77777777" w:rsidR="004107A3" w:rsidRDefault="004107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033B2" w14:textId="77777777" w:rsidR="004107A3" w:rsidRDefault="004107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0D85"/>
    <w:rsid w:val="00007727"/>
    <w:rsid w:val="00017720"/>
    <w:rsid w:val="00035488"/>
    <w:rsid w:val="000D7F25"/>
    <w:rsid w:val="000E00E5"/>
    <w:rsid w:val="00173B20"/>
    <w:rsid w:val="001C69FF"/>
    <w:rsid w:val="0023318D"/>
    <w:rsid w:val="00270D85"/>
    <w:rsid w:val="003D72FD"/>
    <w:rsid w:val="004107A3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F6F1C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2CD6D9"/>
  <w15:chartTrackingRefBased/>
  <w15:docId w15:val="{5887EE93-CA46-440F-9EC5-A52F49435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241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cp:lastPrinted>2023-04-28T10:42:00Z</cp:lastPrinted>
  <dcterms:created xsi:type="dcterms:W3CDTF">2023-04-28T10:43:00Z</dcterms:created>
  <dcterms:modified xsi:type="dcterms:W3CDTF">2023-04-28T10:43:00Z</dcterms:modified>
</cp:coreProperties>
</file>