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53EA3" w14:textId="77777777" w:rsidR="00D665F5" w:rsidRDefault="00633693" w:rsidP="00D665F5">
      <w:pPr>
        <w:spacing w:after="240"/>
        <w:jc w:val="right"/>
        <w:rPr>
          <w:sz w:val="22"/>
          <w:szCs w:val="22"/>
        </w:rPr>
      </w:pPr>
      <w:r w:rsidRPr="0063369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33693">
        <w:rPr>
          <w:sz w:val="22"/>
          <w:szCs w:val="22"/>
        </w:rPr>
        <w:t>2023-04-28</w:t>
      </w:r>
    </w:p>
    <w:p w14:paraId="6FC095A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A3B2355" w14:textId="77777777" w:rsidR="00633693" w:rsidRPr="00633693" w:rsidRDefault="00633693" w:rsidP="00577BC6">
      <w:pPr>
        <w:spacing w:after="40"/>
        <w:rPr>
          <w:b/>
          <w:bCs/>
          <w:sz w:val="22"/>
          <w:szCs w:val="22"/>
        </w:rPr>
      </w:pPr>
      <w:r w:rsidRPr="00633693">
        <w:rPr>
          <w:b/>
          <w:bCs/>
          <w:sz w:val="22"/>
          <w:szCs w:val="22"/>
        </w:rPr>
        <w:t>Akademia Górniczo - Hutnicza</w:t>
      </w:r>
    </w:p>
    <w:p w14:paraId="59C74147" w14:textId="77777777" w:rsidR="00633693" w:rsidRPr="00633693" w:rsidRDefault="00633693" w:rsidP="00577BC6">
      <w:pPr>
        <w:spacing w:after="40"/>
        <w:rPr>
          <w:b/>
          <w:bCs/>
          <w:sz w:val="22"/>
          <w:szCs w:val="22"/>
        </w:rPr>
      </w:pPr>
      <w:r w:rsidRPr="00633693">
        <w:rPr>
          <w:b/>
          <w:bCs/>
          <w:sz w:val="22"/>
          <w:szCs w:val="22"/>
        </w:rPr>
        <w:t>im. Stanisława Staszica w Krakowie</w:t>
      </w:r>
    </w:p>
    <w:p w14:paraId="4C2032FC" w14:textId="77777777" w:rsidR="00D665F5" w:rsidRPr="00D91931" w:rsidRDefault="00633693" w:rsidP="00577BC6">
      <w:pPr>
        <w:spacing w:after="40"/>
        <w:rPr>
          <w:b/>
          <w:bCs/>
          <w:sz w:val="22"/>
          <w:szCs w:val="22"/>
        </w:rPr>
      </w:pPr>
      <w:r w:rsidRPr="00633693">
        <w:rPr>
          <w:b/>
          <w:bCs/>
          <w:sz w:val="22"/>
          <w:szCs w:val="22"/>
        </w:rPr>
        <w:t>Dział Zamówień Publicznych</w:t>
      </w:r>
    </w:p>
    <w:p w14:paraId="0A50C07F" w14:textId="77777777" w:rsidR="00D665F5" w:rsidRPr="00BD5546" w:rsidRDefault="00633693" w:rsidP="00D665F5">
      <w:pPr>
        <w:rPr>
          <w:sz w:val="22"/>
          <w:szCs w:val="22"/>
        </w:rPr>
      </w:pPr>
      <w:r w:rsidRPr="0063369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33693">
        <w:rPr>
          <w:sz w:val="22"/>
          <w:szCs w:val="22"/>
        </w:rPr>
        <w:t>30</w:t>
      </w:r>
    </w:p>
    <w:p w14:paraId="56F57E89" w14:textId="77777777" w:rsidR="00D665F5" w:rsidRPr="00BD5546" w:rsidRDefault="00633693" w:rsidP="00D665F5">
      <w:pPr>
        <w:rPr>
          <w:sz w:val="22"/>
          <w:szCs w:val="22"/>
        </w:rPr>
      </w:pPr>
      <w:r w:rsidRPr="0063369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33693">
        <w:rPr>
          <w:sz w:val="22"/>
          <w:szCs w:val="22"/>
        </w:rPr>
        <w:t>Kraków</w:t>
      </w:r>
    </w:p>
    <w:p w14:paraId="230422A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33693" w:rsidRPr="00633693">
        <w:rPr>
          <w:b/>
          <w:sz w:val="22"/>
          <w:szCs w:val="22"/>
        </w:rPr>
        <w:t>KC-zp.272-226/23</w:t>
      </w:r>
      <w:r w:rsidR="00A80738">
        <w:rPr>
          <w:sz w:val="24"/>
        </w:rPr>
        <w:tab/>
        <w:t xml:space="preserve"> </w:t>
      </w:r>
    </w:p>
    <w:p w14:paraId="70B2A5E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92859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1B345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B3C29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13C5A7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3686C7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33693" w:rsidRPr="00633693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816D3A5" w14:textId="77777777" w:rsidR="00A80738" w:rsidRPr="00577BC6" w:rsidRDefault="0063369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33693">
        <w:rPr>
          <w:b/>
          <w:sz w:val="22"/>
          <w:szCs w:val="22"/>
        </w:rPr>
        <w:t xml:space="preserve">nagranie oraz montaż 4 filmów wideo-relacji promocyjno-informacyjnych oraz zdjęć z wydarzeń w ramach projektu UNIVERSEH Extender for </w:t>
      </w:r>
      <w:proofErr w:type="spellStart"/>
      <w:r w:rsidRPr="00633693">
        <w:rPr>
          <w:b/>
          <w:sz w:val="22"/>
          <w:szCs w:val="22"/>
        </w:rPr>
        <w:t>Ukraine</w:t>
      </w:r>
      <w:proofErr w:type="spellEnd"/>
      <w:r w:rsidRPr="00633693">
        <w:rPr>
          <w:b/>
          <w:sz w:val="22"/>
          <w:szCs w:val="22"/>
        </w:rPr>
        <w:t xml:space="preserve"> - KC-zp.272-226/23</w:t>
      </w:r>
    </w:p>
    <w:p w14:paraId="1EC251C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FC854C7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33693" w:rsidRPr="00633693">
        <w:rPr>
          <w:sz w:val="22"/>
          <w:szCs w:val="22"/>
        </w:rPr>
        <w:t>28/04/2023</w:t>
      </w:r>
      <w:r w:rsidR="00FF4AB1" w:rsidRPr="00577BC6">
        <w:rPr>
          <w:sz w:val="22"/>
          <w:szCs w:val="22"/>
        </w:rPr>
        <w:t xml:space="preserve"> o godz. </w:t>
      </w:r>
      <w:r w:rsidR="00633693" w:rsidRPr="0063369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62B2B2E" w14:textId="77777777" w:rsidTr="003F57CD">
        <w:tc>
          <w:tcPr>
            <w:tcW w:w="993" w:type="dxa"/>
            <w:shd w:val="clear" w:color="auto" w:fill="auto"/>
            <w:vAlign w:val="center"/>
          </w:tcPr>
          <w:p w14:paraId="6369181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1CDA38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07AAA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33693" w:rsidRPr="00493F8C" w14:paraId="7369A0AB" w14:textId="77777777" w:rsidTr="00597DDD">
        <w:tc>
          <w:tcPr>
            <w:tcW w:w="993" w:type="dxa"/>
            <w:shd w:val="clear" w:color="auto" w:fill="auto"/>
            <w:vAlign w:val="center"/>
          </w:tcPr>
          <w:p w14:paraId="11243B03" w14:textId="77777777" w:rsidR="00633693" w:rsidRPr="00490DC0" w:rsidRDefault="00633693" w:rsidP="00597DDD">
            <w:pPr>
              <w:spacing w:before="120" w:after="120"/>
              <w:jc w:val="center"/>
            </w:pPr>
            <w:r w:rsidRPr="00633693">
              <w:t>1</w:t>
            </w:r>
          </w:p>
        </w:tc>
        <w:tc>
          <w:tcPr>
            <w:tcW w:w="5244" w:type="dxa"/>
            <w:shd w:val="clear" w:color="auto" w:fill="auto"/>
          </w:tcPr>
          <w:p w14:paraId="35F89784" w14:textId="77777777" w:rsidR="00633693" w:rsidRPr="00490DC0" w:rsidRDefault="00633693" w:rsidP="00597DDD">
            <w:pPr>
              <w:spacing w:before="40"/>
            </w:pPr>
            <w:r w:rsidRPr="00633693">
              <w:t xml:space="preserve">Horyzontn10 </w:t>
            </w:r>
            <w:proofErr w:type="spellStart"/>
            <w:r w:rsidRPr="00633693">
              <w:t>sp</w:t>
            </w:r>
            <w:proofErr w:type="spellEnd"/>
            <w:r w:rsidRPr="00633693">
              <w:t xml:space="preserve"> z </w:t>
            </w:r>
            <w:proofErr w:type="spellStart"/>
            <w:r w:rsidRPr="00633693">
              <w:t>o.o</w:t>
            </w:r>
            <w:proofErr w:type="spellEnd"/>
            <w:r w:rsidRPr="00633693">
              <w:t>,</w:t>
            </w:r>
          </w:p>
          <w:p w14:paraId="1CD969FD" w14:textId="6EC9E561" w:rsidR="00633693" w:rsidRPr="00490DC0" w:rsidRDefault="00F1100A" w:rsidP="00597DDD">
            <w:r>
              <w:t>B</w:t>
            </w:r>
            <w:r w:rsidR="00633693" w:rsidRPr="00633693">
              <w:t>rody</w:t>
            </w:r>
            <w:r w:rsidR="00633693" w:rsidRPr="00490DC0">
              <w:t xml:space="preserve"> </w:t>
            </w:r>
            <w:r w:rsidR="00633693" w:rsidRPr="00633693">
              <w:t>563/563</w:t>
            </w:r>
            <w:r w:rsidR="00633693" w:rsidRPr="00490DC0">
              <w:t xml:space="preserve"> </w:t>
            </w:r>
          </w:p>
          <w:p w14:paraId="5BC3C9E1" w14:textId="77777777" w:rsidR="00633693" w:rsidRPr="00490DC0" w:rsidRDefault="00633693" w:rsidP="00597DDD">
            <w:pPr>
              <w:spacing w:after="40"/>
              <w:jc w:val="both"/>
            </w:pPr>
            <w:r w:rsidRPr="00633693">
              <w:t>34-130</w:t>
            </w:r>
            <w:r w:rsidRPr="00490DC0">
              <w:t xml:space="preserve"> </w:t>
            </w:r>
            <w:r w:rsidRPr="00633693">
              <w:t>Kalwaria Zebrzydowska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2494B5" w14:textId="77777777" w:rsidR="00633693" w:rsidRPr="00490DC0" w:rsidRDefault="00633693" w:rsidP="00597DDD">
            <w:pPr>
              <w:spacing w:before="120" w:after="120"/>
              <w:jc w:val="both"/>
            </w:pPr>
            <w:r w:rsidRPr="00633693">
              <w:t>12 300.00 zł</w:t>
            </w:r>
          </w:p>
        </w:tc>
      </w:tr>
      <w:tr w:rsidR="00633693" w:rsidRPr="00493F8C" w14:paraId="62A1DF71" w14:textId="77777777" w:rsidTr="00597DDD">
        <w:tc>
          <w:tcPr>
            <w:tcW w:w="993" w:type="dxa"/>
            <w:shd w:val="clear" w:color="auto" w:fill="auto"/>
            <w:vAlign w:val="center"/>
          </w:tcPr>
          <w:p w14:paraId="3645B3D0" w14:textId="77777777" w:rsidR="00633693" w:rsidRPr="00490DC0" w:rsidRDefault="00633693" w:rsidP="00597DDD">
            <w:pPr>
              <w:spacing w:before="120" w:after="120"/>
              <w:jc w:val="center"/>
            </w:pPr>
            <w:r w:rsidRPr="00633693">
              <w:t>2</w:t>
            </w:r>
          </w:p>
        </w:tc>
        <w:tc>
          <w:tcPr>
            <w:tcW w:w="5244" w:type="dxa"/>
            <w:shd w:val="clear" w:color="auto" w:fill="auto"/>
          </w:tcPr>
          <w:p w14:paraId="2B1002F6" w14:textId="77777777" w:rsidR="00633693" w:rsidRPr="00490DC0" w:rsidRDefault="00633693" w:rsidP="00597DDD">
            <w:pPr>
              <w:spacing w:before="40"/>
            </w:pPr>
            <w:r w:rsidRPr="00633693">
              <w:t>MAŁPA Maciej Łojewski</w:t>
            </w:r>
          </w:p>
          <w:p w14:paraId="204E6D63" w14:textId="77777777" w:rsidR="00633693" w:rsidRPr="00490DC0" w:rsidRDefault="00633693" w:rsidP="00597DDD">
            <w:r w:rsidRPr="00633693">
              <w:t>Gołdapska</w:t>
            </w:r>
            <w:r w:rsidRPr="00490DC0">
              <w:t xml:space="preserve"> </w:t>
            </w:r>
            <w:r w:rsidRPr="00633693">
              <w:t>10</w:t>
            </w:r>
            <w:r w:rsidRPr="00490DC0">
              <w:t xml:space="preserve"> </w:t>
            </w:r>
          </w:p>
          <w:p w14:paraId="7BC73685" w14:textId="77777777" w:rsidR="00633693" w:rsidRPr="00490DC0" w:rsidRDefault="00633693" w:rsidP="00597DDD">
            <w:pPr>
              <w:spacing w:after="40"/>
              <w:jc w:val="both"/>
            </w:pPr>
            <w:r w:rsidRPr="00633693">
              <w:t>10-631</w:t>
            </w:r>
            <w:r w:rsidRPr="00490DC0">
              <w:t xml:space="preserve"> </w:t>
            </w:r>
            <w:r w:rsidRPr="00633693"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837811" w14:textId="77777777" w:rsidR="00633693" w:rsidRPr="00490DC0" w:rsidRDefault="00633693" w:rsidP="00597DDD">
            <w:pPr>
              <w:spacing w:before="120" w:after="120"/>
              <w:jc w:val="both"/>
            </w:pPr>
            <w:r w:rsidRPr="00633693">
              <w:t>26 322.00 zł</w:t>
            </w:r>
          </w:p>
        </w:tc>
      </w:tr>
      <w:tr w:rsidR="00633693" w:rsidRPr="00493F8C" w14:paraId="6E5627D1" w14:textId="77777777" w:rsidTr="00597DDD">
        <w:tc>
          <w:tcPr>
            <w:tcW w:w="993" w:type="dxa"/>
            <w:shd w:val="clear" w:color="auto" w:fill="auto"/>
            <w:vAlign w:val="center"/>
          </w:tcPr>
          <w:p w14:paraId="7705E5E3" w14:textId="77777777" w:rsidR="00633693" w:rsidRPr="00490DC0" w:rsidRDefault="00633693" w:rsidP="00597DDD">
            <w:pPr>
              <w:spacing w:before="120" w:after="120"/>
              <w:jc w:val="center"/>
            </w:pPr>
            <w:r w:rsidRPr="00633693">
              <w:t>3</w:t>
            </w:r>
          </w:p>
        </w:tc>
        <w:tc>
          <w:tcPr>
            <w:tcW w:w="5244" w:type="dxa"/>
            <w:shd w:val="clear" w:color="auto" w:fill="auto"/>
          </w:tcPr>
          <w:p w14:paraId="38512EA0" w14:textId="77777777" w:rsidR="00633693" w:rsidRPr="00490DC0" w:rsidRDefault="00633693" w:rsidP="00597DDD">
            <w:pPr>
              <w:spacing w:before="40"/>
            </w:pPr>
            <w:r w:rsidRPr="00633693">
              <w:t>STUDIO SIERMIX SP. Z O.O.</w:t>
            </w:r>
          </w:p>
          <w:p w14:paraId="1D767F07" w14:textId="77777777" w:rsidR="00633693" w:rsidRPr="00490DC0" w:rsidRDefault="00633693" w:rsidP="00597DDD">
            <w:r w:rsidRPr="00633693">
              <w:t>KNAPY</w:t>
            </w:r>
            <w:r w:rsidRPr="00490DC0">
              <w:t xml:space="preserve"> </w:t>
            </w:r>
            <w:r w:rsidRPr="00633693">
              <w:t>18</w:t>
            </w:r>
            <w:r w:rsidRPr="00490DC0">
              <w:t xml:space="preserve"> </w:t>
            </w:r>
          </w:p>
          <w:p w14:paraId="65F3ED48" w14:textId="77777777" w:rsidR="00633693" w:rsidRPr="00490DC0" w:rsidRDefault="00633693" w:rsidP="00597DDD">
            <w:pPr>
              <w:spacing w:after="40"/>
              <w:jc w:val="both"/>
            </w:pPr>
            <w:r w:rsidRPr="00633693">
              <w:t>98-360</w:t>
            </w:r>
            <w:r w:rsidRPr="00490DC0">
              <w:t xml:space="preserve"> </w:t>
            </w:r>
            <w:r w:rsidRPr="00633693">
              <w:t>LUTUTÓW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E2D6C5" w14:textId="77777777" w:rsidR="00633693" w:rsidRPr="00490DC0" w:rsidRDefault="00633693" w:rsidP="00597DDD">
            <w:pPr>
              <w:spacing w:before="120" w:after="120"/>
              <w:jc w:val="both"/>
            </w:pPr>
            <w:r w:rsidRPr="00633693">
              <w:t>17 220.00 zł</w:t>
            </w:r>
          </w:p>
        </w:tc>
      </w:tr>
      <w:tr w:rsidR="00633693" w:rsidRPr="00493F8C" w14:paraId="6F59E471" w14:textId="77777777" w:rsidTr="00597DDD">
        <w:tc>
          <w:tcPr>
            <w:tcW w:w="993" w:type="dxa"/>
            <w:shd w:val="clear" w:color="auto" w:fill="auto"/>
            <w:vAlign w:val="center"/>
          </w:tcPr>
          <w:p w14:paraId="7A427E79" w14:textId="77777777" w:rsidR="00633693" w:rsidRPr="00490DC0" w:rsidRDefault="00633693" w:rsidP="00597DDD">
            <w:pPr>
              <w:spacing w:before="120" w:after="120"/>
              <w:jc w:val="center"/>
            </w:pPr>
            <w:r w:rsidRPr="00633693">
              <w:t>4</w:t>
            </w:r>
          </w:p>
        </w:tc>
        <w:tc>
          <w:tcPr>
            <w:tcW w:w="5244" w:type="dxa"/>
            <w:shd w:val="clear" w:color="auto" w:fill="auto"/>
          </w:tcPr>
          <w:p w14:paraId="63FAEA68" w14:textId="77777777" w:rsidR="00633693" w:rsidRPr="00490DC0" w:rsidRDefault="00633693" w:rsidP="00597DDD">
            <w:pPr>
              <w:spacing w:before="40"/>
            </w:pPr>
            <w:r w:rsidRPr="00633693">
              <w:t>CreativeStudio.com.pl Adrian Łapczyński</w:t>
            </w:r>
          </w:p>
          <w:p w14:paraId="2BFF7AC3" w14:textId="77777777" w:rsidR="00633693" w:rsidRPr="00490DC0" w:rsidRDefault="00633693" w:rsidP="00597DDD">
            <w:r w:rsidRPr="00633693">
              <w:t>Lipska</w:t>
            </w:r>
            <w:r w:rsidRPr="00490DC0">
              <w:t xml:space="preserve"> </w:t>
            </w:r>
            <w:r w:rsidRPr="00633693">
              <w:t>57/33</w:t>
            </w:r>
            <w:r w:rsidRPr="00490DC0">
              <w:t xml:space="preserve"> </w:t>
            </w:r>
          </w:p>
          <w:p w14:paraId="031562A9" w14:textId="77777777" w:rsidR="00633693" w:rsidRPr="00490DC0" w:rsidRDefault="00633693" w:rsidP="00597DDD">
            <w:pPr>
              <w:spacing w:after="40"/>
              <w:jc w:val="both"/>
            </w:pPr>
            <w:r w:rsidRPr="00633693">
              <w:t>30-721</w:t>
            </w:r>
            <w:r w:rsidRPr="00490DC0">
              <w:t xml:space="preserve"> </w:t>
            </w:r>
            <w:r w:rsidRPr="0063369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769C5F" w14:textId="77777777" w:rsidR="00633693" w:rsidRPr="00490DC0" w:rsidRDefault="00633693" w:rsidP="00597DDD">
            <w:pPr>
              <w:spacing w:before="120" w:after="120"/>
              <w:jc w:val="both"/>
            </w:pPr>
            <w:r w:rsidRPr="00633693">
              <w:t>24 600.00 zł</w:t>
            </w:r>
          </w:p>
        </w:tc>
      </w:tr>
      <w:tr w:rsidR="00633693" w:rsidRPr="00493F8C" w14:paraId="3EC5E597" w14:textId="77777777" w:rsidTr="00597DDD">
        <w:tc>
          <w:tcPr>
            <w:tcW w:w="993" w:type="dxa"/>
            <w:shd w:val="clear" w:color="auto" w:fill="auto"/>
            <w:vAlign w:val="center"/>
          </w:tcPr>
          <w:p w14:paraId="669DC486" w14:textId="77777777" w:rsidR="00633693" w:rsidRPr="00490DC0" w:rsidRDefault="00633693" w:rsidP="00597DDD">
            <w:pPr>
              <w:spacing w:before="120" w:after="120"/>
              <w:jc w:val="center"/>
            </w:pPr>
            <w:r w:rsidRPr="00633693">
              <w:t>5</w:t>
            </w:r>
          </w:p>
        </w:tc>
        <w:tc>
          <w:tcPr>
            <w:tcW w:w="5244" w:type="dxa"/>
            <w:shd w:val="clear" w:color="auto" w:fill="auto"/>
          </w:tcPr>
          <w:p w14:paraId="4D894416" w14:textId="77777777" w:rsidR="00633693" w:rsidRPr="00490DC0" w:rsidRDefault="00633693" w:rsidP="00597DDD">
            <w:pPr>
              <w:spacing w:before="40"/>
            </w:pPr>
            <w:r w:rsidRPr="00633693">
              <w:t xml:space="preserve">Agencja Marketingowa AIMART Magdalena </w:t>
            </w:r>
            <w:proofErr w:type="spellStart"/>
            <w:r w:rsidRPr="00633693">
              <w:t>Wilczaszek</w:t>
            </w:r>
            <w:proofErr w:type="spellEnd"/>
          </w:p>
          <w:p w14:paraId="2605E00D" w14:textId="77777777" w:rsidR="00633693" w:rsidRPr="00490DC0" w:rsidRDefault="00633693" w:rsidP="00597DDD">
            <w:r w:rsidRPr="00633693">
              <w:t>ul. Glinki</w:t>
            </w:r>
            <w:r w:rsidRPr="00490DC0">
              <w:t xml:space="preserve"> </w:t>
            </w:r>
            <w:r w:rsidRPr="00633693">
              <w:t>79/p131</w:t>
            </w:r>
            <w:r w:rsidRPr="00490DC0">
              <w:t xml:space="preserve"> </w:t>
            </w:r>
          </w:p>
          <w:p w14:paraId="4A712751" w14:textId="77777777" w:rsidR="00633693" w:rsidRPr="00490DC0" w:rsidRDefault="00633693" w:rsidP="00597DDD">
            <w:pPr>
              <w:spacing w:after="40"/>
              <w:jc w:val="both"/>
            </w:pPr>
            <w:r w:rsidRPr="00633693">
              <w:t>85-861</w:t>
            </w:r>
            <w:r w:rsidRPr="00490DC0">
              <w:t xml:space="preserve"> </w:t>
            </w:r>
            <w:r w:rsidRPr="00633693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FE2B09" w14:textId="77777777" w:rsidR="00633693" w:rsidRPr="00490DC0" w:rsidRDefault="00633693" w:rsidP="00597DDD">
            <w:pPr>
              <w:spacing w:before="120" w:after="120"/>
              <w:jc w:val="both"/>
            </w:pPr>
            <w:r w:rsidRPr="00633693">
              <w:t>11 850.00 zł</w:t>
            </w:r>
          </w:p>
        </w:tc>
      </w:tr>
      <w:tr w:rsidR="00633693" w:rsidRPr="00493F8C" w14:paraId="382721F0" w14:textId="77777777" w:rsidTr="00597DDD">
        <w:tc>
          <w:tcPr>
            <w:tcW w:w="993" w:type="dxa"/>
            <w:shd w:val="clear" w:color="auto" w:fill="auto"/>
            <w:vAlign w:val="center"/>
          </w:tcPr>
          <w:p w14:paraId="4905AC4B" w14:textId="77777777" w:rsidR="00633693" w:rsidRPr="00490DC0" w:rsidRDefault="00633693" w:rsidP="00597DDD">
            <w:pPr>
              <w:spacing w:before="120" w:after="120"/>
              <w:jc w:val="center"/>
            </w:pPr>
            <w:r w:rsidRPr="00633693">
              <w:t>6</w:t>
            </w:r>
          </w:p>
        </w:tc>
        <w:tc>
          <w:tcPr>
            <w:tcW w:w="5244" w:type="dxa"/>
            <w:shd w:val="clear" w:color="auto" w:fill="auto"/>
          </w:tcPr>
          <w:p w14:paraId="79AF9C4C" w14:textId="77777777" w:rsidR="00633693" w:rsidRPr="00490DC0" w:rsidRDefault="00633693" w:rsidP="00597DDD">
            <w:pPr>
              <w:spacing w:before="40"/>
            </w:pPr>
            <w:proofErr w:type="spellStart"/>
            <w:r w:rsidRPr="00633693">
              <w:t>Golden</w:t>
            </w:r>
            <w:proofErr w:type="spellEnd"/>
            <w:r w:rsidRPr="00633693">
              <w:t xml:space="preserve"> </w:t>
            </w:r>
            <w:proofErr w:type="spellStart"/>
            <w:r w:rsidRPr="00633693">
              <w:t>Storm</w:t>
            </w:r>
            <w:proofErr w:type="spellEnd"/>
            <w:r w:rsidRPr="00633693">
              <w:t xml:space="preserve"> Film - Artur Brzozowski</w:t>
            </w:r>
          </w:p>
          <w:p w14:paraId="610C14C1" w14:textId="77777777" w:rsidR="00633693" w:rsidRPr="00490DC0" w:rsidRDefault="00633693" w:rsidP="00597DDD">
            <w:r w:rsidRPr="00633693">
              <w:t>Nałkowskich</w:t>
            </w:r>
            <w:r w:rsidRPr="00490DC0">
              <w:t xml:space="preserve"> </w:t>
            </w:r>
            <w:r w:rsidRPr="00633693">
              <w:t>125/15</w:t>
            </w:r>
            <w:r w:rsidRPr="00490DC0">
              <w:t xml:space="preserve"> </w:t>
            </w:r>
          </w:p>
          <w:p w14:paraId="278527C7" w14:textId="77777777" w:rsidR="00633693" w:rsidRPr="00490DC0" w:rsidRDefault="00633693" w:rsidP="00597DDD">
            <w:pPr>
              <w:spacing w:after="40"/>
              <w:jc w:val="both"/>
            </w:pPr>
            <w:r w:rsidRPr="00633693">
              <w:t>20-486</w:t>
            </w:r>
            <w:r w:rsidRPr="00490DC0">
              <w:t xml:space="preserve"> </w:t>
            </w:r>
            <w:r w:rsidRPr="00633693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53B3D7" w14:textId="77777777" w:rsidR="00633693" w:rsidRPr="00490DC0" w:rsidRDefault="00633693" w:rsidP="00597DDD">
            <w:pPr>
              <w:spacing w:before="120" w:after="120"/>
              <w:jc w:val="both"/>
            </w:pPr>
            <w:r w:rsidRPr="00633693">
              <w:t>39 360.00 zł</w:t>
            </w:r>
          </w:p>
        </w:tc>
      </w:tr>
      <w:tr w:rsidR="00633693" w:rsidRPr="00493F8C" w14:paraId="6B600A48" w14:textId="77777777" w:rsidTr="00597DDD">
        <w:tc>
          <w:tcPr>
            <w:tcW w:w="993" w:type="dxa"/>
            <w:shd w:val="clear" w:color="auto" w:fill="auto"/>
            <w:vAlign w:val="center"/>
          </w:tcPr>
          <w:p w14:paraId="504DBE11" w14:textId="77777777" w:rsidR="00633693" w:rsidRPr="00490DC0" w:rsidRDefault="00633693" w:rsidP="00597DDD">
            <w:pPr>
              <w:spacing w:before="120" w:after="120"/>
              <w:jc w:val="center"/>
            </w:pPr>
            <w:r w:rsidRPr="00633693">
              <w:t>7</w:t>
            </w:r>
          </w:p>
        </w:tc>
        <w:tc>
          <w:tcPr>
            <w:tcW w:w="5244" w:type="dxa"/>
            <w:shd w:val="clear" w:color="auto" w:fill="auto"/>
          </w:tcPr>
          <w:p w14:paraId="51816FC3" w14:textId="77777777" w:rsidR="00633693" w:rsidRPr="00F1100A" w:rsidRDefault="00633693" w:rsidP="00597DDD">
            <w:pPr>
              <w:spacing w:before="40"/>
              <w:rPr>
                <w:lang w:val="en-US"/>
              </w:rPr>
            </w:pPr>
            <w:proofErr w:type="spellStart"/>
            <w:r w:rsidRPr="00F1100A">
              <w:rPr>
                <w:lang w:val="en-US"/>
              </w:rPr>
              <w:t>Agencja</w:t>
            </w:r>
            <w:proofErr w:type="spellEnd"/>
            <w:r w:rsidRPr="00F1100A">
              <w:rPr>
                <w:lang w:val="en-US"/>
              </w:rPr>
              <w:t xml:space="preserve"> </w:t>
            </w:r>
            <w:proofErr w:type="spellStart"/>
            <w:r w:rsidRPr="00F1100A">
              <w:rPr>
                <w:lang w:val="en-US"/>
              </w:rPr>
              <w:t>Filmowa</w:t>
            </w:r>
            <w:proofErr w:type="spellEnd"/>
            <w:r w:rsidRPr="00F1100A">
              <w:rPr>
                <w:lang w:val="en-US"/>
              </w:rPr>
              <w:t xml:space="preserve"> Film &amp; Television Production</w:t>
            </w:r>
          </w:p>
          <w:p w14:paraId="6DA960A8" w14:textId="77777777" w:rsidR="00633693" w:rsidRPr="00F1100A" w:rsidRDefault="00633693" w:rsidP="00597DDD">
            <w:pPr>
              <w:rPr>
                <w:lang w:val="en-US"/>
              </w:rPr>
            </w:pPr>
            <w:proofErr w:type="spellStart"/>
            <w:r w:rsidRPr="00F1100A">
              <w:rPr>
                <w:lang w:val="en-US"/>
              </w:rPr>
              <w:t>Żytnia</w:t>
            </w:r>
            <w:proofErr w:type="spellEnd"/>
            <w:r w:rsidRPr="00F1100A">
              <w:rPr>
                <w:lang w:val="en-US"/>
              </w:rPr>
              <w:t xml:space="preserve"> </w:t>
            </w:r>
            <w:r w:rsidRPr="00F1100A">
              <w:rPr>
                <w:lang w:val="en-US"/>
              </w:rPr>
              <w:t>24</w:t>
            </w:r>
            <w:r w:rsidRPr="00F1100A">
              <w:rPr>
                <w:lang w:val="en-US"/>
              </w:rPr>
              <w:t xml:space="preserve"> </w:t>
            </w:r>
          </w:p>
          <w:p w14:paraId="15EDFE8D" w14:textId="77777777" w:rsidR="00633693" w:rsidRPr="00490DC0" w:rsidRDefault="00633693" w:rsidP="00597DDD">
            <w:pPr>
              <w:spacing w:after="40"/>
              <w:jc w:val="both"/>
            </w:pPr>
            <w:r w:rsidRPr="00633693">
              <w:t>65-368</w:t>
            </w:r>
            <w:r w:rsidRPr="00490DC0">
              <w:t xml:space="preserve"> </w:t>
            </w:r>
            <w:r w:rsidRPr="00633693"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4B21E4" w14:textId="77777777" w:rsidR="00633693" w:rsidRPr="00490DC0" w:rsidRDefault="00633693" w:rsidP="00597DDD">
            <w:pPr>
              <w:spacing w:before="120" w:after="120"/>
              <w:jc w:val="both"/>
            </w:pPr>
            <w:r w:rsidRPr="00633693">
              <w:t>28 782.00 zł</w:t>
            </w:r>
          </w:p>
        </w:tc>
      </w:tr>
      <w:tr w:rsidR="00633693" w:rsidRPr="00493F8C" w14:paraId="1C584B14" w14:textId="77777777" w:rsidTr="00597DDD">
        <w:tc>
          <w:tcPr>
            <w:tcW w:w="993" w:type="dxa"/>
            <w:shd w:val="clear" w:color="auto" w:fill="auto"/>
            <w:vAlign w:val="center"/>
          </w:tcPr>
          <w:p w14:paraId="5E775FEB" w14:textId="77777777" w:rsidR="00633693" w:rsidRPr="00490DC0" w:rsidRDefault="00633693" w:rsidP="00597DDD">
            <w:pPr>
              <w:spacing w:before="120" w:after="120"/>
              <w:jc w:val="center"/>
            </w:pPr>
            <w:r w:rsidRPr="00633693">
              <w:t>8</w:t>
            </w:r>
          </w:p>
        </w:tc>
        <w:tc>
          <w:tcPr>
            <w:tcW w:w="5244" w:type="dxa"/>
            <w:shd w:val="clear" w:color="auto" w:fill="auto"/>
          </w:tcPr>
          <w:p w14:paraId="24A7ACA4" w14:textId="77777777" w:rsidR="00633693" w:rsidRPr="00490DC0" w:rsidRDefault="00633693" w:rsidP="00597DDD">
            <w:pPr>
              <w:spacing w:before="40"/>
            </w:pPr>
            <w:proofErr w:type="spellStart"/>
            <w:r w:rsidRPr="00633693">
              <w:t>Neverest</w:t>
            </w:r>
            <w:proofErr w:type="spellEnd"/>
            <w:r w:rsidRPr="00633693">
              <w:t xml:space="preserve"> Poland </w:t>
            </w:r>
            <w:proofErr w:type="spellStart"/>
            <w:r w:rsidRPr="00633693">
              <w:t>sp</w:t>
            </w:r>
            <w:proofErr w:type="spellEnd"/>
            <w:r w:rsidRPr="00633693">
              <w:t xml:space="preserve"> z o </w:t>
            </w:r>
            <w:proofErr w:type="spellStart"/>
            <w:r w:rsidRPr="00633693">
              <w:t>o</w:t>
            </w:r>
            <w:proofErr w:type="spellEnd"/>
            <w:r w:rsidRPr="00633693">
              <w:t xml:space="preserve"> </w:t>
            </w:r>
            <w:proofErr w:type="spellStart"/>
            <w:r w:rsidRPr="00633693">
              <w:t>sp</w:t>
            </w:r>
            <w:proofErr w:type="spellEnd"/>
            <w:r w:rsidRPr="00633693">
              <w:t xml:space="preserve"> K</w:t>
            </w:r>
          </w:p>
          <w:p w14:paraId="4F96C321" w14:textId="77777777" w:rsidR="00633693" w:rsidRPr="00490DC0" w:rsidRDefault="00633693" w:rsidP="00597DDD">
            <w:r w:rsidRPr="00633693">
              <w:t>Jana Chryzostoma Paska</w:t>
            </w:r>
            <w:r w:rsidRPr="00490DC0">
              <w:t xml:space="preserve"> </w:t>
            </w:r>
            <w:r w:rsidRPr="00633693">
              <w:t>2a/2a</w:t>
            </w:r>
            <w:r w:rsidRPr="00490DC0">
              <w:t xml:space="preserve"> </w:t>
            </w:r>
          </w:p>
          <w:p w14:paraId="65C8A1A0" w14:textId="77777777" w:rsidR="00633693" w:rsidRPr="00490DC0" w:rsidRDefault="00633693" w:rsidP="00597DDD">
            <w:pPr>
              <w:spacing w:after="40"/>
              <w:jc w:val="both"/>
            </w:pPr>
            <w:r w:rsidRPr="00633693">
              <w:t>01-640</w:t>
            </w:r>
            <w:r w:rsidRPr="00490DC0">
              <w:t xml:space="preserve"> </w:t>
            </w:r>
            <w:r w:rsidRPr="0063369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ED72C1" w14:textId="77777777" w:rsidR="00633693" w:rsidRPr="00490DC0" w:rsidRDefault="00633693" w:rsidP="00597DDD">
            <w:pPr>
              <w:spacing w:before="120" w:after="120"/>
              <w:jc w:val="both"/>
            </w:pPr>
            <w:r w:rsidRPr="00633693">
              <w:t>83 640.00 zł</w:t>
            </w:r>
          </w:p>
        </w:tc>
      </w:tr>
      <w:tr w:rsidR="00633693" w:rsidRPr="00493F8C" w14:paraId="3AF2AB7F" w14:textId="77777777" w:rsidTr="00597DDD">
        <w:tc>
          <w:tcPr>
            <w:tcW w:w="993" w:type="dxa"/>
            <w:shd w:val="clear" w:color="auto" w:fill="auto"/>
            <w:vAlign w:val="center"/>
          </w:tcPr>
          <w:p w14:paraId="02450680" w14:textId="77777777" w:rsidR="00633693" w:rsidRPr="00490DC0" w:rsidRDefault="00633693" w:rsidP="00597DDD">
            <w:pPr>
              <w:spacing w:before="120" w:after="120"/>
              <w:jc w:val="center"/>
            </w:pPr>
            <w:r w:rsidRPr="00633693">
              <w:lastRenderedPageBreak/>
              <w:t>9</w:t>
            </w:r>
          </w:p>
        </w:tc>
        <w:tc>
          <w:tcPr>
            <w:tcW w:w="5244" w:type="dxa"/>
            <w:shd w:val="clear" w:color="auto" w:fill="auto"/>
          </w:tcPr>
          <w:p w14:paraId="2D1713E0" w14:textId="77777777" w:rsidR="00633693" w:rsidRPr="00490DC0" w:rsidRDefault="00633693" w:rsidP="00597DDD">
            <w:pPr>
              <w:spacing w:before="40"/>
            </w:pPr>
            <w:r w:rsidRPr="00633693">
              <w:t>Paweł Woźniak Grube Oko</w:t>
            </w:r>
          </w:p>
          <w:p w14:paraId="696234C4" w14:textId="77777777" w:rsidR="00633693" w:rsidRPr="00490DC0" w:rsidRDefault="00633693" w:rsidP="00597DDD">
            <w:r w:rsidRPr="00633693">
              <w:t>Borkowska</w:t>
            </w:r>
            <w:r w:rsidRPr="00490DC0">
              <w:t xml:space="preserve"> </w:t>
            </w:r>
            <w:r w:rsidRPr="00633693">
              <w:t>29a/26</w:t>
            </w:r>
            <w:r w:rsidRPr="00490DC0">
              <w:t xml:space="preserve"> </w:t>
            </w:r>
          </w:p>
          <w:p w14:paraId="778F437A" w14:textId="77777777" w:rsidR="00633693" w:rsidRPr="00490DC0" w:rsidRDefault="00633693" w:rsidP="00597DDD">
            <w:pPr>
              <w:spacing w:after="40"/>
              <w:jc w:val="both"/>
            </w:pPr>
            <w:r w:rsidRPr="00633693">
              <w:t>30-438</w:t>
            </w:r>
            <w:r w:rsidRPr="00490DC0">
              <w:t xml:space="preserve"> </w:t>
            </w:r>
            <w:r w:rsidRPr="0063369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1C9E53" w14:textId="77777777" w:rsidR="00633693" w:rsidRPr="00490DC0" w:rsidRDefault="00633693" w:rsidP="00597DDD">
            <w:pPr>
              <w:spacing w:before="120" w:after="120"/>
              <w:jc w:val="both"/>
            </w:pPr>
            <w:r w:rsidRPr="00633693">
              <w:t>19 800.00 zł</w:t>
            </w:r>
          </w:p>
        </w:tc>
      </w:tr>
      <w:tr w:rsidR="00633693" w:rsidRPr="00493F8C" w14:paraId="1A9D8EC9" w14:textId="77777777" w:rsidTr="00597DDD">
        <w:tc>
          <w:tcPr>
            <w:tcW w:w="993" w:type="dxa"/>
            <w:shd w:val="clear" w:color="auto" w:fill="auto"/>
            <w:vAlign w:val="center"/>
          </w:tcPr>
          <w:p w14:paraId="0AA9FCB5" w14:textId="77777777" w:rsidR="00633693" w:rsidRPr="00490DC0" w:rsidRDefault="00633693" w:rsidP="00597DDD">
            <w:pPr>
              <w:spacing w:before="120" w:after="120"/>
              <w:jc w:val="center"/>
            </w:pPr>
            <w:r w:rsidRPr="00633693">
              <w:t>10</w:t>
            </w:r>
          </w:p>
        </w:tc>
        <w:tc>
          <w:tcPr>
            <w:tcW w:w="5244" w:type="dxa"/>
            <w:shd w:val="clear" w:color="auto" w:fill="auto"/>
          </w:tcPr>
          <w:p w14:paraId="36506FDD" w14:textId="77777777" w:rsidR="00633693" w:rsidRPr="00490DC0" w:rsidRDefault="00633693" w:rsidP="00597DDD">
            <w:pPr>
              <w:spacing w:before="40"/>
            </w:pPr>
            <w:r w:rsidRPr="00633693">
              <w:t>Dominik Judka</w:t>
            </w:r>
          </w:p>
          <w:p w14:paraId="46E04F65" w14:textId="77777777" w:rsidR="00633693" w:rsidRPr="00490DC0" w:rsidRDefault="00633693" w:rsidP="00597DDD">
            <w:r w:rsidRPr="00633693">
              <w:t>Dwernickiego</w:t>
            </w:r>
            <w:r w:rsidRPr="00490DC0">
              <w:t xml:space="preserve"> </w:t>
            </w:r>
            <w:r w:rsidRPr="00633693">
              <w:t>59</w:t>
            </w:r>
            <w:r w:rsidRPr="00490DC0">
              <w:t xml:space="preserve"> </w:t>
            </w:r>
          </w:p>
          <w:p w14:paraId="2652B4ED" w14:textId="77777777" w:rsidR="00633693" w:rsidRPr="00490DC0" w:rsidRDefault="00633693" w:rsidP="00597DDD">
            <w:pPr>
              <w:spacing w:after="40"/>
              <w:jc w:val="both"/>
            </w:pPr>
            <w:r w:rsidRPr="00633693">
              <w:t>38-700</w:t>
            </w:r>
            <w:r w:rsidRPr="00490DC0">
              <w:t xml:space="preserve"> </w:t>
            </w:r>
            <w:r w:rsidRPr="00633693">
              <w:t>Ustrzyki Dolne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F3BCC4" w14:textId="77777777" w:rsidR="00633693" w:rsidRPr="00490DC0" w:rsidRDefault="00633693" w:rsidP="00597DDD">
            <w:pPr>
              <w:spacing w:before="120" w:after="120"/>
              <w:jc w:val="both"/>
            </w:pPr>
            <w:r w:rsidRPr="00633693">
              <w:t>17 850.00 zł</w:t>
            </w:r>
          </w:p>
        </w:tc>
      </w:tr>
      <w:tr w:rsidR="00633693" w:rsidRPr="00493F8C" w14:paraId="2646569D" w14:textId="77777777" w:rsidTr="00597DDD">
        <w:tc>
          <w:tcPr>
            <w:tcW w:w="993" w:type="dxa"/>
            <w:shd w:val="clear" w:color="auto" w:fill="auto"/>
            <w:vAlign w:val="center"/>
          </w:tcPr>
          <w:p w14:paraId="297B77DB" w14:textId="77777777" w:rsidR="00633693" w:rsidRPr="00490DC0" w:rsidRDefault="00633693" w:rsidP="00597DDD">
            <w:pPr>
              <w:spacing w:before="120" w:after="120"/>
              <w:jc w:val="center"/>
            </w:pPr>
            <w:r w:rsidRPr="00633693">
              <w:t>11</w:t>
            </w:r>
          </w:p>
        </w:tc>
        <w:tc>
          <w:tcPr>
            <w:tcW w:w="5244" w:type="dxa"/>
            <w:shd w:val="clear" w:color="auto" w:fill="auto"/>
          </w:tcPr>
          <w:p w14:paraId="00B1E74D" w14:textId="77777777" w:rsidR="00633693" w:rsidRPr="00490DC0" w:rsidRDefault="00633693" w:rsidP="00597DDD">
            <w:pPr>
              <w:spacing w:before="40"/>
            </w:pPr>
            <w:proofErr w:type="spellStart"/>
            <w:r w:rsidRPr="00633693">
              <w:t>Michumedia</w:t>
            </w:r>
            <w:proofErr w:type="spellEnd"/>
            <w:r w:rsidRPr="00633693">
              <w:t xml:space="preserve"> Michał Sobierajski</w:t>
            </w:r>
          </w:p>
          <w:p w14:paraId="4403272D" w14:textId="77777777" w:rsidR="00633693" w:rsidRPr="00490DC0" w:rsidRDefault="00633693" w:rsidP="00597DDD">
            <w:r w:rsidRPr="00633693">
              <w:t>Lniana</w:t>
            </w:r>
            <w:r w:rsidRPr="00490DC0">
              <w:t xml:space="preserve"> </w:t>
            </w:r>
            <w:r w:rsidRPr="00633693">
              <w:t>6</w:t>
            </w:r>
            <w:r w:rsidRPr="00490DC0">
              <w:t xml:space="preserve"> </w:t>
            </w:r>
          </w:p>
          <w:p w14:paraId="4802B7A6" w14:textId="77777777" w:rsidR="00633693" w:rsidRPr="00490DC0" w:rsidRDefault="00633693" w:rsidP="00597DDD">
            <w:pPr>
              <w:spacing w:after="40"/>
              <w:jc w:val="both"/>
            </w:pPr>
            <w:r w:rsidRPr="00633693">
              <w:t>95-020</w:t>
            </w:r>
            <w:r w:rsidRPr="00490DC0">
              <w:t xml:space="preserve"> </w:t>
            </w:r>
            <w:r w:rsidRPr="00633693">
              <w:t>Stróża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4C397E" w14:textId="77777777" w:rsidR="00633693" w:rsidRPr="00490DC0" w:rsidRDefault="00633693" w:rsidP="00597DDD">
            <w:pPr>
              <w:spacing w:before="120" w:after="120"/>
              <w:jc w:val="both"/>
            </w:pPr>
            <w:r w:rsidRPr="00633693">
              <w:t>16 000.00 zł</w:t>
            </w:r>
          </w:p>
        </w:tc>
      </w:tr>
      <w:tr w:rsidR="00633693" w:rsidRPr="00493F8C" w14:paraId="74F48E99" w14:textId="77777777" w:rsidTr="00597DDD">
        <w:tc>
          <w:tcPr>
            <w:tcW w:w="993" w:type="dxa"/>
            <w:shd w:val="clear" w:color="auto" w:fill="auto"/>
            <w:vAlign w:val="center"/>
          </w:tcPr>
          <w:p w14:paraId="73759595" w14:textId="77777777" w:rsidR="00633693" w:rsidRPr="00490DC0" w:rsidRDefault="00633693" w:rsidP="00597DDD">
            <w:pPr>
              <w:spacing w:before="120" w:after="120"/>
              <w:jc w:val="center"/>
            </w:pPr>
            <w:r w:rsidRPr="00633693">
              <w:t>12</w:t>
            </w:r>
          </w:p>
        </w:tc>
        <w:tc>
          <w:tcPr>
            <w:tcW w:w="5244" w:type="dxa"/>
            <w:shd w:val="clear" w:color="auto" w:fill="auto"/>
          </w:tcPr>
          <w:p w14:paraId="00F85916" w14:textId="77777777" w:rsidR="00633693" w:rsidRPr="00490DC0" w:rsidRDefault="00633693" w:rsidP="00597DDD">
            <w:pPr>
              <w:spacing w:before="40"/>
            </w:pPr>
            <w:r w:rsidRPr="00633693">
              <w:t>Broadcast Team sp. z o.o.</w:t>
            </w:r>
          </w:p>
          <w:p w14:paraId="527E6075" w14:textId="77777777" w:rsidR="00633693" w:rsidRPr="00490DC0" w:rsidRDefault="00633693" w:rsidP="00597DDD">
            <w:r w:rsidRPr="00633693">
              <w:t>Prochowa</w:t>
            </w:r>
            <w:r w:rsidRPr="00490DC0">
              <w:t xml:space="preserve"> </w:t>
            </w:r>
            <w:r w:rsidRPr="00633693">
              <w:t>24/26/21</w:t>
            </w:r>
            <w:r w:rsidRPr="00490DC0">
              <w:t xml:space="preserve"> </w:t>
            </w:r>
          </w:p>
          <w:p w14:paraId="55473C93" w14:textId="77777777" w:rsidR="00633693" w:rsidRPr="00490DC0" w:rsidRDefault="00633693" w:rsidP="00597DDD">
            <w:pPr>
              <w:spacing w:after="40"/>
              <w:jc w:val="both"/>
            </w:pPr>
            <w:r w:rsidRPr="00633693">
              <w:t>04-360</w:t>
            </w:r>
            <w:r w:rsidRPr="00490DC0">
              <w:t xml:space="preserve"> </w:t>
            </w:r>
            <w:r w:rsidRPr="0063369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EBB110" w14:textId="77777777" w:rsidR="00633693" w:rsidRPr="00490DC0" w:rsidRDefault="00633693" w:rsidP="00597DDD">
            <w:pPr>
              <w:spacing w:before="120" w:after="120"/>
              <w:jc w:val="both"/>
            </w:pPr>
            <w:r w:rsidRPr="00633693">
              <w:t>45 510.00 zł</w:t>
            </w:r>
          </w:p>
        </w:tc>
      </w:tr>
      <w:tr w:rsidR="00633693" w:rsidRPr="00493F8C" w14:paraId="70DAF891" w14:textId="77777777" w:rsidTr="00597DDD">
        <w:tc>
          <w:tcPr>
            <w:tcW w:w="993" w:type="dxa"/>
            <w:shd w:val="clear" w:color="auto" w:fill="auto"/>
            <w:vAlign w:val="center"/>
          </w:tcPr>
          <w:p w14:paraId="650F70FA" w14:textId="77777777" w:rsidR="00633693" w:rsidRPr="00490DC0" w:rsidRDefault="00633693" w:rsidP="00597DDD">
            <w:pPr>
              <w:spacing w:before="120" w:after="120"/>
              <w:jc w:val="center"/>
            </w:pPr>
            <w:r w:rsidRPr="00633693">
              <w:t>13</w:t>
            </w:r>
          </w:p>
        </w:tc>
        <w:tc>
          <w:tcPr>
            <w:tcW w:w="5244" w:type="dxa"/>
            <w:shd w:val="clear" w:color="auto" w:fill="auto"/>
          </w:tcPr>
          <w:p w14:paraId="1C6E0828" w14:textId="77777777" w:rsidR="00633693" w:rsidRPr="00490DC0" w:rsidRDefault="00633693" w:rsidP="00597DDD">
            <w:pPr>
              <w:spacing w:before="40"/>
            </w:pPr>
            <w:r w:rsidRPr="00633693">
              <w:t>RM-DRONE Remigiusz Majchrzak</w:t>
            </w:r>
          </w:p>
          <w:p w14:paraId="443B9822" w14:textId="77777777" w:rsidR="00633693" w:rsidRPr="00490DC0" w:rsidRDefault="00633693" w:rsidP="00597DDD">
            <w:r w:rsidRPr="00633693">
              <w:t>Legnicka</w:t>
            </w:r>
            <w:r w:rsidRPr="00490DC0">
              <w:t xml:space="preserve"> </w:t>
            </w:r>
            <w:r w:rsidRPr="00633693">
              <w:t>54/2</w:t>
            </w:r>
            <w:r w:rsidRPr="00490DC0">
              <w:t xml:space="preserve"> </w:t>
            </w:r>
          </w:p>
          <w:p w14:paraId="3D4833A2" w14:textId="77777777" w:rsidR="00633693" w:rsidRPr="00490DC0" w:rsidRDefault="00633693" w:rsidP="00597DDD">
            <w:pPr>
              <w:spacing w:after="40"/>
              <w:jc w:val="both"/>
            </w:pPr>
            <w:r w:rsidRPr="00633693">
              <w:t>59-216</w:t>
            </w:r>
            <w:r w:rsidRPr="00490DC0">
              <w:t xml:space="preserve"> </w:t>
            </w:r>
            <w:r w:rsidRPr="00633693">
              <w:t>Spalona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F19B2E" w14:textId="77777777" w:rsidR="00633693" w:rsidRPr="00490DC0" w:rsidRDefault="00633693" w:rsidP="00597DDD">
            <w:pPr>
              <w:spacing w:before="120" w:after="120"/>
              <w:jc w:val="both"/>
            </w:pPr>
            <w:r w:rsidRPr="00633693">
              <w:t>13 932.00 zł</w:t>
            </w:r>
          </w:p>
        </w:tc>
      </w:tr>
      <w:tr w:rsidR="00633693" w:rsidRPr="00493F8C" w14:paraId="5D974249" w14:textId="77777777" w:rsidTr="00597DDD">
        <w:tc>
          <w:tcPr>
            <w:tcW w:w="993" w:type="dxa"/>
            <w:shd w:val="clear" w:color="auto" w:fill="auto"/>
            <w:vAlign w:val="center"/>
          </w:tcPr>
          <w:p w14:paraId="1B7ED01C" w14:textId="77777777" w:rsidR="00633693" w:rsidRPr="00490DC0" w:rsidRDefault="00633693" w:rsidP="00597DDD">
            <w:pPr>
              <w:spacing w:before="120" w:after="120"/>
              <w:jc w:val="center"/>
            </w:pPr>
            <w:r w:rsidRPr="00633693">
              <w:t>14</w:t>
            </w:r>
          </w:p>
        </w:tc>
        <w:tc>
          <w:tcPr>
            <w:tcW w:w="5244" w:type="dxa"/>
            <w:shd w:val="clear" w:color="auto" w:fill="auto"/>
          </w:tcPr>
          <w:p w14:paraId="6B027858" w14:textId="3D939B82" w:rsidR="00633693" w:rsidRPr="00490DC0" w:rsidRDefault="00F1100A" w:rsidP="00597DDD">
            <w:pPr>
              <w:spacing w:before="40"/>
            </w:pPr>
            <w:r>
              <w:t>HMB</w:t>
            </w:r>
            <w:r w:rsidR="00633693" w:rsidRPr="00633693">
              <w:t xml:space="preserve"> Jakub Cegielski</w:t>
            </w:r>
          </w:p>
          <w:p w14:paraId="58CFAE52" w14:textId="77777777" w:rsidR="00633693" w:rsidRPr="00490DC0" w:rsidRDefault="00633693" w:rsidP="00597DDD">
            <w:r w:rsidRPr="00633693">
              <w:t>Samorządowa</w:t>
            </w:r>
            <w:r w:rsidRPr="00490DC0">
              <w:t xml:space="preserve"> </w:t>
            </w:r>
            <w:r w:rsidRPr="00633693">
              <w:t>34</w:t>
            </w:r>
            <w:r w:rsidRPr="00490DC0">
              <w:t xml:space="preserve"> </w:t>
            </w:r>
          </w:p>
          <w:p w14:paraId="325F5E6D" w14:textId="77777777" w:rsidR="00633693" w:rsidRPr="00490DC0" w:rsidRDefault="00633693" w:rsidP="00597DDD">
            <w:pPr>
              <w:spacing w:after="40"/>
              <w:jc w:val="both"/>
            </w:pPr>
            <w:r w:rsidRPr="00633693">
              <w:t>05-420</w:t>
            </w:r>
            <w:r w:rsidRPr="00490DC0">
              <w:t xml:space="preserve"> </w:t>
            </w:r>
            <w:r w:rsidRPr="00633693">
              <w:t>Józefów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B63EE3" w14:textId="77777777" w:rsidR="00633693" w:rsidRPr="00490DC0" w:rsidRDefault="00633693" w:rsidP="00597DDD">
            <w:pPr>
              <w:spacing w:before="120" w:after="120"/>
              <w:jc w:val="both"/>
            </w:pPr>
            <w:r w:rsidRPr="00633693">
              <w:t>17 300.00 zł</w:t>
            </w:r>
          </w:p>
        </w:tc>
      </w:tr>
      <w:tr w:rsidR="00633693" w:rsidRPr="00493F8C" w14:paraId="4ED74D9C" w14:textId="77777777" w:rsidTr="00597DDD">
        <w:tc>
          <w:tcPr>
            <w:tcW w:w="993" w:type="dxa"/>
            <w:shd w:val="clear" w:color="auto" w:fill="auto"/>
            <w:vAlign w:val="center"/>
          </w:tcPr>
          <w:p w14:paraId="0ED6D0BA" w14:textId="77777777" w:rsidR="00633693" w:rsidRPr="00490DC0" w:rsidRDefault="00633693" w:rsidP="00597DDD">
            <w:pPr>
              <w:spacing w:before="120" w:after="120"/>
              <w:jc w:val="center"/>
            </w:pPr>
            <w:r w:rsidRPr="00633693">
              <w:t>15</w:t>
            </w:r>
          </w:p>
        </w:tc>
        <w:tc>
          <w:tcPr>
            <w:tcW w:w="5244" w:type="dxa"/>
            <w:shd w:val="clear" w:color="auto" w:fill="auto"/>
          </w:tcPr>
          <w:p w14:paraId="621219C1" w14:textId="77777777" w:rsidR="00633693" w:rsidRPr="00490DC0" w:rsidRDefault="00633693" w:rsidP="00597DDD">
            <w:pPr>
              <w:spacing w:before="40"/>
            </w:pPr>
            <w:r w:rsidRPr="00633693">
              <w:t xml:space="preserve">Ewa Śródka </w:t>
            </w:r>
            <w:proofErr w:type="spellStart"/>
            <w:r w:rsidRPr="00633693">
              <w:t>DanteFilm</w:t>
            </w:r>
            <w:proofErr w:type="spellEnd"/>
          </w:p>
          <w:p w14:paraId="6B72E511" w14:textId="77777777" w:rsidR="00633693" w:rsidRPr="00490DC0" w:rsidRDefault="00633693" w:rsidP="00597DDD">
            <w:r w:rsidRPr="00633693">
              <w:t>Ks. J. Popiełuszki</w:t>
            </w:r>
            <w:r w:rsidRPr="00490DC0">
              <w:t xml:space="preserve"> </w:t>
            </w:r>
            <w:r w:rsidRPr="00633693">
              <w:t>14/19</w:t>
            </w:r>
            <w:r w:rsidRPr="00490DC0">
              <w:t xml:space="preserve"> </w:t>
            </w:r>
          </w:p>
          <w:p w14:paraId="31CAA2DB" w14:textId="77777777" w:rsidR="00633693" w:rsidRPr="00490DC0" w:rsidRDefault="00633693" w:rsidP="00597DDD">
            <w:pPr>
              <w:spacing w:after="40"/>
              <w:jc w:val="both"/>
            </w:pPr>
            <w:r w:rsidRPr="00633693">
              <w:t>01-590</w:t>
            </w:r>
            <w:r w:rsidRPr="00490DC0">
              <w:t xml:space="preserve"> </w:t>
            </w:r>
            <w:r w:rsidRPr="0063369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D671C4" w14:textId="77777777" w:rsidR="00633693" w:rsidRPr="00490DC0" w:rsidRDefault="00633693" w:rsidP="00597DDD">
            <w:pPr>
              <w:spacing w:before="120" w:after="120"/>
              <w:jc w:val="both"/>
            </w:pPr>
            <w:r w:rsidRPr="00633693">
              <w:t>48 000.00 zł</w:t>
            </w:r>
          </w:p>
        </w:tc>
      </w:tr>
      <w:tr w:rsidR="00633693" w:rsidRPr="00493F8C" w14:paraId="7EA89EEB" w14:textId="77777777" w:rsidTr="00597DDD">
        <w:tc>
          <w:tcPr>
            <w:tcW w:w="993" w:type="dxa"/>
            <w:shd w:val="clear" w:color="auto" w:fill="auto"/>
            <w:vAlign w:val="center"/>
          </w:tcPr>
          <w:p w14:paraId="34C9389B" w14:textId="77777777" w:rsidR="00633693" w:rsidRPr="00490DC0" w:rsidRDefault="00633693" w:rsidP="00597DDD">
            <w:pPr>
              <w:spacing w:before="120" w:after="120"/>
              <w:jc w:val="center"/>
            </w:pPr>
            <w:r w:rsidRPr="00633693">
              <w:t>16</w:t>
            </w:r>
          </w:p>
        </w:tc>
        <w:tc>
          <w:tcPr>
            <w:tcW w:w="5244" w:type="dxa"/>
            <w:shd w:val="clear" w:color="auto" w:fill="auto"/>
          </w:tcPr>
          <w:p w14:paraId="268D7178" w14:textId="77777777" w:rsidR="00633693" w:rsidRPr="00490DC0" w:rsidRDefault="00633693" w:rsidP="00597DDD">
            <w:pPr>
              <w:spacing w:before="40"/>
            </w:pPr>
            <w:r w:rsidRPr="00633693">
              <w:t xml:space="preserve">Joanna </w:t>
            </w:r>
            <w:proofErr w:type="spellStart"/>
            <w:r w:rsidRPr="00633693">
              <w:t>Pinińska</w:t>
            </w:r>
            <w:proofErr w:type="spellEnd"/>
            <w:r w:rsidRPr="00633693">
              <w:t>, Studio Produkcji Multimedialnych STORYTELLERS</w:t>
            </w:r>
          </w:p>
          <w:p w14:paraId="1B46D64C" w14:textId="77777777" w:rsidR="00633693" w:rsidRPr="00490DC0" w:rsidRDefault="00633693" w:rsidP="00597DDD">
            <w:r w:rsidRPr="00633693">
              <w:t>Partyzantów</w:t>
            </w:r>
            <w:r w:rsidRPr="00490DC0">
              <w:t xml:space="preserve"> </w:t>
            </w:r>
            <w:r w:rsidRPr="00633693">
              <w:t>25</w:t>
            </w:r>
            <w:r w:rsidRPr="00490DC0">
              <w:t xml:space="preserve"> </w:t>
            </w:r>
          </w:p>
          <w:p w14:paraId="0797E2F3" w14:textId="77777777" w:rsidR="00633693" w:rsidRPr="00490DC0" w:rsidRDefault="00633693" w:rsidP="00597DDD">
            <w:pPr>
              <w:spacing w:after="40"/>
              <w:jc w:val="both"/>
            </w:pPr>
            <w:r w:rsidRPr="00633693">
              <w:t>95-040</w:t>
            </w:r>
            <w:r w:rsidRPr="00490DC0">
              <w:t xml:space="preserve"> </w:t>
            </w:r>
            <w:r w:rsidRPr="00633693">
              <w:t>Kaletnik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EA46BD" w14:textId="77777777" w:rsidR="00633693" w:rsidRPr="00490DC0" w:rsidRDefault="00633693" w:rsidP="00597DDD">
            <w:pPr>
              <w:spacing w:before="120" w:after="120"/>
              <w:jc w:val="both"/>
            </w:pPr>
            <w:r w:rsidRPr="00633693">
              <w:t>24 538.50 zł</w:t>
            </w:r>
          </w:p>
        </w:tc>
      </w:tr>
      <w:tr w:rsidR="00633693" w:rsidRPr="00493F8C" w14:paraId="30BB3F3B" w14:textId="77777777" w:rsidTr="00597DDD">
        <w:tc>
          <w:tcPr>
            <w:tcW w:w="993" w:type="dxa"/>
            <w:shd w:val="clear" w:color="auto" w:fill="auto"/>
            <w:vAlign w:val="center"/>
          </w:tcPr>
          <w:p w14:paraId="25E58A8B" w14:textId="77777777" w:rsidR="00633693" w:rsidRPr="00490DC0" w:rsidRDefault="00633693" w:rsidP="00597DDD">
            <w:pPr>
              <w:spacing w:before="120" w:after="120"/>
              <w:jc w:val="center"/>
            </w:pPr>
            <w:r w:rsidRPr="00633693">
              <w:t>17</w:t>
            </w:r>
          </w:p>
        </w:tc>
        <w:tc>
          <w:tcPr>
            <w:tcW w:w="5244" w:type="dxa"/>
            <w:shd w:val="clear" w:color="auto" w:fill="auto"/>
          </w:tcPr>
          <w:p w14:paraId="7200C2FF" w14:textId="77777777" w:rsidR="00633693" w:rsidRPr="00490DC0" w:rsidRDefault="00633693" w:rsidP="00597DDD">
            <w:pPr>
              <w:spacing w:before="40"/>
            </w:pPr>
            <w:r w:rsidRPr="00633693">
              <w:t>MFILM Waldemar Michalski</w:t>
            </w:r>
          </w:p>
          <w:p w14:paraId="13E1B755" w14:textId="77777777" w:rsidR="00F1100A" w:rsidRDefault="00F1100A" w:rsidP="00597DDD">
            <w:pPr>
              <w:spacing w:after="40"/>
              <w:jc w:val="both"/>
            </w:pPr>
            <w:r>
              <w:t>Wojciechowska 7J lok. 16</w:t>
            </w:r>
          </w:p>
          <w:p w14:paraId="637BFDDB" w14:textId="3827F24A" w:rsidR="00F1100A" w:rsidRPr="00490DC0" w:rsidRDefault="00F1100A" w:rsidP="00597DDD">
            <w:pPr>
              <w:spacing w:after="40"/>
              <w:jc w:val="both"/>
            </w:pPr>
            <w:r>
              <w:t>20-704 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C6B930" w14:textId="77777777" w:rsidR="00633693" w:rsidRPr="00490DC0" w:rsidRDefault="00633693" w:rsidP="00597DDD">
            <w:pPr>
              <w:spacing w:before="120" w:after="120"/>
              <w:jc w:val="both"/>
            </w:pPr>
            <w:r w:rsidRPr="00633693">
              <w:t>34 194.00 zł</w:t>
            </w:r>
          </w:p>
        </w:tc>
      </w:tr>
      <w:tr w:rsidR="00633693" w:rsidRPr="00493F8C" w14:paraId="50167D04" w14:textId="77777777" w:rsidTr="00597DDD">
        <w:tc>
          <w:tcPr>
            <w:tcW w:w="993" w:type="dxa"/>
            <w:shd w:val="clear" w:color="auto" w:fill="auto"/>
            <w:vAlign w:val="center"/>
          </w:tcPr>
          <w:p w14:paraId="1A757747" w14:textId="77777777" w:rsidR="00633693" w:rsidRPr="00490DC0" w:rsidRDefault="00633693" w:rsidP="00597DDD">
            <w:pPr>
              <w:spacing w:before="120" w:after="120"/>
              <w:jc w:val="center"/>
            </w:pPr>
            <w:r w:rsidRPr="00633693">
              <w:t>18</w:t>
            </w:r>
          </w:p>
        </w:tc>
        <w:tc>
          <w:tcPr>
            <w:tcW w:w="5244" w:type="dxa"/>
            <w:shd w:val="clear" w:color="auto" w:fill="auto"/>
          </w:tcPr>
          <w:p w14:paraId="276DA527" w14:textId="77777777" w:rsidR="00633693" w:rsidRPr="00490DC0" w:rsidRDefault="00633693" w:rsidP="00597DDD">
            <w:pPr>
              <w:spacing w:before="40"/>
            </w:pPr>
            <w:r w:rsidRPr="00633693">
              <w:t>Kreacje Filmowe Grzegorz Furgał</w:t>
            </w:r>
          </w:p>
          <w:p w14:paraId="34659226" w14:textId="77777777" w:rsidR="00633693" w:rsidRPr="00490DC0" w:rsidRDefault="00633693" w:rsidP="00597DDD">
            <w:r w:rsidRPr="00633693">
              <w:t>Podleszany</w:t>
            </w:r>
            <w:r w:rsidRPr="00490DC0">
              <w:t xml:space="preserve"> </w:t>
            </w:r>
            <w:r w:rsidRPr="00633693">
              <w:t>349B</w:t>
            </w:r>
            <w:r w:rsidRPr="00490DC0">
              <w:t xml:space="preserve"> </w:t>
            </w:r>
          </w:p>
          <w:p w14:paraId="37A4927F" w14:textId="77777777" w:rsidR="00633693" w:rsidRPr="00490DC0" w:rsidRDefault="00633693" w:rsidP="00597DDD">
            <w:pPr>
              <w:spacing w:after="40"/>
              <w:jc w:val="both"/>
            </w:pPr>
            <w:r w:rsidRPr="00633693">
              <w:t>39-300</w:t>
            </w:r>
            <w:r w:rsidRPr="00490DC0">
              <w:t xml:space="preserve"> </w:t>
            </w:r>
            <w:r w:rsidRPr="00633693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94F20C" w14:textId="77777777" w:rsidR="00633693" w:rsidRPr="00490DC0" w:rsidRDefault="00633693" w:rsidP="00597DDD">
            <w:pPr>
              <w:spacing w:before="120" w:after="120"/>
              <w:jc w:val="both"/>
            </w:pPr>
            <w:r w:rsidRPr="00633693">
              <w:t>11 700.00 zł</w:t>
            </w:r>
          </w:p>
        </w:tc>
      </w:tr>
      <w:tr w:rsidR="00633693" w:rsidRPr="00493F8C" w14:paraId="4CF2458E" w14:textId="77777777" w:rsidTr="00597DDD">
        <w:tc>
          <w:tcPr>
            <w:tcW w:w="993" w:type="dxa"/>
            <w:shd w:val="clear" w:color="auto" w:fill="auto"/>
            <w:vAlign w:val="center"/>
          </w:tcPr>
          <w:p w14:paraId="09C6E74F" w14:textId="77777777" w:rsidR="00633693" w:rsidRPr="00490DC0" w:rsidRDefault="00633693" w:rsidP="00597DDD">
            <w:pPr>
              <w:spacing w:before="120" w:after="120"/>
              <w:jc w:val="center"/>
            </w:pPr>
            <w:r w:rsidRPr="00633693">
              <w:t>19</w:t>
            </w:r>
          </w:p>
        </w:tc>
        <w:tc>
          <w:tcPr>
            <w:tcW w:w="5244" w:type="dxa"/>
            <w:shd w:val="clear" w:color="auto" w:fill="auto"/>
          </w:tcPr>
          <w:p w14:paraId="2EA487E9" w14:textId="77777777" w:rsidR="00633693" w:rsidRPr="00490DC0" w:rsidRDefault="00633693" w:rsidP="00597DDD">
            <w:pPr>
              <w:spacing w:before="40"/>
            </w:pPr>
            <w:proofErr w:type="spellStart"/>
            <w:r w:rsidRPr="00633693">
              <w:t>Parkos.Media</w:t>
            </w:r>
            <w:proofErr w:type="spellEnd"/>
            <w:r w:rsidRPr="00633693">
              <w:t xml:space="preserve"> Ireneusz </w:t>
            </w:r>
            <w:proofErr w:type="spellStart"/>
            <w:r w:rsidRPr="00633693">
              <w:t>Prokopiuk</w:t>
            </w:r>
            <w:proofErr w:type="spellEnd"/>
          </w:p>
          <w:p w14:paraId="78FEB0AF" w14:textId="77777777" w:rsidR="00633693" w:rsidRPr="00490DC0" w:rsidRDefault="00633693" w:rsidP="00597DDD">
            <w:r w:rsidRPr="00633693">
              <w:t>Sobieskiego</w:t>
            </w:r>
            <w:r w:rsidRPr="00490DC0">
              <w:t xml:space="preserve"> </w:t>
            </w:r>
            <w:r w:rsidRPr="00633693">
              <w:t>6/17</w:t>
            </w:r>
            <w:r w:rsidRPr="00490DC0">
              <w:t xml:space="preserve"> </w:t>
            </w:r>
          </w:p>
          <w:p w14:paraId="5DCD2EDF" w14:textId="77777777" w:rsidR="00633693" w:rsidRPr="00490DC0" w:rsidRDefault="00633693" w:rsidP="00597DDD">
            <w:pPr>
              <w:spacing w:after="40"/>
              <w:jc w:val="both"/>
            </w:pPr>
            <w:r w:rsidRPr="00633693">
              <w:t>15-014</w:t>
            </w:r>
            <w:r w:rsidRPr="00490DC0">
              <w:t xml:space="preserve"> </w:t>
            </w:r>
            <w:r w:rsidRPr="00633693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8C003F" w14:textId="77777777" w:rsidR="00633693" w:rsidRPr="00490DC0" w:rsidRDefault="00633693" w:rsidP="00597DDD">
            <w:pPr>
              <w:spacing w:before="120" w:after="120"/>
              <w:jc w:val="both"/>
            </w:pPr>
            <w:r w:rsidRPr="00633693">
              <w:t>29 760.00 zł</w:t>
            </w:r>
          </w:p>
        </w:tc>
      </w:tr>
    </w:tbl>
    <w:p w14:paraId="05633C2B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5665B" w14:textId="77777777" w:rsidR="009B1F63" w:rsidRDefault="009B1F63">
      <w:r>
        <w:separator/>
      </w:r>
    </w:p>
  </w:endnote>
  <w:endnote w:type="continuationSeparator" w:id="0">
    <w:p w14:paraId="4A849BF7" w14:textId="77777777" w:rsidR="009B1F63" w:rsidRDefault="009B1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CAB1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8C6B7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048B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C437BBB">
        <v:line id="_x0000_s1025" style="position:absolute;left:0;text-align:left;z-index:251657728" from="-3.85pt,8.7pt" to="455.15pt,8.7pt"/>
      </w:pict>
    </w:r>
  </w:p>
  <w:p w14:paraId="2511A46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81A3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A1F610" w14:textId="77777777" w:rsidR="009F189D" w:rsidRDefault="009F189D">
    <w:pPr>
      <w:pStyle w:val="Stopka"/>
      <w:tabs>
        <w:tab w:val="clear" w:pos="4536"/>
      </w:tabs>
      <w:jc w:val="center"/>
    </w:pPr>
  </w:p>
  <w:p w14:paraId="3569A4F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8EC22D" w14:textId="77777777" w:rsidR="009B1F63" w:rsidRDefault="009B1F63">
      <w:r>
        <w:separator/>
      </w:r>
    </w:p>
  </w:footnote>
  <w:footnote w:type="continuationSeparator" w:id="0">
    <w:p w14:paraId="28487CC4" w14:textId="77777777" w:rsidR="009B1F63" w:rsidRDefault="009B1F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69A04" w14:textId="77777777" w:rsidR="00633693" w:rsidRDefault="006336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84AF8" w14:textId="77777777" w:rsidR="00633693" w:rsidRDefault="006336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8F5EC" w14:textId="77777777" w:rsidR="00633693" w:rsidRDefault="006336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1F6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33693"/>
    <w:rsid w:val="0069085C"/>
    <w:rsid w:val="0073323E"/>
    <w:rsid w:val="007965DC"/>
    <w:rsid w:val="00843263"/>
    <w:rsid w:val="00861E75"/>
    <w:rsid w:val="009B1F63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1100A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912985"/>
  <w15:chartTrackingRefBased/>
  <w15:docId w15:val="{D49F1516-36C1-4042-9D7B-0C7934015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364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2023-04-28T09:57:00Z</dcterms:created>
  <dcterms:modified xsi:type="dcterms:W3CDTF">2023-04-28T10:00:00Z</dcterms:modified>
</cp:coreProperties>
</file>