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4C17B" w14:textId="77777777" w:rsidR="00DA2A7E" w:rsidRPr="003261E7" w:rsidRDefault="00711739" w:rsidP="00DA2A7E">
      <w:pPr>
        <w:spacing w:after="240"/>
        <w:jc w:val="right"/>
        <w:rPr>
          <w:sz w:val="22"/>
          <w:szCs w:val="22"/>
        </w:rPr>
      </w:pPr>
      <w:r w:rsidRPr="0071173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711739">
        <w:rPr>
          <w:sz w:val="22"/>
          <w:szCs w:val="22"/>
        </w:rPr>
        <w:t>2023-04-27</w:t>
      </w:r>
    </w:p>
    <w:p w14:paraId="431F831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AF60445" w14:textId="77777777" w:rsidR="00DA2A7E" w:rsidRPr="003261E7" w:rsidRDefault="00711739" w:rsidP="00DA2A7E">
      <w:pPr>
        <w:spacing w:after="40"/>
        <w:rPr>
          <w:b/>
          <w:bCs/>
          <w:sz w:val="22"/>
          <w:szCs w:val="22"/>
        </w:rPr>
      </w:pPr>
      <w:r w:rsidRPr="0071173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0E93E6" w14:textId="77777777" w:rsidR="00DA2A7E" w:rsidRPr="003261E7" w:rsidRDefault="00711739" w:rsidP="00DA2A7E">
      <w:pPr>
        <w:rPr>
          <w:sz w:val="22"/>
          <w:szCs w:val="22"/>
        </w:rPr>
      </w:pPr>
      <w:r w:rsidRPr="00711739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>66</w:t>
      </w:r>
    </w:p>
    <w:p w14:paraId="394CA750" w14:textId="77777777" w:rsidR="00DA2A7E" w:rsidRPr="003261E7" w:rsidRDefault="00711739" w:rsidP="00DA2A7E">
      <w:pPr>
        <w:rPr>
          <w:sz w:val="22"/>
          <w:szCs w:val="22"/>
        </w:rPr>
      </w:pPr>
      <w:r w:rsidRPr="00711739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>Kraków</w:t>
      </w:r>
    </w:p>
    <w:p w14:paraId="4CBB69D9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CD8961A" w14:textId="07EB3F92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6F2703F" w14:textId="1769A106" w:rsidR="00D0546A" w:rsidRPr="003261E7" w:rsidRDefault="00D0546A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SZP-271-2/23-</w:t>
      </w:r>
      <w:r w:rsidR="0068489C">
        <w:rPr>
          <w:bCs/>
          <w:sz w:val="18"/>
          <w:szCs w:val="18"/>
        </w:rPr>
        <w:t>231.UG</w:t>
      </w:r>
    </w:p>
    <w:p w14:paraId="2C034F5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607AC0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F5F3FD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420F6E5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11739" w:rsidRPr="003261E7" w14:paraId="7B653998" w14:textId="77777777" w:rsidTr="00BC550A">
        <w:trPr>
          <w:trHeight w:val="638"/>
        </w:trPr>
        <w:tc>
          <w:tcPr>
            <w:tcW w:w="959" w:type="dxa"/>
            <w:shd w:val="clear" w:color="auto" w:fill="auto"/>
          </w:tcPr>
          <w:p w14:paraId="3FAC7639" w14:textId="77777777" w:rsidR="00711739" w:rsidRPr="003261E7" w:rsidRDefault="00711739" w:rsidP="00BC5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404A0A" w14:textId="77777777" w:rsidR="00711739" w:rsidRPr="003261E7" w:rsidRDefault="00711739" w:rsidP="00BC5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173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11739">
              <w:rPr>
                <w:b/>
                <w:bCs/>
                <w:sz w:val="22"/>
                <w:szCs w:val="22"/>
              </w:rPr>
              <w:t>Dostawa produktów leczniczych w ramach programów lekowych B.1, B.28, B.29, B.35, B.47, B.57, B.67, B.70, B.71, B.124, B.133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11739">
              <w:rPr>
                <w:b/>
                <w:sz w:val="22"/>
                <w:szCs w:val="22"/>
              </w:rPr>
              <w:t>SZP-271-2-2023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5F85DC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11739" w:rsidRPr="00711739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11739" w:rsidRPr="00711739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C9F3CA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11739" w:rsidRPr="007240DA" w14:paraId="7697F153" w14:textId="77777777" w:rsidTr="00BC550A">
        <w:tc>
          <w:tcPr>
            <w:tcW w:w="2660" w:type="dxa"/>
            <w:shd w:val="clear" w:color="auto" w:fill="auto"/>
          </w:tcPr>
          <w:p w14:paraId="33E7F7D7" w14:textId="77777777" w:rsidR="00711739" w:rsidRPr="007240DA" w:rsidRDefault="00711739" w:rsidP="00BC55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1739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51BCD18" w14:textId="77777777" w:rsidR="00711739" w:rsidRPr="007240DA" w:rsidRDefault="00711739" w:rsidP="00BC55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1739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3E11F4A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1E3ECCE" w14:textId="0B1A3837" w:rsidR="00DA2A7E" w:rsidRPr="003261E7" w:rsidRDefault="00711739" w:rsidP="00DA2A7E">
      <w:pPr>
        <w:spacing w:after="480" w:line="276" w:lineRule="auto"/>
        <w:jc w:val="both"/>
        <w:rPr>
          <w:sz w:val="22"/>
          <w:szCs w:val="22"/>
        </w:rPr>
      </w:pPr>
      <w:r w:rsidRPr="00711739">
        <w:rPr>
          <w:sz w:val="22"/>
          <w:szCs w:val="22"/>
        </w:rPr>
        <w:t xml:space="preserve">Zamawiający na stronie internetowej prowadzonego postępowania zamieszczając </w:t>
      </w:r>
      <w:r w:rsidR="00433464" w:rsidRPr="00711739">
        <w:rPr>
          <w:sz w:val="22"/>
          <w:szCs w:val="22"/>
        </w:rPr>
        <w:t>w dniu 04.04.2023r.</w:t>
      </w:r>
      <w:r w:rsidR="00D0546A">
        <w:rPr>
          <w:sz w:val="22"/>
          <w:szCs w:val="22"/>
        </w:rPr>
        <w:t xml:space="preserve"> (w dniu publikacji w Dzienniku Urzędowym Unii Europejskiej) </w:t>
      </w:r>
      <w:r w:rsidR="00433464" w:rsidRPr="00711739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 xml:space="preserve">ogłoszenie oraz Specyfikację Warunków Zamówienia </w:t>
      </w:r>
      <w:r w:rsidR="00433464">
        <w:rPr>
          <w:sz w:val="22"/>
          <w:szCs w:val="22"/>
        </w:rPr>
        <w:t>ww. postępowania</w:t>
      </w:r>
      <w:r w:rsidRPr="00711739">
        <w:rPr>
          <w:sz w:val="22"/>
          <w:szCs w:val="22"/>
        </w:rPr>
        <w:t xml:space="preserve"> naruszył art. 88 ust. 4 ustawy  z dnia 11.09.2019 r. Prawo zamówień publicznych zamie</w:t>
      </w:r>
      <w:r w:rsidR="00433464">
        <w:rPr>
          <w:sz w:val="22"/>
          <w:szCs w:val="22"/>
        </w:rPr>
        <w:t>szczając</w:t>
      </w:r>
      <w:r w:rsidRPr="00711739">
        <w:rPr>
          <w:sz w:val="22"/>
          <w:szCs w:val="22"/>
        </w:rPr>
        <w:t xml:space="preserve"> ogłoszenie zawierające inne informacje niż informacje zawarte w ogłoszeniu przekazanym do publikacji Urzędowi Publikacji Unii Europejskiej.</w:t>
      </w:r>
    </w:p>
    <w:p w14:paraId="30008CE1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202958C0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6D3E7C63" w14:textId="06E1EB44" w:rsidR="00DA2A7E" w:rsidRDefault="00711739" w:rsidP="00DA2A7E">
      <w:pPr>
        <w:spacing w:line="276" w:lineRule="auto"/>
        <w:jc w:val="right"/>
        <w:rPr>
          <w:i/>
          <w:sz w:val="24"/>
        </w:rPr>
      </w:pPr>
      <w:r w:rsidRPr="00711739">
        <w:rPr>
          <w:sz w:val="22"/>
          <w:szCs w:val="22"/>
        </w:rPr>
        <w:t xml:space="preserve">  </w:t>
      </w:r>
    </w:p>
    <w:p w14:paraId="1136DC7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E0D9E" w14:textId="77777777" w:rsidR="00010421" w:rsidRDefault="00010421">
      <w:r>
        <w:separator/>
      </w:r>
    </w:p>
  </w:endnote>
  <w:endnote w:type="continuationSeparator" w:id="0">
    <w:p w14:paraId="4BEDF17E" w14:textId="77777777" w:rsidR="00010421" w:rsidRDefault="0001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B94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BA27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0FAF" w14:textId="18BECD49" w:rsidR="003F0CBE" w:rsidRDefault="004C2D4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7644BC" wp14:editId="57A9661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BD22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5B89CF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553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B4F2F" w14:textId="77777777" w:rsidR="003F0CBE" w:rsidRDefault="003F0CBE">
    <w:pPr>
      <w:pStyle w:val="Stopka"/>
      <w:tabs>
        <w:tab w:val="clear" w:pos="4536"/>
      </w:tabs>
      <w:jc w:val="center"/>
    </w:pPr>
  </w:p>
  <w:p w14:paraId="269986C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F737E" w14:textId="77777777" w:rsidR="00010421" w:rsidRDefault="00010421">
      <w:r>
        <w:separator/>
      </w:r>
    </w:p>
  </w:footnote>
  <w:footnote w:type="continuationSeparator" w:id="0">
    <w:p w14:paraId="4275EF2D" w14:textId="77777777" w:rsidR="00010421" w:rsidRDefault="00010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C86EA" w14:textId="77777777" w:rsidR="00711739" w:rsidRDefault="00711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3B82" w14:textId="77777777" w:rsidR="00711739" w:rsidRDefault="00711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D945" w14:textId="77777777" w:rsidR="00711739" w:rsidRDefault="007117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3566419">
    <w:abstractNumId w:val="5"/>
  </w:num>
  <w:num w:numId="2" w16cid:durableId="91769">
    <w:abstractNumId w:val="10"/>
  </w:num>
  <w:num w:numId="3" w16cid:durableId="14236082">
    <w:abstractNumId w:val="4"/>
  </w:num>
  <w:num w:numId="4" w16cid:durableId="419330533">
    <w:abstractNumId w:val="9"/>
  </w:num>
  <w:num w:numId="5" w16cid:durableId="714428010">
    <w:abstractNumId w:val="1"/>
  </w:num>
  <w:num w:numId="6" w16cid:durableId="290789253">
    <w:abstractNumId w:val="2"/>
  </w:num>
  <w:num w:numId="7" w16cid:durableId="2013024748">
    <w:abstractNumId w:val="8"/>
  </w:num>
  <w:num w:numId="8" w16cid:durableId="528875942">
    <w:abstractNumId w:val="6"/>
  </w:num>
  <w:num w:numId="9" w16cid:durableId="2128968751">
    <w:abstractNumId w:val="3"/>
  </w:num>
  <w:num w:numId="10" w16cid:durableId="1720204466">
    <w:abstractNumId w:val="0"/>
  </w:num>
  <w:num w:numId="11" w16cid:durableId="748817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442"/>
    <w:rsid w:val="00010421"/>
    <w:rsid w:val="00020DF5"/>
    <w:rsid w:val="000345C2"/>
    <w:rsid w:val="00047A30"/>
    <w:rsid w:val="00085339"/>
    <w:rsid w:val="001B1480"/>
    <w:rsid w:val="002D47D4"/>
    <w:rsid w:val="003261E7"/>
    <w:rsid w:val="00372CE9"/>
    <w:rsid w:val="003F0CBE"/>
    <w:rsid w:val="00420F05"/>
    <w:rsid w:val="00433464"/>
    <w:rsid w:val="00467255"/>
    <w:rsid w:val="004C2D42"/>
    <w:rsid w:val="005644C6"/>
    <w:rsid w:val="0068489C"/>
    <w:rsid w:val="006E6C0F"/>
    <w:rsid w:val="006E706C"/>
    <w:rsid w:val="00711739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0546A"/>
    <w:rsid w:val="00DA2A7E"/>
    <w:rsid w:val="00EB304B"/>
    <w:rsid w:val="00F409C4"/>
    <w:rsid w:val="00F43183"/>
    <w:rsid w:val="00F86442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F9710"/>
  <w15:chartTrackingRefBased/>
  <w15:docId w15:val="{D95EE164-649B-49C7-8029-B00D2488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2023-04-27T12:39:00Z</cp:lastPrinted>
  <dcterms:created xsi:type="dcterms:W3CDTF">2023-04-27T12:53:00Z</dcterms:created>
  <dcterms:modified xsi:type="dcterms:W3CDTF">2023-04-27T12:53:00Z</dcterms:modified>
</cp:coreProperties>
</file>