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A6108" w14:textId="77777777" w:rsidR="00D665F5" w:rsidRDefault="009A73E2" w:rsidP="00D665F5">
      <w:pPr>
        <w:spacing w:after="240"/>
        <w:jc w:val="right"/>
        <w:rPr>
          <w:sz w:val="22"/>
          <w:szCs w:val="22"/>
        </w:rPr>
      </w:pPr>
      <w:r w:rsidRPr="009A73E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A73E2">
        <w:rPr>
          <w:sz w:val="22"/>
          <w:szCs w:val="22"/>
        </w:rPr>
        <w:t>2023-04-28</w:t>
      </w:r>
    </w:p>
    <w:p w14:paraId="12096B9E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E723B9B" w14:textId="77777777" w:rsidR="009A73E2" w:rsidRPr="009A73E2" w:rsidRDefault="009A73E2" w:rsidP="00577BC6">
      <w:pPr>
        <w:spacing w:after="40"/>
        <w:rPr>
          <w:b/>
          <w:bCs/>
          <w:sz w:val="22"/>
          <w:szCs w:val="22"/>
        </w:rPr>
      </w:pPr>
      <w:r w:rsidRPr="009A73E2">
        <w:rPr>
          <w:b/>
          <w:bCs/>
          <w:sz w:val="22"/>
          <w:szCs w:val="22"/>
        </w:rPr>
        <w:t>Akademia Górniczo - Hutnicza</w:t>
      </w:r>
    </w:p>
    <w:p w14:paraId="4F656D6B" w14:textId="77777777" w:rsidR="009A73E2" w:rsidRPr="009A73E2" w:rsidRDefault="009A73E2" w:rsidP="00577BC6">
      <w:pPr>
        <w:spacing w:after="40"/>
        <w:rPr>
          <w:b/>
          <w:bCs/>
          <w:sz w:val="22"/>
          <w:szCs w:val="22"/>
        </w:rPr>
      </w:pPr>
      <w:r w:rsidRPr="009A73E2">
        <w:rPr>
          <w:b/>
          <w:bCs/>
          <w:sz w:val="22"/>
          <w:szCs w:val="22"/>
        </w:rPr>
        <w:t>im. Stanisława Staszica w Krakowie</w:t>
      </w:r>
    </w:p>
    <w:p w14:paraId="01237FFC" w14:textId="77777777" w:rsidR="00D665F5" w:rsidRPr="00D91931" w:rsidRDefault="009A73E2" w:rsidP="00577BC6">
      <w:pPr>
        <w:spacing w:after="40"/>
        <w:rPr>
          <w:b/>
          <w:bCs/>
          <w:sz w:val="22"/>
          <w:szCs w:val="22"/>
        </w:rPr>
      </w:pPr>
      <w:r w:rsidRPr="009A73E2">
        <w:rPr>
          <w:b/>
          <w:bCs/>
          <w:sz w:val="22"/>
          <w:szCs w:val="22"/>
        </w:rPr>
        <w:t>Dział Zamówień Publicznych</w:t>
      </w:r>
    </w:p>
    <w:p w14:paraId="49F19F6B" w14:textId="77777777" w:rsidR="00D665F5" w:rsidRPr="00BD5546" w:rsidRDefault="009A73E2" w:rsidP="00D665F5">
      <w:pPr>
        <w:rPr>
          <w:sz w:val="22"/>
          <w:szCs w:val="22"/>
        </w:rPr>
      </w:pPr>
      <w:r w:rsidRPr="009A73E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A73E2">
        <w:rPr>
          <w:sz w:val="22"/>
          <w:szCs w:val="22"/>
        </w:rPr>
        <w:t>30</w:t>
      </w:r>
    </w:p>
    <w:p w14:paraId="557DA08A" w14:textId="77777777" w:rsidR="00D665F5" w:rsidRPr="00BD5546" w:rsidRDefault="009A73E2" w:rsidP="00D665F5">
      <w:pPr>
        <w:rPr>
          <w:sz w:val="22"/>
          <w:szCs w:val="22"/>
        </w:rPr>
      </w:pPr>
      <w:r w:rsidRPr="009A73E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A73E2">
        <w:rPr>
          <w:sz w:val="22"/>
          <w:szCs w:val="22"/>
        </w:rPr>
        <w:t>Kraków</w:t>
      </w:r>
    </w:p>
    <w:p w14:paraId="4F84BD2D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A73E2" w:rsidRPr="009A73E2">
        <w:rPr>
          <w:b/>
          <w:sz w:val="22"/>
          <w:szCs w:val="22"/>
        </w:rPr>
        <w:t>KC-zp.272-202/23</w:t>
      </w:r>
      <w:r w:rsidR="00A80738">
        <w:rPr>
          <w:sz w:val="24"/>
        </w:rPr>
        <w:tab/>
        <w:t xml:space="preserve"> </w:t>
      </w:r>
    </w:p>
    <w:p w14:paraId="325A488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9D536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A96B4D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2A4B569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3D0490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88F2B45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A73E2" w:rsidRPr="009A73E2">
        <w:rPr>
          <w:sz w:val="22"/>
          <w:szCs w:val="22"/>
        </w:rPr>
        <w:t xml:space="preserve">Tryb podstawowy bez negocjacji - art. 275 pkt. 1 ustawy </w:t>
      </w:r>
      <w:proofErr w:type="spellStart"/>
      <w:r w:rsidR="009A73E2" w:rsidRPr="009A73E2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277BF512" w14:textId="77777777" w:rsidR="00A80738" w:rsidRPr="00577BC6" w:rsidRDefault="009A73E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A73E2">
        <w:rPr>
          <w:b/>
          <w:sz w:val="22"/>
          <w:szCs w:val="22"/>
        </w:rPr>
        <w:t xml:space="preserve">Przygotowanie, nagranie i edycja 4 klipów filmowych dla potrzeb projektu </w:t>
      </w:r>
      <w:proofErr w:type="spellStart"/>
      <w:r w:rsidRPr="009A73E2">
        <w:rPr>
          <w:b/>
          <w:sz w:val="22"/>
          <w:szCs w:val="22"/>
        </w:rPr>
        <w:t>DigiCamp</w:t>
      </w:r>
      <w:proofErr w:type="spellEnd"/>
      <w:r w:rsidRPr="009A73E2">
        <w:rPr>
          <w:b/>
          <w:sz w:val="22"/>
          <w:szCs w:val="22"/>
        </w:rPr>
        <w:t xml:space="preserve"> w ramach programu Spinaker Nawa - KC-zp.272-202/23</w:t>
      </w:r>
    </w:p>
    <w:p w14:paraId="597588E2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D111BAC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A73E2" w:rsidRPr="009A73E2">
        <w:rPr>
          <w:sz w:val="22"/>
          <w:szCs w:val="22"/>
        </w:rPr>
        <w:t>28/04/2023</w:t>
      </w:r>
      <w:r w:rsidR="00FF4AB1" w:rsidRPr="00577BC6">
        <w:rPr>
          <w:sz w:val="22"/>
          <w:szCs w:val="22"/>
        </w:rPr>
        <w:t xml:space="preserve"> o godz. </w:t>
      </w:r>
      <w:r w:rsidR="009A73E2" w:rsidRPr="009A73E2">
        <w:rPr>
          <w:sz w:val="22"/>
          <w:szCs w:val="22"/>
        </w:rPr>
        <w:t>09:30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3F9656B" w14:textId="77777777" w:rsidTr="003F57CD">
        <w:tc>
          <w:tcPr>
            <w:tcW w:w="993" w:type="dxa"/>
            <w:shd w:val="clear" w:color="auto" w:fill="auto"/>
            <w:vAlign w:val="center"/>
          </w:tcPr>
          <w:p w14:paraId="645F599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8FCFA5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1C47C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A73E2" w:rsidRPr="00493F8C" w14:paraId="7DA45668" w14:textId="77777777" w:rsidTr="00907336">
        <w:tc>
          <w:tcPr>
            <w:tcW w:w="993" w:type="dxa"/>
            <w:shd w:val="clear" w:color="auto" w:fill="auto"/>
            <w:vAlign w:val="center"/>
          </w:tcPr>
          <w:p w14:paraId="51B49D73" w14:textId="77777777" w:rsidR="009A73E2" w:rsidRPr="00490DC0" w:rsidRDefault="009A73E2" w:rsidP="00907336">
            <w:pPr>
              <w:spacing w:before="120" w:after="120"/>
              <w:jc w:val="center"/>
            </w:pPr>
            <w:r w:rsidRPr="009A73E2">
              <w:t>1</w:t>
            </w:r>
          </w:p>
        </w:tc>
        <w:tc>
          <w:tcPr>
            <w:tcW w:w="5244" w:type="dxa"/>
            <w:shd w:val="clear" w:color="auto" w:fill="auto"/>
          </w:tcPr>
          <w:p w14:paraId="19092DFB" w14:textId="77777777" w:rsidR="009A73E2" w:rsidRPr="00490DC0" w:rsidRDefault="009A73E2" w:rsidP="00907336">
            <w:pPr>
              <w:spacing w:before="40"/>
            </w:pPr>
            <w:r w:rsidRPr="009A73E2">
              <w:t xml:space="preserve">Horyzontn10 </w:t>
            </w:r>
            <w:proofErr w:type="spellStart"/>
            <w:r w:rsidRPr="009A73E2">
              <w:t>sp</w:t>
            </w:r>
            <w:proofErr w:type="spellEnd"/>
            <w:r w:rsidRPr="009A73E2">
              <w:t xml:space="preserve"> z </w:t>
            </w:r>
            <w:proofErr w:type="spellStart"/>
            <w:r w:rsidRPr="009A73E2">
              <w:t>o.o</w:t>
            </w:r>
            <w:proofErr w:type="spellEnd"/>
            <w:r w:rsidRPr="009A73E2">
              <w:t>,</w:t>
            </w:r>
          </w:p>
          <w:p w14:paraId="1035AA90" w14:textId="0B4FB47D" w:rsidR="009A73E2" w:rsidRPr="00490DC0" w:rsidRDefault="00FC3A57" w:rsidP="00907336">
            <w:r>
              <w:t>B</w:t>
            </w:r>
            <w:r w:rsidR="009A73E2" w:rsidRPr="009A73E2">
              <w:t>rody</w:t>
            </w:r>
            <w:r w:rsidR="009A73E2" w:rsidRPr="00490DC0">
              <w:t xml:space="preserve"> </w:t>
            </w:r>
            <w:r w:rsidR="009A73E2" w:rsidRPr="009A73E2">
              <w:t>563/563</w:t>
            </w:r>
            <w:r w:rsidR="009A73E2" w:rsidRPr="00490DC0">
              <w:t xml:space="preserve"> </w:t>
            </w:r>
          </w:p>
          <w:p w14:paraId="75DD0883" w14:textId="77777777" w:rsidR="009A73E2" w:rsidRPr="00490DC0" w:rsidRDefault="009A73E2" w:rsidP="00907336">
            <w:pPr>
              <w:spacing w:after="40"/>
              <w:jc w:val="both"/>
            </w:pPr>
            <w:r w:rsidRPr="009A73E2">
              <w:t>34-130</w:t>
            </w:r>
            <w:r w:rsidRPr="00490DC0">
              <w:t xml:space="preserve"> </w:t>
            </w:r>
            <w:r w:rsidRPr="009A73E2">
              <w:t>Kalwaria Zebrzydowska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9C7E41" w14:textId="77777777" w:rsidR="009A73E2" w:rsidRPr="00490DC0" w:rsidRDefault="009A73E2" w:rsidP="00907336">
            <w:pPr>
              <w:spacing w:before="120" w:after="120"/>
              <w:jc w:val="both"/>
            </w:pPr>
            <w:r w:rsidRPr="009A73E2">
              <w:t>12 600.00 zł</w:t>
            </w:r>
          </w:p>
        </w:tc>
      </w:tr>
      <w:tr w:rsidR="009A73E2" w:rsidRPr="00493F8C" w14:paraId="4876B9ED" w14:textId="77777777" w:rsidTr="00907336">
        <w:tc>
          <w:tcPr>
            <w:tcW w:w="993" w:type="dxa"/>
            <w:shd w:val="clear" w:color="auto" w:fill="auto"/>
            <w:vAlign w:val="center"/>
          </w:tcPr>
          <w:p w14:paraId="2493C8F9" w14:textId="77777777" w:rsidR="009A73E2" w:rsidRPr="00490DC0" w:rsidRDefault="009A73E2" w:rsidP="00907336">
            <w:pPr>
              <w:spacing w:before="120" w:after="120"/>
              <w:jc w:val="center"/>
            </w:pPr>
            <w:r w:rsidRPr="009A73E2">
              <w:t>2</w:t>
            </w:r>
          </w:p>
        </w:tc>
        <w:tc>
          <w:tcPr>
            <w:tcW w:w="5244" w:type="dxa"/>
            <w:shd w:val="clear" w:color="auto" w:fill="auto"/>
          </w:tcPr>
          <w:p w14:paraId="5491AF3B" w14:textId="49E56E56" w:rsidR="009A73E2" w:rsidRPr="00490DC0" w:rsidRDefault="009A73E2" w:rsidP="00907336">
            <w:pPr>
              <w:spacing w:before="40"/>
            </w:pPr>
            <w:r w:rsidRPr="009A73E2">
              <w:t xml:space="preserve">MEDIALORD </w:t>
            </w:r>
            <w:r w:rsidR="00FC3A57">
              <w:t>sp. z o.o.</w:t>
            </w:r>
          </w:p>
          <w:p w14:paraId="73FC3BCE" w14:textId="77777777" w:rsidR="009A73E2" w:rsidRPr="00490DC0" w:rsidRDefault="009A73E2" w:rsidP="00907336">
            <w:r w:rsidRPr="009A73E2">
              <w:t>PRZY AGORZE</w:t>
            </w:r>
            <w:r w:rsidRPr="00490DC0">
              <w:t xml:space="preserve"> </w:t>
            </w:r>
            <w:r w:rsidRPr="009A73E2">
              <w:t>11A/3</w:t>
            </w:r>
            <w:r w:rsidRPr="00490DC0">
              <w:t xml:space="preserve"> </w:t>
            </w:r>
          </w:p>
          <w:p w14:paraId="2E8F31B7" w14:textId="77777777" w:rsidR="009A73E2" w:rsidRPr="00490DC0" w:rsidRDefault="009A73E2" w:rsidP="00907336">
            <w:pPr>
              <w:spacing w:after="40"/>
              <w:jc w:val="both"/>
            </w:pPr>
            <w:r w:rsidRPr="009A73E2">
              <w:t>01-960</w:t>
            </w:r>
            <w:r w:rsidRPr="00490DC0">
              <w:t xml:space="preserve"> </w:t>
            </w:r>
            <w:r w:rsidRPr="009A73E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731844" w14:textId="77777777" w:rsidR="009A73E2" w:rsidRPr="00490DC0" w:rsidRDefault="009A73E2" w:rsidP="00907336">
            <w:pPr>
              <w:spacing w:before="120" w:after="120"/>
              <w:jc w:val="both"/>
            </w:pPr>
            <w:r w:rsidRPr="009A73E2">
              <w:t>61 500.00 zł</w:t>
            </w:r>
          </w:p>
        </w:tc>
      </w:tr>
      <w:tr w:rsidR="009A73E2" w:rsidRPr="00493F8C" w14:paraId="4961A60F" w14:textId="77777777" w:rsidTr="00907336">
        <w:tc>
          <w:tcPr>
            <w:tcW w:w="993" w:type="dxa"/>
            <w:shd w:val="clear" w:color="auto" w:fill="auto"/>
            <w:vAlign w:val="center"/>
          </w:tcPr>
          <w:p w14:paraId="0DC78F0B" w14:textId="77777777" w:rsidR="009A73E2" w:rsidRPr="00490DC0" w:rsidRDefault="009A73E2" w:rsidP="00907336">
            <w:pPr>
              <w:spacing w:before="120" w:after="120"/>
              <w:jc w:val="center"/>
            </w:pPr>
            <w:r w:rsidRPr="009A73E2">
              <w:t>3</w:t>
            </w:r>
          </w:p>
        </w:tc>
        <w:tc>
          <w:tcPr>
            <w:tcW w:w="5244" w:type="dxa"/>
            <w:shd w:val="clear" w:color="auto" w:fill="auto"/>
          </w:tcPr>
          <w:p w14:paraId="3BC75996" w14:textId="77777777" w:rsidR="009A73E2" w:rsidRPr="00490DC0" w:rsidRDefault="009A73E2" w:rsidP="00907336">
            <w:pPr>
              <w:spacing w:before="40"/>
            </w:pPr>
            <w:proofErr w:type="spellStart"/>
            <w:r w:rsidRPr="009A73E2">
              <w:t>Golden</w:t>
            </w:r>
            <w:proofErr w:type="spellEnd"/>
            <w:r w:rsidRPr="009A73E2">
              <w:t xml:space="preserve"> </w:t>
            </w:r>
            <w:proofErr w:type="spellStart"/>
            <w:r w:rsidRPr="009A73E2">
              <w:t>Storm</w:t>
            </w:r>
            <w:proofErr w:type="spellEnd"/>
            <w:r w:rsidRPr="009A73E2">
              <w:t xml:space="preserve"> Film - Artur Brzozowski</w:t>
            </w:r>
          </w:p>
          <w:p w14:paraId="69C498FF" w14:textId="77777777" w:rsidR="009A73E2" w:rsidRPr="00490DC0" w:rsidRDefault="009A73E2" w:rsidP="00907336">
            <w:r w:rsidRPr="009A73E2">
              <w:t>Nałkowskich</w:t>
            </w:r>
            <w:r w:rsidRPr="00490DC0">
              <w:t xml:space="preserve"> </w:t>
            </w:r>
            <w:r w:rsidRPr="009A73E2">
              <w:t>125/15</w:t>
            </w:r>
            <w:r w:rsidRPr="00490DC0">
              <w:t xml:space="preserve"> </w:t>
            </w:r>
          </w:p>
          <w:p w14:paraId="362E4FBF" w14:textId="77777777" w:rsidR="009A73E2" w:rsidRPr="00490DC0" w:rsidRDefault="009A73E2" w:rsidP="00907336">
            <w:pPr>
              <w:spacing w:after="40"/>
              <w:jc w:val="both"/>
            </w:pPr>
            <w:r w:rsidRPr="009A73E2">
              <w:t>20-486</w:t>
            </w:r>
            <w:r w:rsidRPr="00490DC0">
              <w:t xml:space="preserve"> </w:t>
            </w:r>
            <w:r w:rsidRPr="009A73E2"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B61573" w14:textId="77777777" w:rsidR="009A73E2" w:rsidRPr="00490DC0" w:rsidRDefault="009A73E2" w:rsidP="00907336">
            <w:pPr>
              <w:spacing w:before="120" w:after="120"/>
              <w:jc w:val="both"/>
            </w:pPr>
            <w:r w:rsidRPr="009A73E2">
              <w:t>23 001.00 zł</w:t>
            </w:r>
          </w:p>
        </w:tc>
      </w:tr>
      <w:tr w:rsidR="009A73E2" w:rsidRPr="00493F8C" w14:paraId="41EA5B8A" w14:textId="77777777" w:rsidTr="00907336">
        <w:tc>
          <w:tcPr>
            <w:tcW w:w="993" w:type="dxa"/>
            <w:shd w:val="clear" w:color="auto" w:fill="auto"/>
            <w:vAlign w:val="center"/>
          </w:tcPr>
          <w:p w14:paraId="422C59A7" w14:textId="77777777" w:rsidR="009A73E2" w:rsidRPr="00490DC0" w:rsidRDefault="009A73E2" w:rsidP="00907336">
            <w:pPr>
              <w:spacing w:before="120" w:after="120"/>
              <w:jc w:val="center"/>
            </w:pPr>
            <w:r w:rsidRPr="009A73E2">
              <w:t>4</w:t>
            </w:r>
          </w:p>
        </w:tc>
        <w:tc>
          <w:tcPr>
            <w:tcW w:w="5244" w:type="dxa"/>
            <w:shd w:val="clear" w:color="auto" w:fill="auto"/>
          </w:tcPr>
          <w:p w14:paraId="3A782B18" w14:textId="77777777" w:rsidR="009A73E2" w:rsidRPr="00490DC0" w:rsidRDefault="009A73E2" w:rsidP="00907336">
            <w:pPr>
              <w:spacing w:before="40"/>
            </w:pPr>
            <w:r w:rsidRPr="009A73E2">
              <w:t>MAŁPA Maciej Łojewski</w:t>
            </w:r>
          </w:p>
          <w:p w14:paraId="2F19FFE0" w14:textId="77777777" w:rsidR="009A73E2" w:rsidRPr="00490DC0" w:rsidRDefault="009A73E2" w:rsidP="00907336">
            <w:r w:rsidRPr="009A73E2">
              <w:t>Gołdapska</w:t>
            </w:r>
            <w:r w:rsidRPr="00490DC0">
              <w:t xml:space="preserve"> </w:t>
            </w:r>
            <w:r w:rsidRPr="009A73E2">
              <w:t>10</w:t>
            </w:r>
            <w:r w:rsidRPr="00490DC0">
              <w:t xml:space="preserve"> </w:t>
            </w:r>
          </w:p>
          <w:p w14:paraId="137A0B25" w14:textId="77777777" w:rsidR="009A73E2" w:rsidRPr="00490DC0" w:rsidRDefault="009A73E2" w:rsidP="00907336">
            <w:pPr>
              <w:spacing w:after="40"/>
              <w:jc w:val="both"/>
            </w:pPr>
            <w:r w:rsidRPr="009A73E2">
              <w:t>10-631</w:t>
            </w:r>
            <w:r w:rsidRPr="00490DC0">
              <w:t xml:space="preserve"> </w:t>
            </w:r>
            <w:r w:rsidRPr="009A73E2">
              <w:t>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0A4AF4" w14:textId="77777777" w:rsidR="009A73E2" w:rsidRPr="00490DC0" w:rsidRDefault="009A73E2" w:rsidP="00907336">
            <w:pPr>
              <w:spacing w:before="120" w:after="120"/>
              <w:jc w:val="both"/>
            </w:pPr>
            <w:r w:rsidRPr="009A73E2">
              <w:t>24 969.00 zł</w:t>
            </w:r>
          </w:p>
        </w:tc>
      </w:tr>
      <w:tr w:rsidR="009A73E2" w:rsidRPr="00493F8C" w14:paraId="5D0A4F4D" w14:textId="77777777" w:rsidTr="00907336">
        <w:tc>
          <w:tcPr>
            <w:tcW w:w="993" w:type="dxa"/>
            <w:shd w:val="clear" w:color="auto" w:fill="auto"/>
            <w:vAlign w:val="center"/>
          </w:tcPr>
          <w:p w14:paraId="56C6A25C" w14:textId="77777777" w:rsidR="009A73E2" w:rsidRPr="00490DC0" w:rsidRDefault="009A73E2" w:rsidP="00907336">
            <w:pPr>
              <w:spacing w:before="120" w:after="120"/>
              <w:jc w:val="center"/>
            </w:pPr>
            <w:r w:rsidRPr="009A73E2">
              <w:t>5</w:t>
            </w:r>
          </w:p>
        </w:tc>
        <w:tc>
          <w:tcPr>
            <w:tcW w:w="5244" w:type="dxa"/>
            <w:shd w:val="clear" w:color="auto" w:fill="auto"/>
          </w:tcPr>
          <w:p w14:paraId="1D4F8C79" w14:textId="77777777" w:rsidR="009A73E2" w:rsidRPr="00490DC0" w:rsidRDefault="009A73E2" w:rsidP="00907336">
            <w:pPr>
              <w:spacing w:before="40"/>
            </w:pPr>
            <w:r w:rsidRPr="009A73E2">
              <w:t>STUDIO SIERMIX SP. Z O.O.</w:t>
            </w:r>
          </w:p>
          <w:p w14:paraId="0FCCCAC3" w14:textId="77777777" w:rsidR="009A73E2" w:rsidRPr="00490DC0" w:rsidRDefault="009A73E2" w:rsidP="00907336">
            <w:r w:rsidRPr="009A73E2">
              <w:t>KNAPY</w:t>
            </w:r>
            <w:r w:rsidRPr="00490DC0">
              <w:t xml:space="preserve"> </w:t>
            </w:r>
            <w:r w:rsidRPr="009A73E2">
              <w:t>18</w:t>
            </w:r>
            <w:r w:rsidRPr="00490DC0">
              <w:t xml:space="preserve"> </w:t>
            </w:r>
          </w:p>
          <w:p w14:paraId="3E8B5549" w14:textId="77777777" w:rsidR="009A73E2" w:rsidRPr="00490DC0" w:rsidRDefault="009A73E2" w:rsidP="00907336">
            <w:pPr>
              <w:spacing w:after="40"/>
              <w:jc w:val="both"/>
            </w:pPr>
            <w:r w:rsidRPr="009A73E2">
              <w:t>98-360</w:t>
            </w:r>
            <w:r w:rsidRPr="00490DC0">
              <w:t xml:space="preserve"> </w:t>
            </w:r>
            <w:r w:rsidRPr="009A73E2">
              <w:t>LUTUTÓW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539F13" w14:textId="77777777" w:rsidR="009A73E2" w:rsidRPr="00490DC0" w:rsidRDefault="009A73E2" w:rsidP="00907336">
            <w:pPr>
              <w:spacing w:before="120" w:after="120"/>
              <w:jc w:val="both"/>
            </w:pPr>
            <w:r w:rsidRPr="009A73E2">
              <w:t>16 728.00 zł</w:t>
            </w:r>
          </w:p>
        </w:tc>
      </w:tr>
      <w:tr w:rsidR="009A73E2" w:rsidRPr="00493F8C" w14:paraId="26D26F0D" w14:textId="77777777" w:rsidTr="00907336">
        <w:tc>
          <w:tcPr>
            <w:tcW w:w="993" w:type="dxa"/>
            <w:shd w:val="clear" w:color="auto" w:fill="auto"/>
            <w:vAlign w:val="center"/>
          </w:tcPr>
          <w:p w14:paraId="6F912E0A" w14:textId="77777777" w:rsidR="009A73E2" w:rsidRPr="00490DC0" w:rsidRDefault="009A73E2" w:rsidP="00907336">
            <w:pPr>
              <w:spacing w:before="120" w:after="120"/>
              <w:jc w:val="center"/>
            </w:pPr>
            <w:r w:rsidRPr="009A73E2">
              <w:t>6</w:t>
            </w:r>
          </w:p>
        </w:tc>
        <w:tc>
          <w:tcPr>
            <w:tcW w:w="5244" w:type="dxa"/>
            <w:shd w:val="clear" w:color="auto" w:fill="auto"/>
          </w:tcPr>
          <w:p w14:paraId="2FA02A26" w14:textId="77777777" w:rsidR="009A73E2" w:rsidRPr="00490DC0" w:rsidRDefault="009A73E2" w:rsidP="00907336">
            <w:pPr>
              <w:spacing w:before="40"/>
            </w:pPr>
            <w:r w:rsidRPr="009A73E2">
              <w:t>CreativeStudio.com.pl Adrian Łapczyński</w:t>
            </w:r>
          </w:p>
          <w:p w14:paraId="2E7DB8AA" w14:textId="77777777" w:rsidR="009A73E2" w:rsidRPr="00490DC0" w:rsidRDefault="009A73E2" w:rsidP="00907336">
            <w:r w:rsidRPr="009A73E2">
              <w:t>Lipska</w:t>
            </w:r>
            <w:r w:rsidRPr="00490DC0">
              <w:t xml:space="preserve"> </w:t>
            </w:r>
            <w:r w:rsidRPr="009A73E2">
              <w:t>57/33</w:t>
            </w:r>
            <w:r w:rsidRPr="00490DC0">
              <w:t xml:space="preserve"> </w:t>
            </w:r>
          </w:p>
          <w:p w14:paraId="282228D4" w14:textId="77777777" w:rsidR="009A73E2" w:rsidRPr="00490DC0" w:rsidRDefault="009A73E2" w:rsidP="00907336">
            <w:pPr>
              <w:spacing w:after="40"/>
              <w:jc w:val="both"/>
            </w:pPr>
            <w:r w:rsidRPr="009A73E2">
              <w:t>30-721</w:t>
            </w:r>
            <w:r w:rsidRPr="00490DC0">
              <w:t xml:space="preserve"> </w:t>
            </w:r>
            <w:r w:rsidRPr="009A73E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85030A" w14:textId="77777777" w:rsidR="009A73E2" w:rsidRPr="00490DC0" w:rsidRDefault="009A73E2" w:rsidP="00907336">
            <w:pPr>
              <w:spacing w:before="120" w:after="120"/>
              <w:jc w:val="both"/>
            </w:pPr>
            <w:r w:rsidRPr="009A73E2">
              <w:t>30 000.00 zł</w:t>
            </w:r>
          </w:p>
        </w:tc>
      </w:tr>
      <w:tr w:rsidR="009A73E2" w:rsidRPr="00493F8C" w14:paraId="30ADB189" w14:textId="77777777" w:rsidTr="00907336">
        <w:tc>
          <w:tcPr>
            <w:tcW w:w="993" w:type="dxa"/>
            <w:shd w:val="clear" w:color="auto" w:fill="auto"/>
            <w:vAlign w:val="center"/>
          </w:tcPr>
          <w:p w14:paraId="71FB0615" w14:textId="77777777" w:rsidR="009A73E2" w:rsidRPr="00490DC0" w:rsidRDefault="009A73E2" w:rsidP="00907336">
            <w:pPr>
              <w:spacing w:before="120" w:after="120"/>
              <w:jc w:val="center"/>
            </w:pPr>
            <w:r w:rsidRPr="009A73E2">
              <w:t>7</w:t>
            </w:r>
          </w:p>
        </w:tc>
        <w:tc>
          <w:tcPr>
            <w:tcW w:w="5244" w:type="dxa"/>
            <w:shd w:val="clear" w:color="auto" w:fill="auto"/>
          </w:tcPr>
          <w:p w14:paraId="462554F5" w14:textId="77777777" w:rsidR="009A73E2" w:rsidRPr="00490DC0" w:rsidRDefault="009A73E2" w:rsidP="00907336">
            <w:pPr>
              <w:spacing w:before="40"/>
            </w:pPr>
            <w:r w:rsidRPr="009A73E2">
              <w:t xml:space="preserve">Agencja Marketingowa AIMART Magdalena </w:t>
            </w:r>
            <w:proofErr w:type="spellStart"/>
            <w:r w:rsidRPr="009A73E2">
              <w:t>Wilczaszek</w:t>
            </w:r>
            <w:proofErr w:type="spellEnd"/>
          </w:p>
          <w:p w14:paraId="21390243" w14:textId="77777777" w:rsidR="009A73E2" w:rsidRPr="00490DC0" w:rsidRDefault="009A73E2" w:rsidP="00907336">
            <w:r w:rsidRPr="009A73E2">
              <w:t>ul. Glinki</w:t>
            </w:r>
            <w:r w:rsidRPr="00490DC0">
              <w:t xml:space="preserve"> </w:t>
            </w:r>
            <w:r w:rsidRPr="009A73E2">
              <w:t>79/p131</w:t>
            </w:r>
            <w:r w:rsidRPr="00490DC0">
              <w:t xml:space="preserve"> </w:t>
            </w:r>
          </w:p>
          <w:p w14:paraId="23189437" w14:textId="77777777" w:rsidR="009A73E2" w:rsidRPr="00490DC0" w:rsidRDefault="009A73E2" w:rsidP="00907336">
            <w:pPr>
              <w:spacing w:after="40"/>
              <w:jc w:val="both"/>
            </w:pPr>
            <w:r w:rsidRPr="009A73E2">
              <w:t>85-861</w:t>
            </w:r>
            <w:r w:rsidRPr="00490DC0">
              <w:t xml:space="preserve"> </w:t>
            </w:r>
            <w:r w:rsidRPr="009A73E2"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FACD96" w14:textId="77777777" w:rsidR="009A73E2" w:rsidRPr="00490DC0" w:rsidRDefault="009A73E2" w:rsidP="00907336">
            <w:pPr>
              <w:spacing w:before="120" w:after="120"/>
              <w:jc w:val="both"/>
            </w:pPr>
            <w:r w:rsidRPr="009A73E2">
              <w:t>27 000.00 zł</w:t>
            </w:r>
          </w:p>
        </w:tc>
      </w:tr>
      <w:tr w:rsidR="009A73E2" w:rsidRPr="00493F8C" w14:paraId="5E4C0454" w14:textId="77777777" w:rsidTr="00907336">
        <w:tc>
          <w:tcPr>
            <w:tcW w:w="993" w:type="dxa"/>
            <w:shd w:val="clear" w:color="auto" w:fill="auto"/>
            <w:vAlign w:val="center"/>
          </w:tcPr>
          <w:p w14:paraId="12809789" w14:textId="77777777" w:rsidR="009A73E2" w:rsidRPr="00490DC0" w:rsidRDefault="009A73E2" w:rsidP="00907336">
            <w:pPr>
              <w:spacing w:before="120" w:after="120"/>
              <w:jc w:val="center"/>
            </w:pPr>
            <w:r w:rsidRPr="009A73E2">
              <w:t>8</w:t>
            </w:r>
          </w:p>
        </w:tc>
        <w:tc>
          <w:tcPr>
            <w:tcW w:w="5244" w:type="dxa"/>
            <w:shd w:val="clear" w:color="auto" w:fill="auto"/>
          </w:tcPr>
          <w:p w14:paraId="6A421BAD" w14:textId="77777777" w:rsidR="009A73E2" w:rsidRPr="00490DC0" w:rsidRDefault="009A73E2" w:rsidP="00907336">
            <w:pPr>
              <w:spacing w:before="40"/>
            </w:pPr>
            <w:r w:rsidRPr="009A73E2">
              <w:t>Dominik Judka</w:t>
            </w:r>
          </w:p>
          <w:p w14:paraId="052CA730" w14:textId="77777777" w:rsidR="009A73E2" w:rsidRPr="00490DC0" w:rsidRDefault="009A73E2" w:rsidP="00907336">
            <w:r w:rsidRPr="009A73E2">
              <w:t>Dwernickiego</w:t>
            </w:r>
            <w:r w:rsidRPr="00490DC0">
              <w:t xml:space="preserve"> </w:t>
            </w:r>
            <w:r w:rsidRPr="009A73E2">
              <w:t>59</w:t>
            </w:r>
            <w:r w:rsidRPr="00490DC0">
              <w:t xml:space="preserve"> </w:t>
            </w:r>
          </w:p>
          <w:p w14:paraId="1D168474" w14:textId="77777777" w:rsidR="009A73E2" w:rsidRPr="00490DC0" w:rsidRDefault="009A73E2" w:rsidP="00907336">
            <w:pPr>
              <w:spacing w:after="40"/>
              <w:jc w:val="both"/>
            </w:pPr>
            <w:r w:rsidRPr="009A73E2">
              <w:t>38-700</w:t>
            </w:r>
            <w:r w:rsidRPr="00490DC0">
              <w:t xml:space="preserve"> </w:t>
            </w:r>
            <w:r w:rsidRPr="009A73E2">
              <w:t>Ustrzyki Dolne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E40978" w14:textId="77777777" w:rsidR="009A73E2" w:rsidRPr="00490DC0" w:rsidRDefault="009A73E2" w:rsidP="00907336">
            <w:pPr>
              <w:spacing w:before="120" w:after="120"/>
              <w:jc w:val="both"/>
            </w:pPr>
            <w:r w:rsidRPr="009A73E2">
              <w:t>15 400.00 zł</w:t>
            </w:r>
          </w:p>
        </w:tc>
      </w:tr>
      <w:tr w:rsidR="009A73E2" w:rsidRPr="00493F8C" w14:paraId="117D5F86" w14:textId="77777777" w:rsidTr="00907336">
        <w:tc>
          <w:tcPr>
            <w:tcW w:w="993" w:type="dxa"/>
            <w:shd w:val="clear" w:color="auto" w:fill="auto"/>
            <w:vAlign w:val="center"/>
          </w:tcPr>
          <w:p w14:paraId="254EEC26" w14:textId="77777777" w:rsidR="009A73E2" w:rsidRPr="00490DC0" w:rsidRDefault="009A73E2" w:rsidP="00907336">
            <w:pPr>
              <w:spacing w:before="120" w:after="120"/>
              <w:jc w:val="center"/>
            </w:pPr>
            <w:r w:rsidRPr="009A73E2">
              <w:lastRenderedPageBreak/>
              <w:t>9</w:t>
            </w:r>
          </w:p>
        </w:tc>
        <w:tc>
          <w:tcPr>
            <w:tcW w:w="5244" w:type="dxa"/>
            <w:shd w:val="clear" w:color="auto" w:fill="auto"/>
          </w:tcPr>
          <w:p w14:paraId="5FC63B47" w14:textId="77777777" w:rsidR="009A73E2" w:rsidRPr="00490DC0" w:rsidRDefault="009A73E2" w:rsidP="00907336">
            <w:pPr>
              <w:spacing w:before="40"/>
            </w:pPr>
            <w:r w:rsidRPr="009A73E2">
              <w:t xml:space="preserve">Tomasz Bury </w:t>
            </w:r>
            <w:proofErr w:type="spellStart"/>
            <w:r w:rsidRPr="009A73E2">
              <w:t>Lumini</w:t>
            </w:r>
            <w:proofErr w:type="spellEnd"/>
            <w:r w:rsidRPr="009A73E2">
              <w:t xml:space="preserve"> Film </w:t>
            </w:r>
            <w:proofErr w:type="spellStart"/>
            <w:r w:rsidRPr="009A73E2">
              <w:t>Production</w:t>
            </w:r>
            <w:proofErr w:type="spellEnd"/>
          </w:p>
          <w:p w14:paraId="52DD0BF4" w14:textId="77777777" w:rsidR="009A73E2" w:rsidRPr="00490DC0" w:rsidRDefault="009A73E2" w:rsidP="00907336">
            <w:r w:rsidRPr="009A73E2">
              <w:t>Bieżanowska</w:t>
            </w:r>
            <w:r w:rsidRPr="00490DC0">
              <w:t xml:space="preserve"> </w:t>
            </w:r>
            <w:r w:rsidRPr="009A73E2">
              <w:t>9A</w:t>
            </w:r>
            <w:r w:rsidRPr="00490DC0">
              <w:t xml:space="preserve"> </w:t>
            </w:r>
          </w:p>
          <w:p w14:paraId="05205E78" w14:textId="77777777" w:rsidR="009A73E2" w:rsidRPr="00490DC0" w:rsidRDefault="009A73E2" w:rsidP="00907336">
            <w:pPr>
              <w:spacing w:after="40"/>
              <w:jc w:val="both"/>
            </w:pPr>
            <w:r w:rsidRPr="009A73E2">
              <w:t>30-812</w:t>
            </w:r>
            <w:r w:rsidRPr="00490DC0">
              <w:t xml:space="preserve"> </w:t>
            </w:r>
            <w:r w:rsidRPr="009A73E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D4D85E" w14:textId="77777777" w:rsidR="009A73E2" w:rsidRPr="00490DC0" w:rsidRDefault="009A73E2" w:rsidP="00907336">
            <w:pPr>
              <w:spacing w:before="120" w:after="120"/>
              <w:jc w:val="both"/>
            </w:pPr>
            <w:r w:rsidRPr="009A73E2">
              <w:t>18 450.00 zł</w:t>
            </w:r>
          </w:p>
        </w:tc>
      </w:tr>
      <w:tr w:rsidR="009A73E2" w:rsidRPr="00493F8C" w14:paraId="158FBAB7" w14:textId="77777777" w:rsidTr="00907336">
        <w:tc>
          <w:tcPr>
            <w:tcW w:w="993" w:type="dxa"/>
            <w:shd w:val="clear" w:color="auto" w:fill="auto"/>
            <w:vAlign w:val="center"/>
          </w:tcPr>
          <w:p w14:paraId="11C65533" w14:textId="77777777" w:rsidR="009A73E2" w:rsidRPr="00490DC0" w:rsidRDefault="009A73E2" w:rsidP="00907336">
            <w:pPr>
              <w:spacing w:before="120" w:after="120"/>
              <w:jc w:val="center"/>
            </w:pPr>
            <w:r w:rsidRPr="009A73E2">
              <w:t>10</w:t>
            </w:r>
          </w:p>
        </w:tc>
        <w:tc>
          <w:tcPr>
            <w:tcW w:w="5244" w:type="dxa"/>
            <w:shd w:val="clear" w:color="auto" w:fill="auto"/>
          </w:tcPr>
          <w:p w14:paraId="00BF3DE1" w14:textId="278C8212" w:rsidR="009A73E2" w:rsidRPr="00490DC0" w:rsidRDefault="00FC3A57" w:rsidP="00907336">
            <w:pPr>
              <w:spacing w:before="40"/>
            </w:pPr>
            <w:r>
              <w:t>HMB</w:t>
            </w:r>
            <w:r w:rsidR="009A73E2" w:rsidRPr="009A73E2">
              <w:t xml:space="preserve"> Jakub Cegielski</w:t>
            </w:r>
          </w:p>
          <w:p w14:paraId="43B584A1" w14:textId="77777777" w:rsidR="009A73E2" w:rsidRPr="00490DC0" w:rsidRDefault="009A73E2" w:rsidP="00907336">
            <w:r w:rsidRPr="009A73E2">
              <w:t>Samorządowa</w:t>
            </w:r>
            <w:r w:rsidRPr="00490DC0">
              <w:t xml:space="preserve"> </w:t>
            </w:r>
            <w:r w:rsidRPr="009A73E2">
              <w:t>34</w:t>
            </w:r>
            <w:r w:rsidRPr="00490DC0">
              <w:t xml:space="preserve"> </w:t>
            </w:r>
          </w:p>
          <w:p w14:paraId="25ADEE8E" w14:textId="77777777" w:rsidR="009A73E2" w:rsidRPr="00490DC0" w:rsidRDefault="009A73E2" w:rsidP="00907336">
            <w:pPr>
              <w:spacing w:after="40"/>
              <w:jc w:val="both"/>
            </w:pPr>
            <w:r w:rsidRPr="009A73E2">
              <w:t>05-420</w:t>
            </w:r>
            <w:r w:rsidRPr="00490DC0">
              <w:t xml:space="preserve"> </w:t>
            </w:r>
            <w:r w:rsidRPr="009A73E2">
              <w:t>Józefów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A58944" w14:textId="77777777" w:rsidR="009A73E2" w:rsidRPr="00490DC0" w:rsidRDefault="009A73E2" w:rsidP="00907336">
            <w:pPr>
              <w:spacing w:before="120" w:after="120"/>
              <w:jc w:val="both"/>
            </w:pPr>
            <w:r w:rsidRPr="009A73E2">
              <w:t>8 610.00 zł</w:t>
            </w:r>
          </w:p>
        </w:tc>
      </w:tr>
      <w:tr w:rsidR="009A73E2" w:rsidRPr="00493F8C" w14:paraId="0E2D91E2" w14:textId="77777777" w:rsidTr="00907336">
        <w:tc>
          <w:tcPr>
            <w:tcW w:w="993" w:type="dxa"/>
            <w:shd w:val="clear" w:color="auto" w:fill="auto"/>
            <w:vAlign w:val="center"/>
          </w:tcPr>
          <w:p w14:paraId="45FABD1F" w14:textId="77777777" w:rsidR="009A73E2" w:rsidRPr="00490DC0" w:rsidRDefault="009A73E2" w:rsidP="00907336">
            <w:pPr>
              <w:spacing w:before="120" w:after="120"/>
              <w:jc w:val="center"/>
            </w:pPr>
            <w:r w:rsidRPr="009A73E2">
              <w:t>11</w:t>
            </w:r>
          </w:p>
        </w:tc>
        <w:tc>
          <w:tcPr>
            <w:tcW w:w="5244" w:type="dxa"/>
            <w:shd w:val="clear" w:color="auto" w:fill="auto"/>
          </w:tcPr>
          <w:p w14:paraId="3F362268" w14:textId="138D99BE" w:rsidR="009A73E2" w:rsidRPr="00490DC0" w:rsidRDefault="009A73E2" w:rsidP="00907336">
            <w:pPr>
              <w:spacing w:before="40"/>
            </w:pPr>
            <w:r w:rsidRPr="009A73E2">
              <w:t>Studio Produkcji Multimedialnych STORYTELLERS</w:t>
            </w:r>
            <w:r w:rsidR="00FC3A57">
              <w:t xml:space="preserve"> </w:t>
            </w:r>
            <w:r w:rsidR="00FC3A57" w:rsidRPr="009A73E2">
              <w:t xml:space="preserve">Joanna </w:t>
            </w:r>
            <w:proofErr w:type="spellStart"/>
            <w:r w:rsidR="00FC3A57" w:rsidRPr="009A73E2">
              <w:t>Pinińska</w:t>
            </w:r>
            <w:proofErr w:type="spellEnd"/>
          </w:p>
          <w:p w14:paraId="1AD2C8F3" w14:textId="77777777" w:rsidR="009A73E2" w:rsidRPr="00490DC0" w:rsidRDefault="009A73E2" w:rsidP="00907336">
            <w:r w:rsidRPr="009A73E2">
              <w:t>Partyzantów</w:t>
            </w:r>
            <w:r w:rsidRPr="00490DC0">
              <w:t xml:space="preserve"> </w:t>
            </w:r>
            <w:r w:rsidRPr="009A73E2">
              <w:t>25</w:t>
            </w:r>
            <w:r w:rsidRPr="00490DC0">
              <w:t xml:space="preserve"> </w:t>
            </w:r>
          </w:p>
          <w:p w14:paraId="2373CB99" w14:textId="77777777" w:rsidR="009A73E2" w:rsidRPr="00490DC0" w:rsidRDefault="009A73E2" w:rsidP="00907336">
            <w:pPr>
              <w:spacing w:after="40"/>
              <w:jc w:val="both"/>
            </w:pPr>
            <w:r w:rsidRPr="009A73E2">
              <w:t>95-040</w:t>
            </w:r>
            <w:r w:rsidRPr="00490DC0">
              <w:t xml:space="preserve"> </w:t>
            </w:r>
            <w:r w:rsidRPr="009A73E2">
              <w:t>Kaletnik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5684B3" w14:textId="77777777" w:rsidR="009A73E2" w:rsidRPr="00490DC0" w:rsidRDefault="009A73E2" w:rsidP="00907336">
            <w:pPr>
              <w:spacing w:before="120" w:after="120"/>
              <w:jc w:val="both"/>
            </w:pPr>
            <w:r w:rsidRPr="009A73E2">
              <w:t>16 974.00 zł</w:t>
            </w:r>
          </w:p>
        </w:tc>
      </w:tr>
      <w:tr w:rsidR="009A73E2" w:rsidRPr="00493F8C" w14:paraId="741BFF08" w14:textId="77777777" w:rsidTr="00907336">
        <w:tc>
          <w:tcPr>
            <w:tcW w:w="993" w:type="dxa"/>
            <w:shd w:val="clear" w:color="auto" w:fill="auto"/>
            <w:vAlign w:val="center"/>
          </w:tcPr>
          <w:p w14:paraId="05425030" w14:textId="77777777" w:rsidR="009A73E2" w:rsidRPr="00490DC0" w:rsidRDefault="009A73E2" w:rsidP="00907336">
            <w:pPr>
              <w:spacing w:before="120" w:after="120"/>
              <w:jc w:val="center"/>
            </w:pPr>
            <w:r w:rsidRPr="009A73E2">
              <w:t>12</w:t>
            </w:r>
          </w:p>
        </w:tc>
        <w:tc>
          <w:tcPr>
            <w:tcW w:w="5244" w:type="dxa"/>
            <w:shd w:val="clear" w:color="auto" w:fill="auto"/>
          </w:tcPr>
          <w:p w14:paraId="5C0B070B" w14:textId="77777777" w:rsidR="009A73E2" w:rsidRPr="00490DC0" w:rsidRDefault="009A73E2" w:rsidP="00907336">
            <w:pPr>
              <w:spacing w:before="40"/>
            </w:pPr>
            <w:r w:rsidRPr="009A73E2">
              <w:t xml:space="preserve">Ewa Śródka </w:t>
            </w:r>
            <w:proofErr w:type="spellStart"/>
            <w:r w:rsidRPr="009A73E2">
              <w:t>DanteFilm</w:t>
            </w:r>
            <w:proofErr w:type="spellEnd"/>
          </w:p>
          <w:p w14:paraId="2E1A2762" w14:textId="77777777" w:rsidR="009A73E2" w:rsidRPr="00490DC0" w:rsidRDefault="009A73E2" w:rsidP="00907336">
            <w:r w:rsidRPr="009A73E2">
              <w:t>Ks. J. Popiełuszki</w:t>
            </w:r>
            <w:r w:rsidRPr="00490DC0">
              <w:t xml:space="preserve"> </w:t>
            </w:r>
            <w:r w:rsidRPr="009A73E2">
              <w:t>14/19</w:t>
            </w:r>
            <w:r w:rsidRPr="00490DC0">
              <w:t xml:space="preserve"> </w:t>
            </w:r>
          </w:p>
          <w:p w14:paraId="3C65B424" w14:textId="77777777" w:rsidR="009A73E2" w:rsidRPr="00490DC0" w:rsidRDefault="009A73E2" w:rsidP="00907336">
            <w:pPr>
              <w:spacing w:after="40"/>
              <w:jc w:val="both"/>
            </w:pPr>
            <w:r w:rsidRPr="009A73E2">
              <w:t>01-590</w:t>
            </w:r>
            <w:r w:rsidRPr="00490DC0">
              <w:t xml:space="preserve"> </w:t>
            </w:r>
            <w:r w:rsidRPr="009A73E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BCA53E" w14:textId="77777777" w:rsidR="009A73E2" w:rsidRPr="00490DC0" w:rsidRDefault="009A73E2" w:rsidP="00907336">
            <w:pPr>
              <w:spacing w:before="120" w:after="120"/>
              <w:jc w:val="both"/>
            </w:pPr>
            <w:r w:rsidRPr="009A73E2">
              <w:t>32 000.00 zł</w:t>
            </w:r>
          </w:p>
        </w:tc>
      </w:tr>
      <w:tr w:rsidR="009A73E2" w:rsidRPr="00493F8C" w14:paraId="46625081" w14:textId="77777777" w:rsidTr="00907336">
        <w:tc>
          <w:tcPr>
            <w:tcW w:w="993" w:type="dxa"/>
            <w:shd w:val="clear" w:color="auto" w:fill="auto"/>
            <w:vAlign w:val="center"/>
          </w:tcPr>
          <w:p w14:paraId="7113C8FE" w14:textId="77777777" w:rsidR="009A73E2" w:rsidRPr="00490DC0" w:rsidRDefault="009A73E2" w:rsidP="00907336">
            <w:pPr>
              <w:spacing w:before="120" w:after="120"/>
              <w:jc w:val="center"/>
            </w:pPr>
            <w:r w:rsidRPr="009A73E2">
              <w:t>13</w:t>
            </w:r>
          </w:p>
        </w:tc>
        <w:tc>
          <w:tcPr>
            <w:tcW w:w="5244" w:type="dxa"/>
            <w:shd w:val="clear" w:color="auto" w:fill="auto"/>
          </w:tcPr>
          <w:p w14:paraId="1F12B87A" w14:textId="77777777" w:rsidR="009A73E2" w:rsidRPr="00490DC0" w:rsidRDefault="009A73E2" w:rsidP="00907336">
            <w:pPr>
              <w:spacing w:before="40"/>
            </w:pPr>
            <w:r w:rsidRPr="009A73E2">
              <w:t>MFILM Waldemar Michalski</w:t>
            </w:r>
          </w:p>
          <w:p w14:paraId="3AAB47CD" w14:textId="77777777" w:rsidR="009A73E2" w:rsidRDefault="00FC3A57" w:rsidP="00907336">
            <w:pPr>
              <w:spacing w:after="40"/>
              <w:jc w:val="both"/>
            </w:pPr>
            <w:r>
              <w:t>Wojciechowska 7J lok. 16</w:t>
            </w:r>
          </w:p>
          <w:p w14:paraId="12C25689" w14:textId="0C048A13" w:rsidR="00FC3A57" w:rsidRPr="00490DC0" w:rsidRDefault="00FC3A57" w:rsidP="00907336">
            <w:pPr>
              <w:spacing w:after="40"/>
              <w:jc w:val="both"/>
            </w:pPr>
            <w:r>
              <w:t>20-704 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7E8FE0" w14:textId="77777777" w:rsidR="009A73E2" w:rsidRPr="00490DC0" w:rsidRDefault="009A73E2" w:rsidP="00907336">
            <w:pPr>
              <w:spacing w:before="120" w:after="120"/>
              <w:jc w:val="both"/>
            </w:pPr>
            <w:r w:rsidRPr="009A73E2">
              <w:t>24 354.00 zł</w:t>
            </w:r>
          </w:p>
        </w:tc>
      </w:tr>
    </w:tbl>
    <w:p w14:paraId="44B72D52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0B8DE9" w14:textId="77777777" w:rsidR="009C60FC" w:rsidRDefault="009C60FC">
      <w:r>
        <w:separator/>
      </w:r>
    </w:p>
  </w:endnote>
  <w:endnote w:type="continuationSeparator" w:id="0">
    <w:p w14:paraId="12B35917" w14:textId="77777777" w:rsidR="009C60FC" w:rsidRDefault="009C6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70893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4C3E3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994D3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C8CB7D1">
        <v:line id="_x0000_s1025" style="position:absolute;left:0;text-align:left;z-index:251657728" from="-3.85pt,8.7pt" to="455.15pt,8.7pt"/>
      </w:pict>
    </w:r>
  </w:p>
  <w:p w14:paraId="39345E7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C21A6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7C827E" w14:textId="77777777" w:rsidR="009F189D" w:rsidRDefault="009F189D">
    <w:pPr>
      <w:pStyle w:val="Stopka"/>
      <w:tabs>
        <w:tab w:val="clear" w:pos="4536"/>
      </w:tabs>
      <w:jc w:val="center"/>
    </w:pPr>
  </w:p>
  <w:p w14:paraId="3CA6ECC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E28BD8" w14:textId="77777777" w:rsidR="009C60FC" w:rsidRDefault="009C60FC">
      <w:r>
        <w:separator/>
      </w:r>
    </w:p>
  </w:footnote>
  <w:footnote w:type="continuationSeparator" w:id="0">
    <w:p w14:paraId="1C5A65A5" w14:textId="77777777" w:rsidR="009C60FC" w:rsidRDefault="009C60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4E281" w14:textId="77777777" w:rsidR="009A73E2" w:rsidRDefault="009A73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06D6D" w14:textId="77777777" w:rsidR="009A73E2" w:rsidRDefault="009A73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C3527C" w14:textId="77777777" w:rsidR="009A73E2" w:rsidRDefault="009A73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60F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A73E2"/>
    <w:rsid w:val="009C60FC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C3A57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263648"/>
  <w15:chartTrackingRefBased/>
  <w15:docId w15:val="{A29D0A3D-B490-4717-B9D2-9235BB380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285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2023-04-28T09:18:00Z</cp:lastPrinted>
  <dcterms:created xsi:type="dcterms:W3CDTF">2023-04-28T09:18:00Z</dcterms:created>
  <dcterms:modified xsi:type="dcterms:W3CDTF">2023-04-28T09:18:00Z</dcterms:modified>
</cp:coreProperties>
</file>