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B7F50" w:rsidRPr="002245BE" w:rsidRDefault="002725A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725A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C0170A">
        <w:rPr>
          <w:sz w:val="22"/>
          <w:szCs w:val="22"/>
        </w:rPr>
        <w:t>28.04.2023r.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:rsidR="002032C0" w:rsidRPr="002032C0" w:rsidRDefault="002032C0" w:rsidP="002032C0">
      <w:r w:rsidRPr="002032C0">
        <w:rPr>
          <w:b/>
          <w:bCs/>
        </w:rPr>
        <w:t>im. Gabriela Narutowicza w Krakowie</w:t>
      </w:r>
    </w:p>
    <w:p w:rsidR="002032C0" w:rsidRPr="002032C0" w:rsidRDefault="002032C0" w:rsidP="002032C0">
      <w:r w:rsidRPr="002032C0">
        <w:t>ul. Prądnicka 35-37</w:t>
      </w:r>
    </w:p>
    <w:p w:rsidR="002032C0" w:rsidRPr="002032C0" w:rsidRDefault="002032C0" w:rsidP="002032C0">
      <w:r w:rsidRPr="002032C0">
        <w:t>31-202 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2725A7" w:rsidRPr="00607F9B" w:rsidTr="006A24B8">
        <w:trPr>
          <w:trHeight w:val="638"/>
        </w:trPr>
        <w:tc>
          <w:tcPr>
            <w:tcW w:w="959" w:type="dxa"/>
            <w:shd w:val="clear" w:color="auto" w:fill="auto"/>
          </w:tcPr>
          <w:p w:rsidR="002725A7" w:rsidRPr="00607F9B" w:rsidRDefault="002725A7" w:rsidP="006A24B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725A7" w:rsidRPr="00607F9B" w:rsidRDefault="002725A7" w:rsidP="006A24B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725A7">
              <w:rPr>
                <w:sz w:val="22"/>
                <w:szCs w:val="22"/>
              </w:rPr>
              <w:t>przetarg</w:t>
            </w:r>
            <w:r w:rsidR="00D22582">
              <w:rPr>
                <w:sz w:val="22"/>
                <w:szCs w:val="22"/>
              </w:rPr>
              <w:t>u</w:t>
            </w:r>
            <w:r w:rsidRPr="002725A7">
              <w:rPr>
                <w:sz w:val="22"/>
                <w:szCs w:val="22"/>
              </w:rPr>
              <w:t xml:space="preserve"> nieograniczon</w:t>
            </w:r>
            <w:r w:rsidR="00D22582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725A7">
              <w:rPr>
                <w:b/>
                <w:bCs/>
                <w:sz w:val="22"/>
                <w:szCs w:val="22"/>
              </w:rPr>
              <w:t>Zakup i dostawa produktów farmaceutycznych 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725A7">
              <w:rPr>
                <w:b/>
                <w:sz w:val="22"/>
                <w:szCs w:val="22"/>
              </w:rPr>
              <w:t>ZP/3/2023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2725A7" w:rsidTr="006A24B8">
        <w:trPr>
          <w:cantSplit/>
        </w:trPr>
        <w:tc>
          <w:tcPr>
            <w:tcW w:w="9072" w:type="dxa"/>
          </w:tcPr>
          <w:p w:rsidR="002725A7" w:rsidRPr="00D26ED6" w:rsidRDefault="002725A7" w:rsidP="006A24B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725A7">
              <w:rPr>
                <w:b/>
                <w:sz w:val="22"/>
                <w:szCs w:val="22"/>
              </w:rPr>
              <w:t>Farmacol Logistyka Sp. z o.o.</w:t>
            </w:r>
          </w:p>
          <w:p w:rsidR="002725A7" w:rsidRPr="009F0E5C" w:rsidRDefault="00D22582" w:rsidP="006A24B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725A7" w:rsidRPr="002725A7">
              <w:rPr>
                <w:bCs/>
                <w:sz w:val="22"/>
                <w:szCs w:val="22"/>
              </w:rPr>
              <w:t>Szopienicka</w:t>
            </w:r>
            <w:r w:rsidR="002725A7" w:rsidRPr="009F0E5C">
              <w:rPr>
                <w:bCs/>
                <w:sz w:val="22"/>
                <w:szCs w:val="22"/>
              </w:rPr>
              <w:t xml:space="preserve"> </w:t>
            </w:r>
            <w:r w:rsidR="002725A7" w:rsidRPr="002725A7">
              <w:rPr>
                <w:bCs/>
                <w:sz w:val="22"/>
                <w:szCs w:val="22"/>
              </w:rPr>
              <w:t>77</w:t>
            </w:r>
            <w:r w:rsidR="002725A7">
              <w:rPr>
                <w:bCs/>
                <w:sz w:val="22"/>
                <w:szCs w:val="22"/>
              </w:rPr>
              <w:t xml:space="preserve"> </w:t>
            </w:r>
          </w:p>
          <w:p w:rsidR="002725A7" w:rsidRPr="009F0E5C" w:rsidRDefault="002725A7" w:rsidP="006A24B8">
            <w:pPr>
              <w:jc w:val="both"/>
              <w:rPr>
                <w:bCs/>
                <w:sz w:val="22"/>
                <w:szCs w:val="22"/>
              </w:rPr>
            </w:pPr>
            <w:r w:rsidRPr="002725A7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725A7">
              <w:rPr>
                <w:bCs/>
                <w:sz w:val="22"/>
                <w:szCs w:val="22"/>
              </w:rPr>
              <w:t>Katowice</w:t>
            </w:r>
          </w:p>
          <w:p w:rsidR="002725A7" w:rsidRPr="00211A34" w:rsidRDefault="002725A7" w:rsidP="006A24B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725A7">
              <w:rPr>
                <w:sz w:val="22"/>
                <w:szCs w:val="22"/>
              </w:rPr>
              <w:t>Pakiet 1 - Leki 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2725A7" w:rsidRPr="00D26ED6" w:rsidRDefault="002725A7" w:rsidP="006A24B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725A7" w:rsidRDefault="00D22582" w:rsidP="006A24B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725A7">
              <w:t>Najkorzystniejsza</w:t>
            </w:r>
            <w:r w:rsidR="002725A7" w:rsidRPr="002725A7">
              <w:t xml:space="preserve"> oferta spełniająca wymogi Zamawiającego.</w:t>
            </w:r>
          </w:p>
        </w:tc>
      </w:tr>
      <w:tr w:rsidR="002725A7" w:rsidTr="006A24B8">
        <w:trPr>
          <w:cantSplit/>
        </w:trPr>
        <w:tc>
          <w:tcPr>
            <w:tcW w:w="9072" w:type="dxa"/>
          </w:tcPr>
          <w:p w:rsidR="002725A7" w:rsidRPr="00D26ED6" w:rsidRDefault="002725A7" w:rsidP="006A24B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725A7">
              <w:rPr>
                <w:b/>
                <w:sz w:val="22"/>
                <w:szCs w:val="22"/>
              </w:rPr>
              <w:t>Salus International Sp. z o.o.</w:t>
            </w:r>
          </w:p>
          <w:p w:rsidR="002725A7" w:rsidRPr="009F0E5C" w:rsidRDefault="00D22582" w:rsidP="006A24B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725A7" w:rsidRPr="002725A7">
              <w:rPr>
                <w:bCs/>
                <w:sz w:val="22"/>
                <w:szCs w:val="22"/>
              </w:rPr>
              <w:t>Pułaskiego</w:t>
            </w:r>
            <w:r w:rsidR="002725A7" w:rsidRPr="009F0E5C">
              <w:rPr>
                <w:bCs/>
                <w:sz w:val="22"/>
                <w:szCs w:val="22"/>
              </w:rPr>
              <w:t xml:space="preserve"> </w:t>
            </w:r>
            <w:r w:rsidR="002725A7" w:rsidRPr="002725A7">
              <w:rPr>
                <w:bCs/>
                <w:sz w:val="22"/>
                <w:szCs w:val="22"/>
              </w:rPr>
              <w:t>9</w:t>
            </w:r>
            <w:r w:rsidR="002725A7">
              <w:rPr>
                <w:bCs/>
                <w:sz w:val="22"/>
                <w:szCs w:val="22"/>
              </w:rPr>
              <w:t xml:space="preserve"> </w:t>
            </w:r>
          </w:p>
          <w:p w:rsidR="002725A7" w:rsidRPr="009F0E5C" w:rsidRDefault="002725A7" w:rsidP="006A24B8">
            <w:pPr>
              <w:jc w:val="both"/>
              <w:rPr>
                <w:bCs/>
                <w:sz w:val="22"/>
                <w:szCs w:val="22"/>
              </w:rPr>
            </w:pPr>
            <w:r w:rsidRPr="002725A7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725A7">
              <w:rPr>
                <w:bCs/>
                <w:sz w:val="22"/>
                <w:szCs w:val="22"/>
              </w:rPr>
              <w:t>Katowice</w:t>
            </w:r>
          </w:p>
          <w:p w:rsidR="002725A7" w:rsidRPr="00211A34" w:rsidRDefault="002725A7" w:rsidP="006A24B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725A7">
              <w:rPr>
                <w:sz w:val="22"/>
                <w:szCs w:val="22"/>
              </w:rPr>
              <w:t>Pakiet 2 – Leki 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2725A7" w:rsidRPr="00D26ED6" w:rsidRDefault="002725A7" w:rsidP="006A24B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725A7" w:rsidRDefault="00D22582" w:rsidP="006A24B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725A7">
              <w:t>Najkorzystniejsza</w:t>
            </w:r>
            <w:r w:rsidR="002725A7" w:rsidRPr="002725A7">
              <w:t xml:space="preserve"> oferta spełniająca wymogi Zamawiającego.</w:t>
            </w:r>
          </w:p>
        </w:tc>
      </w:tr>
      <w:tr w:rsidR="002725A7" w:rsidTr="006A24B8">
        <w:trPr>
          <w:cantSplit/>
        </w:trPr>
        <w:tc>
          <w:tcPr>
            <w:tcW w:w="9072" w:type="dxa"/>
          </w:tcPr>
          <w:p w:rsidR="002725A7" w:rsidRPr="00D26ED6" w:rsidRDefault="002725A7" w:rsidP="006A24B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725A7">
              <w:rPr>
                <w:b/>
                <w:sz w:val="22"/>
                <w:szCs w:val="22"/>
              </w:rPr>
              <w:t>Salus International Sp. z o.o.</w:t>
            </w:r>
          </w:p>
          <w:p w:rsidR="002725A7" w:rsidRPr="009F0E5C" w:rsidRDefault="00D22582" w:rsidP="006A24B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725A7" w:rsidRPr="002725A7">
              <w:rPr>
                <w:bCs/>
                <w:sz w:val="22"/>
                <w:szCs w:val="22"/>
              </w:rPr>
              <w:t>Pułaskiego</w:t>
            </w:r>
            <w:r w:rsidR="002725A7" w:rsidRPr="009F0E5C">
              <w:rPr>
                <w:bCs/>
                <w:sz w:val="22"/>
                <w:szCs w:val="22"/>
              </w:rPr>
              <w:t xml:space="preserve"> </w:t>
            </w:r>
            <w:r w:rsidR="002725A7" w:rsidRPr="002725A7">
              <w:rPr>
                <w:bCs/>
                <w:sz w:val="22"/>
                <w:szCs w:val="22"/>
              </w:rPr>
              <w:t>9</w:t>
            </w:r>
            <w:r w:rsidR="002725A7">
              <w:rPr>
                <w:bCs/>
                <w:sz w:val="22"/>
                <w:szCs w:val="22"/>
              </w:rPr>
              <w:t xml:space="preserve"> </w:t>
            </w:r>
          </w:p>
          <w:p w:rsidR="002725A7" w:rsidRPr="009F0E5C" w:rsidRDefault="002725A7" w:rsidP="006A24B8">
            <w:pPr>
              <w:jc w:val="both"/>
              <w:rPr>
                <w:bCs/>
                <w:sz w:val="22"/>
                <w:szCs w:val="22"/>
              </w:rPr>
            </w:pPr>
            <w:r w:rsidRPr="002725A7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725A7">
              <w:rPr>
                <w:bCs/>
                <w:sz w:val="22"/>
                <w:szCs w:val="22"/>
              </w:rPr>
              <w:t>Katowice</w:t>
            </w:r>
          </w:p>
          <w:p w:rsidR="002725A7" w:rsidRPr="00211A34" w:rsidRDefault="002725A7" w:rsidP="006A24B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725A7">
              <w:rPr>
                <w:sz w:val="22"/>
                <w:szCs w:val="22"/>
              </w:rPr>
              <w:t>Pakiet 3 – Antybiotyki 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2725A7" w:rsidRPr="00D26ED6" w:rsidRDefault="002725A7" w:rsidP="006A24B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725A7" w:rsidRDefault="00D22582" w:rsidP="006A24B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725A7">
              <w:t>Najkorzystniejsza</w:t>
            </w:r>
            <w:r w:rsidR="002725A7" w:rsidRPr="002725A7">
              <w:t xml:space="preserve"> oferta spełniająca wymogi Zamawiającego.</w:t>
            </w:r>
          </w:p>
        </w:tc>
      </w:tr>
      <w:tr w:rsidR="002725A7" w:rsidTr="006A24B8">
        <w:trPr>
          <w:cantSplit/>
        </w:trPr>
        <w:tc>
          <w:tcPr>
            <w:tcW w:w="9072" w:type="dxa"/>
          </w:tcPr>
          <w:p w:rsidR="002725A7" w:rsidRPr="00D26ED6" w:rsidRDefault="002725A7" w:rsidP="006A24B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725A7">
              <w:rPr>
                <w:b/>
                <w:sz w:val="22"/>
                <w:szCs w:val="22"/>
              </w:rPr>
              <w:t>GENESIS PHARM Sp. z o. o. Sp. K.</w:t>
            </w:r>
          </w:p>
          <w:p w:rsidR="002725A7" w:rsidRPr="009F0E5C" w:rsidRDefault="00D22582" w:rsidP="006A24B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725A7" w:rsidRPr="002725A7">
              <w:rPr>
                <w:bCs/>
                <w:sz w:val="22"/>
                <w:szCs w:val="22"/>
              </w:rPr>
              <w:t>Obywatelska</w:t>
            </w:r>
            <w:r w:rsidR="002725A7" w:rsidRPr="009F0E5C">
              <w:rPr>
                <w:bCs/>
                <w:sz w:val="22"/>
                <w:szCs w:val="22"/>
              </w:rPr>
              <w:t xml:space="preserve"> </w:t>
            </w:r>
            <w:r w:rsidR="002725A7" w:rsidRPr="002725A7">
              <w:rPr>
                <w:bCs/>
                <w:sz w:val="22"/>
                <w:szCs w:val="22"/>
              </w:rPr>
              <w:t>128/152</w:t>
            </w:r>
            <w:r w:rsidR="002725A7">
              <w:rPr>
                <w:bCs/>
                <w:sz w:val="22"/>
                <w:szCs w:val="22"/>
              </w:rPr>
              <w:t xml:space="preserve"> </w:t>
            </w:r>
          </w:p>
          <w:p w:rsidR="002725A7" w:rsidRPr="009F0E5C" w:rsidRDefault="002725A7" w:rsidP="006A24B8">
            <w:pPr>
              <w:jc w:val="both"/>
              <w:rPr>
                <w:bCs/>
                <w:sz w:val="22"/>
                <w:szCs w:val="22"/>
              </w:rPr>
            </w:pPr>
            <w:r w:rsidRPr="002725A7">
              <w:rPr>
                <w:bCs/>
                <w:sz w:val="22"/>
                <w:szCs w:val="22"/>
              </w:rPr>
              <w:t>94-104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725A7">
              <w:rPr>
                <w:bCs/>
                <w:sz w:val="22"/>
                <w:szCs w:val="22"/>
              </w:rPr>
              <w:t>Łódź</w:t>
            </w:r>
          </w:p>
          <w:p w:rsidR="002725A7" w:rsidRPr="00211A34" w:rsidRDefault="002725A7" w:rsidP="006A24B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725A7">
              <w:rPr>
                <w:sz w:val="22"/>
                <w:szCs w:val="22"/>
              </w:rPr>
              <w:t>Pakiet 4 – Alfacalcidol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2725A7" w:rsidRPr="00D26ED6" w:rsidRDefault="002725A7" w:rsidP="006A24B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725A7" w:rsidRDefault="00D22582" w:rsidP="006A24B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725A7">
              <w:t>Najkorzystniejsza</w:t>
            </w:r>
            <w:r w:rsidR="002725A7" w:rsidRPr="002725A7">
              <w:t xml:space="preserve"> oferta spełniająca wymogi Zamawiającego.</w:t>
            </w:r>
          </w:p>
        </w:tc>
      </w:tr>
      <w:tr w:rsidR="002725A7" w:rsidTr="006A24B8">
        <w:trPr>
          <w:cantSplit/>
        </w:trPr>
        <w:tc>
          <w:tcPr>
            <w:tcW w:w="9072" w:type="dxa"/>
          </w:tcPr>
          <w:p w:rsidR="002725A7" w:rsidRPr="00D26ED6" w:rsidRDefault="002725A7" w:rsidP="006A24B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725A7">
              <w:rPr>
                <w:b/>
                <w:sz w:val="22"/>
                <w:szCs w:val="22"/>
              </w:rPr>
              <w:lastRenderedPageBreak/>
              <w:t>Farmacol Logistyka Sp. z o.o.</w:t>
            </w:r>
          </w:p>
          <w:p w:rsidR="002725A7" w:rsidRPr="009F0E5C" w:rsidRDefault="00D22582" w:rsidP="006A24B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725A7" w:rsidRPr="002725A7">
              <w:rPr>
                <w:bCs/>
                <w:sz w:val="22"/>
                <w:szCs w:val="22"/>
              </w:rPr>
              <w:t>Szopienicka</w:t>
            </w:r>
            <w:r w:rsidR="002725A7" w:rsidRPr="009F0E5C">
              <w:rPr>
                <w:bCs/>
                <w:sz w:val="22"/>
                <w:szCs w:val="22"/>
              </w:rPr>
              <w:t xml:space="preserve"> </w:t>
            </w:r>
            <w:r w:rsidR="002725A7" w:rsidRPr="002725A7">
              <w:rPr>
                <w:bCs/>
                <w:sz w:val="22"/>
                <w:szCs w:val="22"/>
              </w:rPr>
              <w:t>77</w:t>
            </w:r>
            <w:r w:rsidR="002725A7">
              <w:rPr>
                <w:bCs/>
                <w:sz w:val="22"/>
                <w:szCs w:val="22"/>
              </w:rPr>
              <w:t xml:space="preserve"> </w:t>
            </w:r>
          </w:p>
          <w:p w:rsidR="002725A7" w:rsidRPr="009F0E5C" w:rsidRDefault="002725A7" w:rsidP="006A24B8">
            <w:pPr>
              <w:jc w:val="both"/>
              <w:rPr>
                <w:bCs/>
                <w:sz w:val="22"/>
                <w:szCs w:val="22"/>
              </w:rPr>
            </w:pPr>
            <w:r w:rsidRPr="002725A7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725A7">
              <w:rPr>
                <w:bCs/>
                <w:sz w:val="22"/>
                <w:szCs w:val="22"/>
              </w:rPr>
              <w:t>Katowice</w:t>
            </w:r>
          </w:p>
          <w:p w:rsidR="002725A7" w:rsidRPr="00211A34" w:rsidRDefault="002725A7" w:rsidP="006A24B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725A7">
              <w:rPr>
                <w:sz w:val="22"/>
                <w:szCs w:val="22"/>
              </w:rPr>
              <w:t>Pakiet 5 – Leki SM*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2725A7" w:rsidRPr="00D26ED6" w:rsidRDefault="002725A7" w:rsidP="006A24B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725A7" w:rsidRDefault="00D22582" w:rsidP="006A24B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725A7">
              <w:t>Najkorzystniejsza</w:t>
            </w:r>
            <w:r w:rsidR="002725A7" w:rsidRPr="002725A7">
              <w:t xml:space="preserve"> oferta spełniająca wymogi Zamawiającego.</w:t>
            </w:r>
          </w:p>
        </w:tc>
      </w:tr>
      <w:tr w:rsidR="002725A7" w:rsidTr="006A24B8">
        <w:trPr>
          <w:cantSplit/>
        </w:trPr>
        <w:tc>
          <w:tcPr>
            <w:tcW w:w="9072" w:type="dxa"/>
          </w:tcPr>
          <w:p w:rsidR="002725A7" w:rsidRPr="00D26ED6" w:rsidRDefault="002725A7" w:rsidP="006A24B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725A7">
              <w:rPr>
                <w:b/>
                <w:sz w:val="22"/>
                <w:szCs w:val="22"/>
              </w:rPr>
              <w:t>Servier Polska Services Sp. z o.o.</w:t>
            </w:r>
          </w:p>
          <w:p w:rsidR="002725A7" w:rsidRPr="009F0E5C" w:rsidRDefault="00D22582" w:rsidP="006A24B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725A7" w:rsidRPr="002725A7">
              <w:rPr>
                <w:bCs/>
                <w:sz w:val="22"/>
                <w:szCs w:val="22"/>
              </w:rPr>
              <w:t>Burakowska</w:t>
            </w:r>
            <w:r w:rsidR="002725A7" w:rsidRPr="009F0E5C">
              <w:rPr>
                <w:bCs/>
                <w:sz w:val="22"/>
                <w:szCs w:val="22"/>
              </w:rPr>
              <w:t xml:space="preserve"> </w:t>
            </w:r>
            <w:r w:rsidR="002725A7" w:rsidRPr="002725A7">
              <w:rPr>
                <w:bCs/>
                <w:sz w:val="22"/>
                <w:szCs w:val="22"/>
              </w:rPr>
              <w:t>14</w:t>
            </w:r>
            <w:r w:rsidR="002725A7">
              <w:rPr>
                <w:bCs/>
                <w:sz w:val="22"/>
                <w:szCs w:val="22"/>
              </w:rPr>
              <w:t xml:space="preserve"> </w:t>
            </w:r>
          </w:p>
          <w:p w:rsidR="002725A7" w:rsidRPr="009F0E5C" w:rsidRDefault="002725A7" w:rsidP="006A24B8">
            <w:pPr>
              <w:jc w:val="both"/>
              <w:rPr>
                <w:bCs/>
                <w:sz w:val="22"/>
                <w:szCs w:val="22"/>
              </w:rPr>
            </w:pPr>
            <w:r w:rsidRPr="002725A7">
              <w:rPr>
                <w:bCs/>
                <w:sz w:val="22"/>
                <w:szCs w:val="22"/>
              </w:rPr>
              <w:t>01-066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725A7">
              <w:rPr>
                <w:bCs/>
                <w:sz w:val="22"/>
                <w:szCs w:val="22"/>
              </w:rPr>
              <w:t>Warszawa</w:t>
            </w:r>
          </w:p>
          <w:p w:rsidR="002725A7" w:rsidRPr="00211A34" w:rsidRDefault="002725A7" w:rsidP="006A24B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725A7">
              <w:rPr>
                <w:sz w:val="22"/>
                <w:szCs w:val="22"/>
              </w:rPr>
              <w:t>Pakiet 6 – Leki III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2725A7" w:rsidRPr="00D26ED6" w:rsidRDefault="002725A7" w:rsidP="006A24B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725A7" w:rsidRDefault="00D22582" w:rsidP="006A24B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725A7">
              <w:t>Najkorzystniejsza</w:t>
            </w:r>
            <w:r w:rsidR="002725A7" w:rsidRPr="002725A7">
              <w:t xml:space="preserve"> oferta spełniająca wymogi Zamawiającego.</w:t>
            </w:r>
          </w:p>
        </w:tc>
      </w:tr>
      <w:tr w:rsidR="002725A7" w:rsidTr="006A24B8">
        <w:trPr>
          <w:cantSplit/>
        </w:trPr>
        <w:tc>
          <w:tcPr>
            <w:tcW w:w="9072" w:type="dxa"/>
          </w:tcPr>
          <w:p w:rsidR="002725A7" w:rsidRPr="00D26ED6" w:rsidRDefault="002725A7" w:rsidP="006A24B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725A7">
              <w:rPr>
                <w:b/>
                <w:sz w:val="22"/>
                <w:szCs w:val="22"/>
              </w:rPr>
              <w:t>Baxter Polska Sp. z o.o.</w:t>
            </w:r>
          </w:p>
          <w:p w:rsidR="002725A7" w:rsidRPr="009F0E5C" w:rsidRDefault="00D22582" w:rsidP="006A24B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725A7" w:rsidRPr="002725A7">
              <w:rPr>
                <w:bCs/>
                <w:sz w:val="22"/>
                <w:szCs w:val="22"/>
              </w:rPr>
              <w:t>Kruczkowskiego</w:t>
            </w:r>
            <w:r w:rsidR="002725A7" w:rsidRPr="009F0E5C">
              <w:rPr>
                <w:bCs/>
                <w:sz w:val="22"/>
                <w:szCs w:val="22"/>
              </w:rPr>
              <w:t xml:space="preserve"> </w:t>
            </w:r>
            <w:r w:rsidR="002725A7" w:rsidRPr="002725A7">
              <w:rPr>
                <w:bCs/>
                <w:sz w:val="22"/>
                <w:szCs w:val="22"/>
              </w:rPr>
              <w:t>8</w:t>
            </w:r>
            <w:r w:rsidR="002725A7">
              <w:rPr>
                <w:bCs/>
                <w:sz w:val="22"/>
                <w:szCs w:val="22"/>
              </w:rPr>
              <w:t xml:space="preserve"> </w:t>
            </w:r>
          </w:p>
          <w:p w:rsidR="002725A7" w:rsidRPr="009F0E5C" w:rsidRDefault="002725A7" w:rsidP="006A24B8">
            <w:pPr>
              <w:jc w:val="both"/>
              <w:rPr>
                <w:bCs/>
                <w:sz w:val="22"/>
                <w:szCs w:val="22"/>
              </w:rPr>
            </w:pPr>
            <w:r w:rsidRPr="002725A7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725A7">
              <w:rPr>
                <w:bCs/>
                <w:sz w:val="22"/>
                <w:szCs w:val="22"/>
              </w:rPr>
              <w:t>Warszawa</w:t>
            </w:r>
          </w:p>
          <w:p w:rsidR="002725A7" w:rsidRPr="00211A34" w:rsidRDefault="002725A7" w:rsidP="006A24B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725A7">
              <w:rPr>
                <w:sz w:val="22"/>
                <w:szCs w:val="22"/>
              </w:rPr>
              <w:t>Pakiet 7 -  Sevoflurane*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2725A7" w:rsidRPr="00D26ED6" w:rsidRDefault="002725A7" w:rsidP="006A24B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725A7" w:rsidRDefault="00D22582" w:rsidP="006A24B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725A7">
              <w:t>Najkorzystniejsza</w:t>
            </w:r>
            <w:r w:rsidR="002725A7" w:rsidRPr="002725A7">
              <w:t xml:space="preserve"> oferta spełniająca wymogi Zamawiającego.</w:t>
            </w:r>
          </w:p>
        </w:tc>
      </w:tr>
      <w:tr w:rsidR="002725A7" w:rsidTr="006A24B8">
        <w:trPr>
          <w:cantSplit/>
        </w:trPr>
        <w:tc>
          <w:tcPr>
            <w:tcW w:w="9072" w:type="dxa"/>
          </w:tcPr>
          <w:p w:rsidR="002725A7" w:rsidRPr="00D26ED6" w:rsidRDefault="002725A7" w:rsidP="006A24B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725A7">
              <w:rPr>
                <w:b/>
                <w:sz w:val="22"/>
                <w:szCs w:val="22"/>
              </w:rPr>
              <w:t>Urtica Sp. z o.o.</w:t>
            </w:r>
          </w:p>
          <w:p w:rsidR="002725A7" w:rsidRPr="009F0E5C" w:rsidRDefault="00D22582" w:rsidP="006A24B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725A7" w:rsidRPr="002725A7">
              <w:rPr>
                <w:bCs/>
                <w:sz w:val="22"/>
                <w:szCs w:val="22"/>
              </w:rPr>
              <w:t>Krzemieniecka</w:t>
            </w:r>
            <w:r w:rsidR="002725A7" w:rsidRPr="009F0E5C">
              <w:rPr>
                <w:bCs/>
                <w:sz w:val="22"/>
                <w:szCs w:val="22"/>
              </w:rPr>
              <w:t xml:space="preserve"> </w:t>
            </w:r>
            <w:r w:rsidR="002725A7" w:rsidRPr="002725A7">
              <w:rPr>
                <w:bCs/>
                <w:sz w:val="22"/>
                <w:szCs w:val="22"/>
              </w:rPr>
              <w:t>120</w:t>
            </w:r>
            <w:r w:rsidR="002725A7">
              <w:rPr>
                <w:bCs/>
                <w:sz w:val="22"/>
                <w:szCs w:val="22"/>
              </w:rPr>
              <w:t xml:space="preserve"> </w:t>
            </w:r>
          </w:p>
          <w:p w:rsidR="002725A7" w:rsidRPr="009F0E5C" w:rsidRDefault="002725A7" w:rsidP="006A24B8">
            <w:pPr>
              <w:jc w:val="both"/>
              <w:rPr>
                <w:bCs/>
                <w:sz w:val="22"/>
                <w:szCs w:val="22"/>
              </w:rPr>
            </w:pPr>
            <w:r w:rsidRPr="002725A7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725A7">
              <w:rPr>
                <w:bCs/>
                <w:sz w:val="22"/>
                <w:szCs w:val="22"/>
              </w:rPr>
              <w:t>Wrocław</w:t>
            </w:r>
          </w:p>
          <w:p w:rsidR="002725A7" w:rsidRPr="00211A34" w:rsidRDefault="002725A7" w:rsidP="006A24B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725A7">
              <w:rPr>
                <w:sz w:val="22"/>
                <w:szCs w:val="22"/>
              </w:rPr>
              <w:t>Pakiet 9– Immunoglobuliny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2725A7" w:rsidRPr="00D26ED6" w:rsidRDefault="002725A7" w:rsidP="006A24B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725A7" w:rsidRDefault="00D22582" w:rsidP="006A24B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725A7">
              <w:t>Najkorzystniejsza</w:t>
            </w:r>
            <w:r w:rsidR="002725A7" w:rsidRPr="002725A7">
              <w:t xml:space="preserve"> oferta spełniająca wymogi Zamawiającego.</w:t>
            </w:r>
          </w:p>
        </w:tc>
      </w:tr>
      <w:tr w:rsidR="002725A7" w:rsidTr="006A24B8">
        <w:trPr>
          <w:cantSplit/>
        </w:trPr>
        <w:tc>
          <w:tcPr>
            <w:tcW w:w="9072" w:type="dxa"/>
          </w:tcPr>
          <w:p w:rsidR="002725A7" w:rsidRPr="00D26ED6" w:rsidRDefault="002725A7" w:rsidP="006A24B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725A7">
              <w:rPr>
                <w:b/>
                <w:sz w:val="22"/>
                <w:szCs w:val="22"/>
              </w:rPr>
              <w:t>CENTRALA FARMACEUTYCZNA CEFARM S</w:t>
            </w:r>
            <w:r w:rsidR="00D22582">
              <w:rPr>
                <w:b/>
                <w:sz w:val="22"/>
                <w:szCs w:val="22"/>
              </w:rPr>
              <w:t>.</w:t>
            </w:r>
            <w:r w:rsidRPr="002725A7">
              <w:rPr>
                <w:b/>
                <w:sz w:val="22"/>
                <w:szCs w:val="22"/>
              </w:rPr>
              <w:t>A</w:t>
            </w:r>
            <w:r w:rsidR="00D22582">
              <w:rPr>
                <w:b/>
                <w:sz w:val="22"/>
                <w:szCs w:val="22"/>
              </w:rPr>
              <w:t>.</w:t>
            </w:r>
          </w:p>
          <w:p w:rsidR="002725A7" w:rsidRPr="009F0E5C" w:rsidRDefault="00D22582" w:rsidP="006A24B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</w:t>
            </w:r>
            <w:r w:rsidRPr="002725A7">
              <w:rPr>
                <w:bCs/>
                <w:sz w:val="22"/>
                <w:szCs w:val="22"/>
              </w:rPr>
              <w:t>l.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725A7">
              <w:rPr>
                <w:bCs/>
                <w:sz w:val="22"/>
                <w:szCs w:val="22"/>
              </w:rPr>
              <w:t>Jana Kazimierza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2725A7" w:rsidRPr="002725A7">
              <w:rPr>
                <w:bCs/>
                <w:sz w:val="22"/>
                <w:szCs w:val="22"/>
              </w:rPr>
              <w:t>16</w:t>
            </w:r>
            <w:r w:rsidR="002725A7">
              <w:rPr>
                <w:bCs/>
                <w:sz w:val="22"/>
                <w:szCs w:val="22"/>
              </w:rPr>
              <w:t xml:space="preserve"> </w:t>
            </w:r>
          </w:p>
          <w:p w:rsidR="002725A7" w:rsidRPr="009F0E5C" w:rsidRDefault="002725A7" w:rsidP="006A24B8">
            <w:pPr>
              <w:jc w:val="both"/>
              <w:rPr>
                <w:bCs/>
                <w:sz w:val="22"/>
                <w:szCs w:val="22"/>
              </w:rPr>
            </w:pPr>
            <w:r w:rsidRPr="002725A7">
              <w:rPr>
                <w:bCs/>
                <w:sz w:val="22"/>
                <w:szCs w:val="22"/>
              </w:rPr>
              <w:t>01-248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725A7">
              <w:rPr>
                <w:bCs/>
                <w:sz w:val="22"/>
                <w:szCs w:val="22"/>
              </w:rPr>
              <w:t>Warszawa</w:t>
            </w:r>
          </w:p>
          <w:p w:rsidR="002725A7" w:rsidRPr="00211A34" w:rsidRDefault="002725A7" w:rsidP="006A24B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725A7">
              <w:rPr>
                <w:sz w:val="22"/>
                <w:szCs w:val="22"/>
              </w:rPr>
              <w:t>Pakiet 10 – Gąbka lecznicza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2725A7" w:rsidRPr="00D26ED6" w:rsidRDefault="002725A7" w:rsidP="006A24B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725A7" w:rsidRDefault="00D22582" w:rsidP="006A24B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725A7">
              <w:t>Najkorzystniejsza</w:t>
            </w:r>
            <w:r w:rsidR="002725A7" w:rsidRPr="002725A7">
              <w:t xml:space="preserve"> oferta spełniająca wymogi Zamawiającego.</w:t>
            </w:r>
          </w:p>
        </w:tc>
      </w:tr>
      <w:tr w:rsidR="002725A7" w:rsidTr="006A24B8">
        <w:trPr>
          <w:cantSplit/>
        </w:trPr>
        <w:tc>
          <w:tcPr>
            <w:tcW w:w="9072" w:type="dxa"/>
          </w:tcPr>
          <w:p w:rsidR="002725A7" w:rsidRPr="00D26ED6" w:rsidRDefault="002725A7" w:rsidP="006A24B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725A7">
              <w:rPr>
                <w:b/>
                <w:sz w:val="22"/>
                <w:szCs w:val="22"/>
              </w:rPr>
              <w:t>Salus International Sp. z o.o.</w:t>
            </w:r>
          </w:p>
          <w:p w:rsidR="002725A7" w:rsidRPr="009F0E5C" w:rsidRDefault="00D22582" w:rsidP="006A24B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725A7" w:rsidRPr="002725A7">
              <w:rPr>
                <w:bCs/>
                <w:sz w:val="22"/>
                <w:szCs w:val="22"/>
              </w:rPr>
              <w:t>Pułaskiego</w:t>
            </w:r>
            <w:r w:rsidR="002725A7" w:rsidRPr="009F0E5C">
              <w:rPr>
                <w:bCs/>
                <w:sz w:val="22"/>
                <w:szCs w:val="22"/>
              </w:rPr>
              <w:t xml:space="preserve"> </w:t>
            </w:r>
            <w:r w:rsidR="002725A7" w:rsidRPr="002725A7">
              <w:rPr>
                <w:bCs/>
                <w:sz w:val="22"/>
                <w:szCs w:val="22"/>
              </w:rPr>
              <w:t>9</w:t>
            </w:r>
            <w:r w:rsidR="002725A7">
              <w:rPr>
                <w:bCs/>
                <w:sz w:val="22"/>
                <w:szCs w:val="22"/>
              </w:rPr>
              <w:t xml:space="preserve"> </w:t>
            </w:r>
          </w:p>
          <w:p w:rsidR="002725A7" w:rsidRPr="009F0E5C" w:rsidRDefault="002725A7" w:rsidP="006A24B8">
            <w:pPr>
              <w:jc w:val="both"/>
              <w:rPr>
                <w:bCs/>
                <w:sz w:val="22"/>
                <w:szCs w:val="22"/>
              </w:rPr>
            </w:pPr>
            <w:r w:rsidRPr="002725A7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725A7">
              <w:rPr>
                <w:bCs/>
                <w:sz w:val="22"/>
                <w:szCs w:val="22"/>
              </w:rPr>
              <w:t>Katowice</w:t>
            </w:r>
          </w:p>
          <w:p w:rsidR="002725A7" w:rsidRPr="00211A34" w:rsidRDefault="002725A7" w:rsidP="006A24B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725A7">
              <w:rPr>
                <w:sz w:val="22"/>
                <w:szCs w:val="22"/>
              </w:rPr>
              <w:t>Pakiet 12 - Antybiotyki 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2725A7" w:rsidRPr="00D26ED6" w:rsidRDefault="002725A7" w:rsidP="006A24B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725A7" w:rsidRDefault="00D22582" w:rsidP="006A24B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725A7">
              <w:t>Najkorzystniejsza</w:t>
            </w:r>
            <w:r w:rsidR="002725A7" w:rsidRPr="002725A7">
              <w:t xml:space="preserve"> oferta spełniająca wymogi Zamawiającego.</w:t>
            </w:r>
          </w:p>
        </w:tc>
      </w:tr>
      <w:tr w:rsidR="002725A7" w:rsidTr="006A24B8">
        <w:trPr>
          <w:cantSplit/>
        </w:trPr>
        <w:tc>
          <w:tcPr>
            <w:tcW w:w="9072" w:type="dxa"/>
          </w:tcPr>
          <w:p w:rsidR="002725A7" w:rsidRPr="00D26ED6" w:rsidRDefault="002725A7" w:rsidP="006A24B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725A7">
              <w:rPr>
                <w:b/>
                <w:sz w:val="22"/>
                <w:szCs w:val="22"/>
              </w:rPr>
              <w:t>Salus International Sp. z o.o.</w:t>
            </w:r>
          </w:p>
          <w:p w:rsidR="002725A7" w:rsidRPr="009F0E5C" w:rsidRDefault="00D22582" w:rsidP="006A24B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725A7" w:rsidRPr="002725A7">
              <w:rPr>
                <w:bCs/>
                <w:sz w:val="22"/>
                <w:szCs w:val="22"/>
              </w:rPr>
              <w:t>Pułaskiego</w:t>
            </w:r>
            <w:r w:rsidR="002725A7" w:rsidRPr="009F0E5C">
              <w:rPr>
                <w:bCs/>
                <w:sz w:val="22"/>
                <w:szCs w:val="22"/>
              </w:rPr>
              <w:t xml:space="preserve"> </w:t>
            </w:r>
            <w:r w:rsidR="002725A7" w:rsidRPr="002725A7">
              <w:rPr>
                <w:bCs/>
                <w:sz w:val="22"/>
                <w:szCs w:val="22"/>
              </w:rPr>
              <w:t>9</w:t>
            </w:r>
            <w:r w:rsidR="002725A7">
              <w:rPr>
                <w:bCs/>
                <w:sz w:val="22"/>
                <w:szCs w:val="22"/>
              </w:rPr>
              <w:t xml:space="preserve"> </w:t>
            </w:r>
          </w:p>
          <w:p w:rsidR="002725A7" w:rsidRPr="009F0E5C" w:rsidRDefault="002725A7" w:rsidP="006A24B8">
            <w:pPr>
              <w:jc w:val="both"/>
              <w:rPr>
                <w:bCs/>
                <w:sz w:val="22"/>
                <w:szCs w:val="22"/>
              </w:rPr>
            </w:pPr>
            <w:r w:rsidRPr="002725A7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725A7">
              <w:rPr>
                <w:bCs/>
                <w:sz w:val="22"/>
                <w:szCs w:val="22"/>
              </w:rPr>
              <w:t>Katowice</w:t>
            </w:r>
          </w:p>
          <w:p w:rsidR="002725A7" w:rsidRPr="00211A34" w:rsidRDefault="002725A7" w:rsidP="006A24B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725A7">
              <w:rPr>
                <w:sz w:val="22"/>
                <w:szCs w:val="22"/>
              </w:rPr>
              <w:t>Pakiet 14 - Cisplatinum*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2725A7" w:rsidRPr="00D26ED6" w:rsidRDefault="002725A7" w:rsidP="006A24B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725A7" w:rsidRDefault="00D22582" w:rsidP="006A24B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725A7">
              <w:t>Najkorzystniejsza</w:t>
            </w:r>
            <w:r w:rsidR="002725A7" w:rsidRPr="002725A7">
              <w:t xml:space="preserve"> oferta spełniająca wymogi Zamawiającego.</w:t>
            </w:r>
          </w:p>
        </w:tc>
      </w:tr>
      <w:tr w:rsidR="002725A7" w:rsidTr="006A24B8">
        <w:trPr>
          <w:cantSplit/>
        </w:trPr>
        <w:tc>
          <w:tcPr>
            <w:tcW w:w="9072" w:type="dxa"/>
          </w:tcPr>
          <w:p w:rsidR="002725A7" w:rsidRPr="00D26ED6" w:rsidRDefault="002725A7" w:rsidP="006A24B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725A7">
              <w:rPr>
                <w:b/>
                <w:sz w:val="22"/>
                <w:szCs w:val="22"/>
              </w:rPr>
              <w:lastRenderedPageBreak/>
              <w:t>Salus International Sp. z o.o.</w:t>
            </w:r>
          </w:p>
          <w:p w:rsidR="002725A7" w:rsidRPr="009F0E5C" w:rsidRDefault="00D22582" w:rsidP="006A24B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725A7" w:rsidRPr="002725A7">
              <w:rPr>
                <w:bCs/>
                <w:sz w:val="22"/>
                <w:szCs w:val="22"/>
              </w:rPr>
              <w:t>Pułaskiego</w:t>
            </w:r>
            <w:r w:rsidR="002725A7" w:rsidRPr="009F0E5C">
              <w:rPr>
                <w:bCs/>
                <w:sz w:val="22"/>
                <w:szCs w:val="22"/>
              </w:rPr>
              <w:t xml:space="preserve"> </w:t>
            </w:r>
            <w:r w:rsidR="002725A7" w:rsidRPr="002725A7">
              <w:rPr>
                <w:bCs/>
                <w:sz w:val="22"/>
                <w:szCs w:val="22"/>
              </w:rPr>
              <w:t>9</w:t>
            </w:r>
            <w:r w:rsidR="002725A7">
              <w:rPr>
                <w:bCs/>
                <w:sz w:val="22"/>
                <w:szCs w:val="22"/>
              </w:rPr>
              <w:t xml:space="preserve"> </w:t>
            </w:r>
          </w:p>
          <w:p w:rsidR="002725A7" w:rsidRPr="009F0E5C" w:rsidRDefault="002725A7" w:rsidP="006A24B8">
            <w:pPr>
              <w:jc w:val="both"/>
              <w:rPr>
                <w:bCs/>
                <w:sz w:val="22"/>
                <w:szCs w:val="22"/>
              </w:rPr>
            </w:pPr>
            <w:r w:rsidRPr="002725A7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725A7">
              <w:rPr>
                <w:bCs/>
                <w:sz w:val="22"/>
                <w:szCs w:val="22"/>
              </w:rPr>
              <w:t>Katowice</w:t>
            </w:r>
          </w:p>
          <w:p w:rsidR="002725A7" w:rsidRPr="00211A34" w:rsidRDefault="002725A7" w:rsidP="006A24B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725A7">
              <w:rPr>
                <w:sz w:val="22"/>
                <w:szCs w:val="22"/>
              </w:rPr>
              <w:t>Pakiet 15 - Oxaliplatinum*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2725A7" w:rsidRPr="00D26ED6" w:rsidRDefault="002725A7" w:rsidP="006A24B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725A7" w:rsidRDefault="00D22582" w:rsidP="006A24B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725A7">
              <w:t>Najkorzystniejsza</w:t>
            </w:r>
            <w:r w:rsidR="002725A7" w:rsidRPr="002725A7">
              <w:t xml:space="preserve"> oferta spełniająca wymogi Zamawiającego.</w:t>
            </w:r>
          </w:p>
        </w:tc>
      </w:tr>
      <w:tr w:rsidR="002725A7" w:rsidTr="006A24B8">
        <w:trPr>
          <w:cantSplit/>
        </w:trPr>
        <w:tc>
          <w:tcPr>
            <w:tcW w:w="9072" w:type="dxa"/>
          </w:tcPr>
          <w:p w:rsidR="002725A7" w:rsidRPr="00D26ED6" w:rsidRDefault="002725A7" w:rsidP="006A24B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725A7">
              <w:rPr>
                <w:b/>
                <w:sz w:val="22"/>
                <w:szCs w:val="22"/>
              </w:rPr>
              <w:t>Salus International Sp. z o.o.</w:t>
            </w:r>
          </w:p>
          <w:p w:rsidR="002725A7" w:rsidRPr="009F0E5C" w:rsidRDefault="00D22582" w:rsidP="006A24B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725A7" w:rsidRPr="002725A7">
              <w:rPr>
                <w:bCs/>
                <w:sz w:val="22"/>
                <w:szCs w:val="22"/>
              </w:rPr>
              <w:t>Pułaskiego</w:t>
            </w:r>
            <w:r w:rsidR="002725A7" w:rsidRPr="009F0E5C">
              <w:rPr>
                <w:bCs/>
                <w:sz w:val="22"/>
                <w:szCs w:val="22"/>
              </w:rPr>
              <w:t xml:space="preserve"> </w:t>
            </w:r>
            <w:r w:rsidR="002725A7" w:rsidRPr="002725A7">
              <w:rPr>
                <w:bCs/>
                <w:sz w:val="22"/>
                <w:szCs w:val="22"/>
              </w:rPr>
              <w:t>9</w:t>
            </w:r>
            <w:r w:rsidR="002725A7">
              <w:rPr>
                <w:bCs/>
                <w:sz w:val="22"/>
                <w:szCs w:val="22"/>
              </w:rPr>
              <w:t xml:space="preserve"> </w:t>
            </w:r>
          </w:p>
          <w:p w:rsidR="002725A7" w:rsidRPr="009F0E5C" w:rsidRDefault="002725A7" w:rsidP="006A24B8">
            <w:pPr>
              <w:jc w:val="both"/>
              <w:rPr>
                <w:bCs/>
                <w:sz w:val="22"/>
                <w:szCs w:val="22"/>
              </w:rPr>
            </w:pPr>
            <w:r w:rsidRPr="002725A7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725A7">
              <w:rPr>
                <w:bCs/>
                <w:sz w:val="22"/>
                <w:szCs w:val="22"/>
              </w:rPr>
              <w:t>Katowice</w:t>
            </w:r>
          </w:p>
          <w:p w:rsidR="002725A7" w:rsidRPr="00211A34" w:rsidRDefault="002725A7" w:rsidP="006A24B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725A7">
              <w:rPr>
                <w:sz w:val="22"/>
                <w:szCs w:val="22"/>
              </w:rPr>
              <w:t>Pakiet 16 - Iopromide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2725A7" w:rsidRPr="00D26ED6" w:rsidRDefault="002725A7" w:rsidP="006A24B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725A7" w:rsidRDefault="00D22582" w:rsidP="006A24B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725A7">
              <w:t>Najkorzystniejsza</w:t>
            </w:r>
            <w:r w:rsidR="002725A7" w:rsidRPr="002725A7">
              <w:t xml:space="preserve"> oferta spełniająca wymogi Zamawiającego.</w:t>
            </w:r>
          </w:p>
        </w:tc>
      </w:tr>
      <w:tr w:rsidR="002725A7" w:rsidTr="006A24B8">
        <w:trPr>
          <w:cantSplit/>
        </w:trPr>
        <w:tc>
          <w:tcPr>
            <w:tcW w:w="9072" w:type="dxa"/>
          </w:tcPr>
          <w:p w:rsidR="002725A7" w:rsidRPr="00D26ED6" w:rsidRDefault="002725A7" w:rsidP="006A24B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725A7">
              <w:rPr>
                <w:b/>
                <w:sz w:val="22"/>
                <w:szCs w:val="22"/>
              </w:rPr>
              <w:t>Fresenius Kabi Polska Sp.  z o.o.</w:t>
            </w:r>
          </w:p>
          <w:p w:rsidR="002725A7" w:rsidRPr="009F0E5C" w:rsidRDefault="002725A7" w:rsidP="006A24B8">
            <w:pPr>
              <w:jc w:val="both"/>
              <w:rPr>
                <w:bCs/>
                <w:sz w:val="22"/>
                <w:szCs w:val="22"/>
              </w:rPr>
            </w:pPr>
            <w:r w:rsidRPr="002725A7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725A7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725A7" w:rsidRPr="009F0E5C" w:rsidRDefault="002725A7" w:rsidP="006A24B8">
            <w:pPr>
              <w:jc w:val="both"/>
              <w:rPr>
                <w:bCs/>
                <w:sz w:val="22"/>
                <w:szCs w:val="22"/>
              </w:rPr>
            </w:pPr>
            <w:r w:rsidRPr="002725A7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725A7">
              <w:rPr>
                <w:bCs/>
                <w:sz w:val="22"/>
                <w:szCs w:val="22"/>
              </w:rPr>
              <w:t>Warszawa</w:t>
            </w:r>
          </w:p>
          <w:p w:rsidR="002725A7" w:rsidRPr="00211A34" w:rsidRDefault="002725A7" w:rsidP="006A24B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725A7">
              <w:rPr>
                <w:sz w:val="22"/>
                <w:szCs w:val="22"/>
              </w:rPr>
              <w:t>Pakiet 17 – Ondansetron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2725A7" w:rsidRPr="00D26ED6" w:rsidRDefault="002725A7" w:rsidP="006A24B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725A7" w:rsidRDefault="00D22582" w:rsidP="006A24B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725A7">
              <w:t>Najkorzystniejsza</w:t>
            </w:r>
            <w:r w:rsidR="002725A7" w:rsidRPr="002725A7">
              <w:t xml:space="preserve"> oferta spełniająca wymogi Zamawiającego.</w:t>
            </w:r>
          </w:p>
        </w:tc>
      </w:tr>
      <w:tr w:rsidR="002725A7" w:rsidTr="006A24B8">
        <w:trPr>
          <w:cantSplit/>
        </w:trPr>
        <w:tc>
          <w:tcPr>
            <w:tcW w:w="9072" w:type="dxa"/>
          </w:tcPr>
          <w:p w:rsidR="002725A7" w:rsidRPr="00D26ED6" w:rsidRDefault="002725A7" w:rsidP="006A24B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725A7">
              <w:rPr>
                <w:b/>
                <w:sz w:val="22"/>
                <w:szCs w:val="22"/>
              </w:rPr>
              <w:t>Asclepios S.A.</w:t>
            </w:r>
          </w:p>
          <w:p w:rsidR="002725A7" w:rsidRPr="009F0E5C" w:rsidRDefault="00D22582" w:rsidP="006A24B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725A7" w:rsidRPr="002725A7">
              <w:rPr>
                <w:bCs/>
                <w:sz w:val="22"/>
                <w:szCs w:val="22"/>
              </w:rPr>
              <w:t>Hubska</w:t>
            </w:r>
            <w:r w:rsidR="002725A7" w:rsidRPr="009F0E5C">
              <w:rPr>
                <w:bCs/>
                <w:sz w:val="22"/>
                <w:szCs w:val="22"/>
              </w:rPr>
              <w:t xml:space="preserve"> </w:t>
            </w:r>
            <w:r w:rsidR="002725A7" w:rsidRPr="002725A7">
              <w:rPr>
                <w:bCs/>
                <w:sz w:val="22"/>
                <w:szCs w:val="22"/>
              </w:rPr>
              <w:t>44</w:t>
            </w:r>
            <w:r w:rsidR="002725A7">
              <w:rPr>
                <w:bCs/>
                <w:sz w:val="22"/>
                <w:szCs w:val="22"/>
              </w:rPr>
              <w:t xml:space="preserve"> </w:t>
            </w:r>
          </w:p>
          <w:p w:rsidR="002725A7" w:rsidRPr="009F0E5C" w:rsidRDefault="002725A7" w:rsidP="006A24B8">
            <w:pPr>
              <w:jc w:val="both"/>
              <w:rPr>
                <w:bCs/>
                <w:sz w:val="22"/>
                <w:szCs w:val="22"/>
              </w:rPr>
            </w:pPr>
            <w:r w:rsidRPr="002725A7">
              <w:rPr>
                <w:bCs/>
                <w:sz w:val="22"/>
                <w:szCs w:val="22"/>
              </w:rPr>
              <w:t>50-502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725A7">
              <w:rPr>
                <w:bCs/>
                <w:sz w:val="22"/>
                <w:szCs w:val="22"/>
              </w:rPr>
              <w:t>Wrocław</w:t>
            </w:r>
          </w:p>
          <w:p w:rsidR="002725A7" w:rsidRPr="00211A34" w:rsidRDefault="002725A7" w:rsidP="006A24B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725A7">
              <w:rPr>
                <w:sz w:val="22"/>
                <w:szCs w:val="22"/>
              </w:rPr>
              <w:t>Pakiet 18 - Szczepionka BCG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2725A7" w:rsidRPr="00D26ED6" w:rsidRDefault="002725A7" w:rsidP="006A24B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725A7" w:rsidRDefault="00D22582" w:rsidP="006A24B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725A7">
              <w:t>Najkorzystniejsza</w:t>
            </w:r>
            <w:r w:rsidR="002725A7" w:rsidRPr="002725A7">
              <w:t xml:space="preserve"> oferta spełniająca wymogi Zamawiającego.</w:t>
            </w:r>
          </w:p>
        </w:tc>
      </w:tr>
      <w:tr w:rsidR="002725A7" w:rsidTr="006A24B8">
        <w:trPr>
          <w:cantSplit/>
        </w:trPr>
        <w:tc>
          <w:tcPr>
            <w:tcW w:w="9072" w:type="dxa"/>
          </w:tcPr>
          <w:p w:rsidR="002725A7" w:rsidRPr="00D26ED6" w:rsidRDefault="002725A7" w:rsidP="006A24B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725A7">
              <w:rPr>
                <w:b/>
                <w:sz w:val="22"/>
                <w:szCs w:val="22"/>
              </w:rPr>
              <w:t>Baxter Polska Sp. z o.o.</w:t>
            </w:r>
          </w:p>
          <w:p w:rsidR="002725A7" w:rsidRPr="009F0E5C" w:rsidRDefault="00D22582" w:rsidP="006A24B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725A7" w:rsidRPr="002725A7">
              <w:rPr>
                <w:bCs/>
                <w:sz w:val="22"/>
                <w:szCs w:val="22"/>
              </w:rPr>
              <w:t>Kruczkowskiego</w:t>
            </w:r>
            <w:r w:rsidR="002725A7" w:rsidRPr="009F0E5C">
              <w:rPr>
                <w:bCs/>
                <w:sz w:val="22"/>
                <w:szCs w:val="22"/>
              </w:rPr>
              <w:t xml:space="preserve"> </w:t>
            </w:r>
            <w:r w:rsidR="002725A7" w:rsidRPr="002725A7">
              <w:rPr>
                <w:bCs/>
                <w:sz w:val="22"/>
                <w:szCs w:val="22"/>
              </w:rPr>
              <w:t>8</w:t>
            </w:r>
            <w:r w:rsidR="002725A7">
              <w:rPr>
                <w:bCs/>
                <w:sz w:val="22"/>
                <w:szCs w:val="22"/>
              </w:rPr>
              <w:t xml:space="preserve"> </w:t>
            </w:r>
          </w:p>
          <w:p w:rsidR="002725A7" w:rsidRPr="009F0E5C" w:rsidRDefault="002725A7" w:rsidP="006A24B8">
            <w:pPr>
              <w:jc w:val="both"/>
              <w:rPr>
                <w:bCs/>
                <w:sz w:val="22"/>
                <w:szCs w:val="22"/>
              </w:rPr>
            </w:pPr>
            <w:r w:rsidRPr="002725A7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725A7">
              <w:rPr>
                <w:bCs/>
                <w:sz w:val="22"/>
                <w:szCs w:val="22"/>
              </w:rPr>
              <w:t>Warszawa</w:t>
            </w:r>
          </w:p>
          <w:p w:rsidR="002725A7" w:rsidRPr="00211A34" w:rsidRDefault="002725A7" w:rsidP="006A24B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725A7">
              <w:rPr>
                <w:sz w:val="22"/>
                <w:szCs w:val="22"/>
              </w:rPr>
              <w:t>Pakiet 19 –  Desflurane *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2725A7" w:rsidRPr="00D26ED6" w:rsidRDefault="002725A7" w:rsidP="006A24B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725A7" w:rsidRDefault="00D22582" w:rsidP="006A24B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725A7">
              <w:t>Najkorzystniejsza</w:t>
            </w:r>
            <w:r w:rsidR="002725A7" w:rsidRPr="002725A7">
              <w:t xml:space="preserve"> oferta spełniająca wymogi Zamawiającego.</w:t>
            </w:r>
          </w:p>
        </w:tc>
      </w:tr>
      <w:tr w:rsidR="002725A7" w:rsidTr="006A24B8">
        <w:trPr>
          <w:cantSplit/>
        </w:trPr>
        <w:tc>
          <w:tcPr>
            <w:tcW w:w="9072" w:type="dxa"/>
          </w:tcPr>
          <w:p w:rsidR="002725A7" w:rsidRPr="00D26ED6" w:rsidRDefault="002725A7" w:rsidP="006A24B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725A7">
              <w:rPr>
                <w:b/>
                <w:sz w:val="22"/>
                <w:szCs w:val="22"/>
              </w:rPr>
              <w:t>Urtica Sp. z o.o.</w:t>
            </w:r>
          </w:p>
          <w:p w:rsidR="002725A7" w:rsidRPr="009F0E5C" w:rsidRDefault="00D22582" w:rsidP="006A24B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725A7" w:rsidRPr="002725A7">
              <w:rPr>
                <w:bCs/>
                <w:sz w:val="22"/>
                <w:szCs w:val="22"/>
              </w:rPr>
              <w:t>Krzemieniecka</w:t>
            </w:r>
            <w:r w:rsidR="002725A7" w:rsidRPr="009F0E5C">
              <w:rPr>
                <w:bCs/>
                <w:sz w:val="22"/>
                <w:szCs w:val="22"/>
              </w:rPr>
              <w:t xml:space="preserve"> </w:t>
            </w:r>
            <w:r w:rsidR="002725A7" w:rsidRPr="002725A7">
              <w:rPr>
                <w:bCs/>
                <w:sz w:val="22"/>
                <w:szCs w:val="22"/>
              </w:rPr>
              <w:t>120</w:t>
            </w:r>
            <w:r w:rsidR="002725A7">
              <w:rPr>
                <w:bCs/>
                <w:sz w:val="22"/>
                <w:szCs w:val="22"/>
              </w:rPr>
              <w:t xml:space="preserve"> </w:t>
            </w:r>
          </w:p>
          <w:p w:rsidR="002725A7" w:rsidRPr="009F0E5C" w:rsidRDefault="002725A7" w:rsidP="006A24B8">
            <w:pPr>
              <w:jc w:val="both"/>
              <w:rPr>
                <w:bCs/>
                <w:sz w:val="22"/>
                <w:szCs w:val="22"/>
              </w:rPr>
            </w:pPr>
            <w:r w:rsidRPr="002725A7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725A7">
              <w:rPr>
                <w:bCs/>
                <w:sz w:val="22"/>
                <w:szCs w:val="22"/>
              </w:rPr>
              <w:t>Wrocław</w:t>
            </w:r>
          </w:p>
          <w:p w:rsidR="002725A7" w:rsidRPr="00211A34" w:rsidRDefault="002725A7" w:rsidP="006A24B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725A7">
              <w:rPr>
                <w:sz w:val="22"/>
                <w:szCs w:val="22"/>
              </w:rPr>
              <w:t>Pakiet 20 – Esomeprazole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2725A7" w:rsidRPr="00D26ED6" w:rsidRDefault="002725A7" w:rsidP="006A24B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725A7" w:rsidRDefault="00D22582" w:rsidP="006A24B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725A7">
              <w:t>Najkorzystniejsza</w:t>
            </w:r>
            <w:r w:rsidR="002725A7" w:rsidRPr="002725A7">
              <w:t xml:space="preserve"> oferta spełniająca wymogi Zamawiającego.</w:t>
            </w:r>
          </w:p>
        </w:tc>
      </w:tr>
      <w:tr w:rsidR="002725A7" w:rsidTr="006A24B8">
        <w:trPr>
          <w:cantSplit/>
        </w:trPr>
        <w:tc>
          <w:tcPr>
            <w:tcW w:w="9072" w:type="dxa"/>
          </w:tcPr>
          <w:p w:rsidR="002725A7" w:rsidRPr="00D26ED6" w:rsidRDefault="002725A7" w:rsidP="006A24B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725A7">
              <w:rPr>
                <w:b/>
                <w:sz w:val="22"/>
                <w:szCs w:val="22"/>
              </w:rPr>
              <w:t>Salus International Sp. z o.o.</w:t>
            </w:r>
          </w:p>
          <w:p w:rsidR="002725A7" w:rsidRPr="009F0E5C" w:rsidRDefault="00D22582" w:rsidP="006A24B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725A7" w:rsidRPr="002725A7">
              <w:rPr>
                <w:bCs/>
                <w:sz w:val="22"/>
                <w:szCs w:val="22"/>
              </w:rPr>
              <w:t>Pułaskiego</w:t>
            </w:r>
            <w:r w:rsidR="002725A7" w:rsidRPr="009F0E5C">
              <w:rPr>
                <w:bCs/>
                <w:sz w:val="22"/>
                <w:szCs w:val="22"/>
              </w:rPr>
              <w:t xml:space="preserve"> </w:t>
            </w:r>
            <w:r w:rsidR="002725A7" w:rsidRPr="002725A7">
              <w:rPr>
                <w:bCs/>
                <w:sz w:val="22"/>
                <w:szCs w:val="22"/>
              </w:rPr>
              <w:t>9</w:t>
            </w:r>
            <w:r w:rsidR="002725A7">
              <w:rPr>
                <w:bCs/>
                <w:sz w:val="22"/>
                <w:szCs w:val="22"/>
              </w:rPr>
              <w:t xml:space="preserve"> </w:t>
            </w:r>
          </w:p>
          <w:p w:rsidR="002725A7" w:rsidRPr="009F0E5C" w:rsidRDefault="002725A7" w:rsidP="006A24B8">
            <w:pPr>
              <w:jc w:val="both"/>
              <w:rPr>
                <w:bCs/>
                <w:sz w:val="22"/>
                <w:szCs w:val="22"/>
              </w:rPr>
            </w:pPr>
            <w:r w:rsidRPr="002725A7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725A7">
              <w:rPr>
                <w:bCs/>
                <w:sz w:val="22"/>
                <w:szCs w:val="22"/>
              </w:rPr>
              <w:t>Katowice</w:t>
            </w:r>
          </w:p>
          <w:p w:rsidR="002725A7" w:rsidRPr="00211A34" w:rsidRDefault="002725A7" w:rsidP="006A24B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725A7">
              <w:rPr>
                <w:sz w:val="22"/>
                <w:szCs w:val="22"/>
              </w:rPr>
              <w:t>Pakiet 22 – Test ureazowy *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2725A7" w:rsidRPr="00D26ED6" w:rsidRDefault="002725A7" w:rsidP="006A24B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725A7" w:rsidRDefault="00D22582" w:rsidP="006A24B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725A7">
              <w:t>Najkorzystniejsza</w:t>
            </w:r>
            <w:r w:rsidR="002725A7" w:rsidRPr="002725A7">
              <w:t xml:space="preserve"> oferta spełniająca wymogi Zamawiającego.</w:t>
            </w:r>
          </w:p>
        </w:tc>
      </w:tr>
      <w:tr w:rsidR="002725A7" w:rsidTr="006A24B8">
        <w:trPr>
          <w:cantSplit/>
        </w:trPr>
        <w:tc>
          <w:tcPr>
            <w:tcW w:w="9072" w:type="dxa"/>
          </w:tcPr>
          <w:p w:rsidR="002725A7" w:rsidRPr="00D26ED6" w:rsidRDefault="002725A7" w:rsidP="006A24B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725A7">
              <w:rPr>
                <w:b/>
                <w:sz w:val="22"/>
                <w:szCs w:val="22"/>
              </w:rPr>
              <w:lastRenderedPageBreak/>
              <w:t>Salus International Sp. z o.o.</w:t>
            </w:r>
          </w:p>
          <w:p w:rsidR="002725A7" w:rsidRPr="009F0E5C" w:rsidRDefault="00D22582" w:rsidP="006A24B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725A7" w:rsidRPr="002725A7">
              <w:rPr>
                <w:bCs/>
                <w:sz w:val="22"/>
                <w:szCs w:val="22"/>
              </w:rPr>
              <w:t>Pułaskiego</w:t>
            </w:r>
            <w:r w:rsidR="002725A7" w:rsidRPr="009F0E5C">
              <w:rPr>
                <w:bCs/>
                <w:sz w:val="22"/>
                <w:szCs w:val="22"/>
              </w:rPr>
              <w:t xml:space="preserve"> </w:t>
            </w:r>
            <w:r w:rsidR="002725A7" w:rsidRPr="002725A7">
              <w:rPr>
                <w:bCs/>
                <w:sz w:val="22"/>
                <w:szCs w:val="22"/>
              </w:rPr>
              <w:t>9</w:t>
            </w:r>
            <w:r w:rsidR="002725A7">
              <w:rPr>
                <w:bCs/>
                <w:sz w:val="22"/>
                <w:szCs w:val="22"/>
              </w:rPr>
              <w:t xml:space="preserve"> </w:t>
            </w:r>
          </w:p>
          <w:p w:rsidR="002725A7" w:rsidRPr="009F0E5C" w:rsidRDefault="002725A7" w:rsidP="006A24B8">
            <w:pPr>
              <w:jc w:val="both"/>
              <w:rPr>
                <w:bCs/>
                <w:sz w:val="22"/>
                <w:szCs w:val="22"/>
              </w:rPr>
            </w:pPr>
            <w:r w:rsidRPr="002725A7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725A7">
              <w:rPr>
                <w:bCs/>
                <w:sz w:val="22"/>
                <w:szCs w:val="22"/>
              </w:rPr>
              <w:t>Katowice</w:t>
            </w:r>
          </w:p>
          <w:p w:rsidR="002725A7" w:rsidRPr="00211A34" w:rsidRDefault="002725A7" w:rsidP="006A24B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725A7">
              <w:rPr>
                <w:sz w:val="22"/>
                <w:szCs w:val="22"/>
              </w:rPr>
              <w:t>Pakiet 23 - Phenytoin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2725A7" w:rsidRPr="00D26ED6" w:rsidRDefault="002725A7" w:rsidP="006A24B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725A7" w:rsidRDefault="00D22582" w:rsidP="006A24B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725A7">
              <w:t>Najkorzystniejsza</w:t>
            </w:r>
            <w:r w:rsidR="002725A7" w:rsidRPr="002725A7">
              <w:t xml:space="preserve"> oferta spełniająca wymogi Zamawiającego.</w:t>
            </w:r>
          </w:p>
        </w:tc>
      </w:tr>
      <w:tr w:rsidR="002725A7" w:rsidTr="006A24B8">
        <w:trPr>
          <w:cantSplit/>
        </w:trPr>
        <w:tc>
          <w:tcPr>
            <w:tcW w:w="9072" w:type="dxa"/>
          </w:tcPr>
          <w:p w:rsidR="002725A7" w:rsidRPr="00D26ED6" w:rsidRDefault="002725A7" w:rsidP="006A24B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725A7">
              <w:rPr>
                <w:b/>
                <w:sz w:val="22"/>
                <w:szCs w:val="22"/>
              </w:rPr>
              <w:t>Urtica Sp. z o.o.</w:t>
            </w:r>
          </w:p>
          <w:p w:rsidR="002725A7" w:rsidRPr="009F0E5C" w:rsidRDefault="00D22582" w:rsidP="006A24B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725A7" w:rsidRPr="002725A7">
              <w:rPr>
                <w:bCs/>
                <w:sz w:val="22"/>
                <w:szCs w:val="22"/>
              </w:rPr>
              <w:t>Krzemieniecka</w:t>
            </w:r>
            <w:r w:rsidR="002725A7" w:rsidRPr="009F0E5C">
              <w:rPr>
                <w:bCs/>
                <w:sz w:val="22"/>
                <w:szCs w:val="22"/>
              </w:rPr>
              <w:t xml:space="preserve"> </w:t>
            </w:r>
            <w:r w:rsidR="002725A7" w:rsidRPr="002725A7">
              <w:rPr>
                <w:bCs/>
                <w:sz w:val="22"/>
                <w:szCs w:val="22"/>
              </w:rPr>
              <w:t>120</w:t>
            </w:r>
            <w:r w:rsidR="002725A7">
              <w:rPr>
                <w:bCs/>
                <w:sz w:val="22"/>
                <w:szCs w:val="22"/>
              </w:rPr>
              <w:t xml:space="preserve"> </w:t>
            </w:r>
          </w:p>
          <w:p w:rsidR="002725A7" w:rsidRPr="009F0E5C" w:rsidRDefault="002725A7" w:rsidP="006A24B8">
            <w:pPr>
              <w:jc w:val="both"/>
              <w:rPr>
                <w:bCs/>
                <w:sz w:val="22"/>
                <w:szCs w:val="22"/>
              </w:rPr>
            </w:pPr>
            <w:r w:rsidRPr="002725A7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725A7">
              <w:rPr>
                <w:bCs/>
                <w:sz w:val="22"/>
                <w:szCs w:val="22"/>
              </w:rPr>
              <w:t>Wrocław</w:t>
            </w:r>
          </w:p>
          <w:p w:rsidR="002725A7" w:rsidRPr="00211A34" w:rsidRDefault="002725A7" w:rsidP="006A24B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725A7">
              <w:rPr>
                <w:sz w:val="22"/>
                <w:szCs w:val="22"/>
              </w:rPr>
              <w:t>Pakiet 24 - Insuliny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2725A7" w:rsidRPr="00D26ED6" w:rsidRDefault="002725A7" w:rsidP="006A24B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725A7" w:rsidRDefault="00D22582" w:rsidP="006A24B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725A7">
              <w:t>Najkorzystniejsza</w:t>
            </w:r>
            <w:r w:rsidR="002725A7" w:rsidRPr="002725A7">
              <w:t xml:space="preserve"> oferta spełniająca wymogi Zamawiającego.</w:t>
            </w:r>
          </w:p>
        </w:tc>
      </w:tr>
      <w:tr w:rsidR="002725A7" w:rsidTr="006A24B8">
        <w:trPr>
          <w:cantSplit/>
        </w:trPr>
        <w:tc>
          <w:tcPr>
            <w:tcW w:w="9072" w:type="dxa"/>
          </w:tcPr>
          <w:p w:rsidR="002725A7" w:rsidRPr="00D26ED6" w:rsidRDefault="002725A7" w:rsidP="006A24B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725A7">
              <w:rPr>
                <w:b/>
                <w:sz w:val="22"/>
                <w:szCs w:val="22"/>
              </w:rPr>
              <w:t>CENTRALA FARMACEUTYCZNA CEFARM S</w:t>
            </w:r>
            <w:r w:rsidR="00D22582">
              <w:rPr>
                <w:b/>
                <w:sz w:val="22"/>
                <w:szCs w:val="22"/>
              </w:rPr>
              <w:t>.</w:t>
            </w:r>
            <w:r w:rsidRPr="002725A7">
              <w:rPr>
                <w:b/>
                <w:sz w:val="22"/>
                <w:szCs w:val="22"/>
              </w:rPr>
              <w:t>A</w:t>
            </w:r>
            <w:r w:rsidR="00D22582">
              <w:rPr>
                <w:b/>
                <w:sz w:val="22"/>
                <w:szCs w:val="22"/>
              </w:rPr>
              <w:t>.</w:t>
            </w:r>
          </w:p>
          <w:p w:rsidR="002725A7" w:rsidRPr="009F0E5C" w:rsidRDefault="00D22582" w:rsidP="006A24B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</w:t>
            </w:r>
            <w:r w:rsidRPr="002725A7">
              <w:rPr>
                <w:bCs/>
                <w:sz w:val="22"/>
                <w:szCs w:val="22"/>
              </w:rPr>
              <w:t>l.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725A7">
              <w:rPr>
                <w:bCs/>
                <w:sz w:val="22"/>
                <w:szCs w:val="22"/>
              </w:rPr>
              <w:t>Jana Kazimierza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725A7">
              <w:rPr>
                <w:bCs/>
                <w:sz w:val="22"/>
                <w:szCs w:val="22"/>
              </w:rPr>
              <w:t>16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725A7" w:rsidRPr="009F0E5C" w:rsidRDefault="002725A7" w:rsidP="006A24B8">
            <w:pPr>
              <w:jc w:val="both"/>
              <w:rPr>
                <w:bCs/>
                <w:sz w:val="22"/>
                <w:szCs w:val="22"/>
              </w:rPr>
            </w:pPr>
            <w:r w:rsidRPr="002725A7">
              <w:rPr>
                <w:bCs/>
                <w:sz w:val="22"/>
                <w:szCs w:val="22"/>
              </w:rPr>
              <w:t>01-248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725A7">
              <w:rPr>
                <w:bCs/>
                <w:sz w:val="22"/>
                <w:szCs w:val="22"/>
              </w:rPr>
              <w:t>Warszawa</w:t>
            </w:r>
          </w:p>
          <w:p w:rsidR="002725A7" w:rsidRPr="00211A34" w:rsidRDefault="002725A7" w:rsidP="006A24B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725A7">
              <w:rPr>
                <w:sz w:val="22"/>
                <w:szCs w:val="22"/>
              </w:rPr>
              <w:t>Pakiet 25 - Immunoglobulina anti-RH0 (D) 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2725A7" w:rsidRPr="00D26ED6" w:rsidRDefault="002725A7" w:rsidP="006A24B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725A7" w:rsidRDefault="00D22582" w:rsidP="006A24B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725A7">
              <w:t>Najkorzystniejsza</w:t>
            </w:r>
            <w:r w:rsidR="002725A7" w:rsidRPr="002725A7">
              <w:t xml:space="preserve"> oferta spełniająca wymogi Zamawiającego.</w:t>
            </w:r>
          </w:p>
        </w:tc>
      </w:tr>
      <w:tr w:rsidR="002725A7" w:rsidTr="006A24B8">
        <w:trPr>
          <w:cantSplit/>
        </w:trPr>
        <w:tc>
          <w:tcPr>
            <w:tcW w:w="9072" w:type="dxa"/>
          </w:tcPr>
          <w:p w:rsidR="002725A7" w:rsidRPr="00D26ED6" w:rsidRDefault="002725A7" w:rsidP="006A24B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725A7">
              <w:rPr>
                <w:b/>
                <w:sz w:val="22"/>
                <w:szCs w:val="22"/>
              </w:rPr>
              <w:t>CENTRALA FARMACEUTYCZNA CEFARM S</w:t>
            </w:r>
            <w:r w:rsidR="00D22582">
              <w:rPr>
                <w:b/>
                <w:sz w:val="22"/>
                <w:szCs w:val="22"/>
              </w:rPr>
              <w:t>.</w:t>
            </w:r>
            <w:r w:rsidRPr="002725A7">
              <w:rPr>
                <w:b/>
                <w:sz w:val="22"/>
                <w:szCs w:val="22"/>
              </w:rPr>
              <w:t>A</w:t>
            </w:r>
            <w:r w:rsidR="00D22582">
              <w:rPr>
                <w:b/>
                <w:sz w:val="22"/>
                <w:szCs w:val="22"/>
              </w:rPr>
              <w:t>.</w:t>
            </w:r>
          </w:p>
          <w:p w:rsidR="002725A7" w:rsidRPr="009F0E5C" w:rsidRDefault="00D22582" w:rsidP="006A24B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</w:t>
            </w:r>
            <w:r w:rsidRPr="002725A7">
              <w:rPr>
                <w:bCs/>
                <w:sz w:val="22"/>
                <w:szCs w:val="22"/>
              </w:rPr>
              <w:t>l.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725A7">
              <w:rPr>
                <w:bCs/>
                <w:sz w:val="22"/>
                <w:szCs w:val="22"/>
              </w:rPr>
              <w:t>Jana Kazimierza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725A7">
              <w:rPr>
                <w:bCs/>
                <w:sz w:val="22"/>
                <w:szCs w:val="22"/>
              </w:rPr>
              <w:t>16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725A7" w:rsidRPr="009F0E5C" w:rsidRDefault="002725A7" w:rsidP="006A24B8">
            <w:pPr>
              <w:jc w:val="both"/>
              <w:rPr>
                <w:bCs/>
                <w:sz w:val="22"/>
                <w:szCs w:val="22"/>
              </w:rPr>
            </w:pPr>
            <w:r w:rsidRPr="002725A7">
              <w:rPr>
                <w:bCs/>
                <w:sz w:val="22"/>
                <w:szCs w:val="22"/>
              </w:rPr>
              <w:t>01-248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725A7">
              <w:rPr>
                <w:bCs/>
                <w:sz w:val="22"/>
                <w:szCs w:val="22"/>
              </w:rPr>
              <w:t>Warszawa</w:t>
            </w:r>
          </w:p>
          <w:p w:rsidR="002725A7" w:rsidRPr="00211A34" w:rsidRDefault="002725A7" w:rsidP="006A24B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725A7">
              <w:rPr>
                <w:sz w:val="22"/>
                <w:szCs w:val="22"/>
              </w:rPr>
              <w:t>Pakiet 26 -Immunoglobuliny anti-RH0(D) 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2725A7" w:rsidRPr="00D26ED6" w:rsidRDefault="002725A7" w:rsidP="006A24B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725A7" w:rsidRDefault="00D22582" w:rsidP="006A24B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725A7">
              <w:t>Najkorzystniejsza</w:t>
            </w:r>
            <w:r w:rsidR="002725A7" w:rsidRPr="002725A7">
              <w:t xml:space="preserve"> oferta spełniająca wymogi Zamawiającego.</w:t>
            </w:r>
          </w:p>
        </w:tc>
      </w:tr>
      <w:tr w:rsidR="002725A7" w:rsidTr="006A24B8">
        <w:trPr>
          <w:cantSplit/>
        </w:trPr>
        <w:tc>
          <w:tcPr>
            <w:tcW w:w="9072" w:type="dxa"/>
          </w:tcPr>
          <w:p w:rsidR="002725A7" w:rsidRPr="00D26ED6" w:rsidRDefault="002725A7" w:rsidP="006A24B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725A7">
              <w:rPr>
                <w:b/>
                <w:sz w:val="22"/>
                <w:szCs w:val="22"/>
              </w:rPr>
              <w:t>CENTRALA FARMACEUTYCZNA CEFARM S</w:t>
            </w:r>
            <w:r w:rsidR="00D22582">
              <w:rPr>
                <w:b/>
                <w:sz w:val="22"/>
                <w:szCs w:val="22"/>
              </w:rPr>
              <w:t>.</w:t>
            </w:r>
            <w:r w:rsidRPr="002725A7">
              <w:rPr>
                <w:b/>
                <w:sz w:val="22"/>
                <w:szCs w:val="22"/>
              </w:rPr>
              <w:t>A</w:t>
            </w:r>
            <w:r w:rsidR="00D22582">
              <w:rPr>
                <w:b/>
                <w:sz w:val="22"/>
                <w:szCs w:val="22"/>
              </w:rPr>
              <w:t>.</w:t>
            </w:r>
          </w:p>
          <w:p w:rsidR="002725A7" w:rsidRPr="009F0E5C" w:rsidRDefault="00D22582" w:rsidP="006A24B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</w:t>
            </w:r>
            <w:r w:rsidRPr="002725A7">
              <w:rPr>
                <w:bCs/>
                <w:sz w:val="22"/>
                <w:szCs w:val="22"/>
              </w:rPr>
              <w:t>l.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725A7">
              <w:rPr>
                <w:bCs/>
                <w:sz w:val="22"/>
                <w:szCs w:val="22"/>
              </w:rPr>
              <w:t>Jana Kazimierza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725A7">
              <w:rPr>
                <w:bCs/>
                <w:sz w:val="22"/>
                <w:szCs w:val="22"/>
              </w:rPr>
              <w:t>16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725A7" w:rsidRPr="009F0E5C" w:rsidRDefault="002725A7" w:rsidP="006A24B8">
            <w:pPr>
              <w:jc w:val="both"/>
              <w:rPr>
                <w:bCs/>
                <w:sz w:val="22"/>
                <w:szCs w:val="22"/>
              </w:rPr>
            </w:pPr>
            <w:r w:rsidRPr="002725A7">
              <w:rPr>
                <w:bCs/>
                <w:sz w:val="22"/>
                <w:szCs w:val="22"/>
              </w:rPr>
              <w:t>01-248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725A7">
              <w:rPr>
                <w:bCs/>
                <w:sz w:val="22"/>
                <w:szCs w:val="22"/>
              </w:rPr>
              <w:t>Warszawa</w:t>
            </w:r>
          </w:p>
          <w:p w:rsidR="002725A7" w:rsidRPr="00211A34" w:rsidRDefault="002725A7" w:rsidP="006A24B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725A7">
              <w:rPr>
                <w:sz w:val="22"/>
                <w:szCs w:val="22"/>
              </w:rPr>
              <w:t>Pakiet - 27 Immunoglobuliny anti-RH0 (D) III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2725A7" w:rsidRPr="00D26ED6" w:rsidRDefault="002725A7" w:rsidP="006A24B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725A7" w:rsidRDefault="00D22582" w:rsidP="006A24B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725A7">
              <w:t>Najkorzystniejsza</w:t>
            </w:r>
            <w:r w:rsidR="002725A7" w:rsidRPr="002725A7">
              <w:t xml:space="preserve"> oferta spełniająca wymogi Zamawiającego.</w:t>
            </w:r>
          </w:p>
        </w:tc>
      </w:tr>
      <w:tr w:rsidR="002725A7" w:rsidTr="006A24B8">
        <w:trPr>
          <w:cantSplit/>
        </w:trPr>
        <w:tc>
          <w:tcPr>
            <w:tcW w:w="9072" w:type="dxa"/>
          </w:tcPr>
          <w:p w:rsidR="002725A7" w:rsidRPr="00D26ED6" w:rsidRDefault="002725A7" w:rsidP="006A24B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725A7">
              <w:rPr>
                <w:b/>
                <w:sz w:val="22"/>
                <w:szCs w:val="22"/>
              </w:rPr>
              <w:t>Farmacol Logistyka Sp. z o.o.</w:t>
            </w:r>
          </w:p>
          <w:p w:rsidR="002725A7" w:rsidRPr="009F0E5C" w:rsidRDefault="00D22582" w:rsidP="006A24B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725A7" w:rsidRPr="002725A7">
              <w:rPr>
                <w:bCs/>
                <w:sz w:val="22"/>
                <w:szCs w:val="22"/>
              </w:rPr>
              <w:t>Szopienicka</w:t>
            </w:r>
            <w:r w:rsidR="002725A7" w:rsidRPr="009F0E5C">
              <w:rPr>
                <w:bCs/>
                <w:sz w:val="22"/>
                <w:szCs w:val="22"/>
              </w:rPr>
              <w:t xml:space="preserve"> </w:t>
            </w:r>
            <w:r w:rsidR="002725A7" w:rsidRPr="002725A7">
              <w:rPr>
                <w:bCs/>
                <w:sz w:val="22"/>
                <w:szCs w:val="22"/>
              </w:rPr>
              <w:t>77</w:t>
            </w:r>
            <w:r w:rsidR="002725A7">
              <w:rPr>
                <w:bCs/>
                <w:sz w:val="22"/>
                <w:szCs w:val="22"/>
              </w:rPr>
              <w:t xml:space="preserve"> </w:t>
            </w:r>
          </w:p>
          <w:p w:rsidR="002725A7" w:rsidRPr="009F0E5C" w:rsidRDefault="002725A7" w:rsidP="006A24B8">
            <w:pPr>
              <w:jc w:val="both"/>
              <w:rPr>
                <w:bCs/>
                <w:sz w:val="22"/>
                <w:szCs w:val="22"/>
              </w:rPr>
            </w:pPr>
            <w:r w:rsidRPr="002725A7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725A7">
              <w:rPr>
                <w:bCs/>
                <w:sz w:val="22"/>
                <w:szCs w:val="22"/>
              </w:rPr>
              <w:t>Katowice</w:t>
            </w:r>
          </w:p>
          <w:p w:rsidR="002725A7" w:rsidRPr="00211A34" w:rsidRDefault="002725A7" w:rsidP="006A24B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725A7">
              <w:rPr>
                <w:sz w:val="22"/>
                <w:szCs w:val="22"/>
              </w:rPr>
              <w:t>Pakiet 28 - Dimethyl fumarate*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2725A7" w:rsidRPr="00D26ED6" w:rsidRDefault="002725A7" w:rsidP="006A24B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725A7" w:rsidRDefault="00D22582" w:rsidP="006A24B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725A7">
              <w:t>Najkorzystniejsza</w:t>
            </w:r>
            <w:r w:rsidR="002725A7" w:rsidRPr="002725A7">
              <w:t xml:space="preserve"> oferta spełniająca wymogi Zamawiającego.</w:t>
            </w:r>
          </w:p>
        </w:tc>
      </w:tr>
      <w:tr w:rsidR="002725A7" w:rsidTr="006A24B8">
        <w:trPr>
          <w:cantSplit/>
        </w:trPr>
        <w:tc>
          <w:tcPr>
            <w:tcW w:w="9072" w:type="dxa"/>
          </w:tcPr>
          <w:p w:rsidR="002725A7" w:rsidRPr="00D26ED6" w:rsidRDefault="002725A7" w:rsidP="006A24B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725A7">
              <w:rPr>
                <w:b/>
                <w:sz w:val="22"/>
                <w:szCs w:val="22"/>
              </w:rPr>
              <w:t>Farmacol Logistyka Sp. z o.o.</w:t>
            </w:r>
          </w:p>
          <w:p w:rsidR="002725A7" w:rsidRPr="009F0E5C" w:rsidRDefault="00D22582" w:rsidP="006A24B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725A7" w:rsidRPr="002725A7">
              <w:rPr>
                <w:bCs/>
                <w:sz w:val="22"/>
                <w:szCs w:val="22"/>
              </w:rPr>
              <w:t>Szopienicka</w:t>
            </w:r>
            <w:r w:rsidR="002725A7" w:rsidRPr="009F0E5C">
              <w:rPr>
                <w:bCs/>
                <w:sz w:val="22"/>
                <w:szCs w:val="22"/>
              </w:rPr>
              <w:t xml:space="preserve"> </w:t>
            </w:r>
            <w:r w:rsidR="002725A7" w:rsidRPr="002725A7">
              <w:rPr>
                <w:bCs/>
                <w:sz w:val="22"/>
                <w:szCs w:val="22"/>
              </w:rPr>
              <w:t>77</w:t>
            </w:r>
            <w:r w:rsidR="002725A7">
              <w:rPr>
                <w:bCs/>
                <w:sz w:val="22"/>
                <w:szCs w:val="22"/>
              </w:rPr>
              <w:t xml:space="preserve"> </w:t>
            </w:r>
          </w:p>
          <w:p w:rsidR="002725A7" w:rsidRPr="009F0E5C" w:rsidRDefault="002725A7" w:rsidP="006A24B8">
            <w:pPr>
              <w:jc w:val="both"/>
              <w:rPr>
                <w:bCs/>
                <w:sz w:val="22"/>
                <w:szCs w:val="22"/>
              </w:rPr>
            </w:pPr>
            <w:r w:rsidRPr="002725A7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725A7">
              <w:rPr>
                <w:bCs/>
                <w:sz w:val="22"/>
                <w:szCs w:val="22"/>
              </w:rPr>
              <w:t>Katowice</w:t>
            </w:r>
          </w:p>
          <w:p w:rsidR="002725A7" w:rsidRPr="00211A34" w:rsidRDefault="002725A7" w:rsidP="006A24B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725A7">
              <w:rPr>
                <w:sz w:val="22"/>
                <w:szCs w:val="22"/>
              </w:rPr>
              <w:t>Pakiet 29- Ofatumumabum*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2725A7" w:rsidRPr="00D26ED6" w:rsidRDefault="002725A7" w:rsidP="006A24B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725A7" w:rsidRDefault="00D22582" w:rsidP="006A24B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725A7">
              <w:t>Najkorzystniejsza</w:t>
            </w:r>
            <w:r w:rsidR="002725A7" w:rsidRPr="002725A7">
              <w:t xml:space="preserve"> oferta spełniająca wymogi Zamawiającego.</w:t>
            </w:r>
          </w:p>
        </w:tc>
      </w:tr>
      <w:tr w:rsidR="002725A7" w:rsidTr="006A24B8">
        <w:trPr>
          <w:cantSplit/>
        </w:trPr>
        <w:tc>
          <w:tcPr>
            <w:tcW w:w="9072" w:type="dxa"/>
          </w:tcPr>
          <w:p w:rsidR="002725A7" w:rsidRPr="00D26ED6" w:rsidRDefault="002725A7" w:rsidP="006A24B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725A7">
              <w:rPr>
                <w:b/>
                <w:sz w:val="22"/>
                <w:szCs w:val="22"/>
              </w:rPr>
              <w:lastRenderedPageBreak/>
              <w:t xml:space="preserve">Aesculap Chifa </w:t>
            </w:r>
            <w:r w:rsidR="00D22582">
              <w:rPr>
                <w:b/>
                <w:sz w:val="22"/>
                <w:szCs w:val="22"/>
              </w:rPr>
              <w:t>Sp. z o.o.</w:t>
            </w:r>
          </w:p>
          <w:p w:rsidR="002725A7" w:rsidRPr="009F0E5C" w:rsidRDefault="00D22582" w:rsidP="006A24B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725A7" w:rsidRPr="002725A7">
              <w:rPr>
                <w:bCs/>
                <w:sz w:val="22"/>
                <w:szCs w:val="22"/>
              </w:rPr>
              <w:t>Tysiąclecia</w:t>
            </w:r>
            <w:r w:rsidR="002725A7" w:rsidRPr="009F0E5C">
              <w:rPr>
                <w:bCs/>
                <w:sz w:val="22"/>
                <w:szCs w:val="22"/>
              </w:rPr>
              <w:t xml:space="preserve"> </w:t>
            </w:r>
            <w:r w:rsidR="002725A7" w:rsidRPr="002725A7">
              <w:rPr>
                <w:bCs/>
                <w:sz w:val="22"/>
                <w:szCs w:val="22"/>
              </w:rPr>
              <w:t>14</w:t>
            </w:r>
            <w:r w:rsidR="002725A7">
              <w:rPr>
                <w:bCs/>
                <w:sz w:val="22"/>
                <w:szCs w:val="22"/>
              </w:rPr>
              <w:t xml:space="preserve"> </w:t>
            </w:r>
          </w:p>
          <w:p w:rsidR="002725A7" w:rsidRPr="009F0E5C" w:rsidRDefault="002725A7" w:rsidP="006A24B8">
            <w:pPr>
              <w:jc w:val="both"/>
              <w:rPr>
                <w:bCs/>
                <w:sz w:val="22"/>
                <w:szCs w:val="22"/>
              </w:rPr>
            </w:pPr>
            <w:r w:rsidRPr="002725A7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725A7">
              <w:rPr>
                <w:bCs/>
                <w:sz w:val="22"/>
                <w:szCs w:val="22"/>
              </w:rPr>
              <w:t>Nowy Tomyśl</w:t>
            </w:r>
          </w:p>
          <w:p w:rsidR="002725A7" w:rsidRPr="00211A34" w:rsidRDefault="002725A7" w:rsidP="006A24B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725A7">
              <w:rPr>
                <w:sz w:val="22"/>
                <w:szCs w:val="22"/>
              </w:rPr>
              <w:t>Pakiet 30 – Płyny infuzyjne 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2725A7" w:rsidRPr="00D26ED6" w:rsidRDefault="002725A7" w:rsidP="006A24B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725A7" w:rsidRDefault="00D22582" w:rsidP="006A24B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725A7">
              <w:t>Najkorzystniejsza</w:t>
            </w:r>
            <w:r w:rsidR="002725A7" w:rsidRPr="002725A7">
              <w:t xml:space="preserve"> oferta spełniająca wymogi Zamawiającego.</w:t>
            </w:r>
          </w:p>
        </w:tc>
      </w:tr>
      <w:tr w:rsidR="002725A7" w:rsidTr="006A24B8">
        <w:trPr>
          <w:cantSplit/>
        </w:trPr>
        <w:tc>
          <w:tcPr>
            <w:tcW w:w="9072" w:type="dxa"/>
          </w:tcPr>
          <w:p w:rsidR="002725A7" w:rsidRPr="00D26ED6" w:rsidRDefault="002725A7" w:rsidP="006A24B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725A7">
              <w:rPr>
                <w:b/>
                <w:sz w:val="22"/>
                <w:szCs w:val="22"/>
              </w:rPr>
              <w:t>Salus International Sp. z o.o.</w:t>
            </w:r>
          </w:p>
          <w:p w:rsidR="002725A7" w:rsidRPr="009F0E5C" w:rsidRDefault="00D22582" w:rsidP="006A24B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725A7" w:rsidRPr="002725A7">
              <w:rPr>
                <w:bCs/>
                <w:sz w:val="22"/>
                <w:szCs w:val="22"/>
              </w:rPr>
              <w:t>Pułaskiego</w:t>
            </w:r>
            <w:r w:rsidR="002725A7" w:rsidRPr="009F0E5C">
              <w:rPr>
                <w:bCs/>
                <w:sz w:val="22"/>
                <w:szCs w:val="22"/>
              </w:rPr>
              <w:t xml:space="preserve"> </w:t>
            </w:r>
            <w:r w:rsidR="002725A7" w:rsidRPr="002725A7">
              <w:rPr>
                <w:bCs/>
                <w:sz w:val="22"/>
                <w:szCs w:val="22"/>
              </w:rPr>
              <w:t>9</w:t>
            </w:r>
            <w:r w:rsidR="002725A7">
              <w:rPr>
                <w:bCs/>
                <w:sz w:val="22"/>
                <w:szCs w:val="22"/>
              </w:rPr>
              <w:t xml:space="preserve"> </w:t>
            </w:r>
          </w:p>
          <w:p w:rsidR="002725A7" w:rsidRPr="009F0E5C" w:rsidRDefault="002725A7" w:rsidP="006A24B8">
            <w:pPr>
              <w:jc w:val="both"/>
              <w:rPr>
                <w:bCs/>
                <w:sz w:val="22"/>
                <w:szCs w:val="22"/>
              </w:rPr>
            </w:pPr>
            <w:r w:rsidRPr="002725A7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725A7">
              <w:rPr>
                <w:bCs/>
                <w:sz w:val="22"/>
                <w:szCs w:val="22"/>
              </w:rPr>
              <w:t>Katowice</w:t>
            </w:r>
          </w:p>
          <w:p w:rsidR="002725A7" w:rsidRPr="00211A34" w:rsidRDefault="002725A7" w:rsidP="006A24B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725A7">
              <w:rPr>
                <w:sz w:val="22"/>
                <w:szCs w:val="22"/>
              </w:rPr>
              <w:t>Pakiet 31* - Capecitabine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2725A7" w:rsidRPr="00D26ED6" w:rsidRDefault="002725A7" w:rsidP="006A24B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725A7" w:rsidRDefault="00D22582" w:rsidP="006A24B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725A7">
              <w:t>Najkorzystniejsza</w:t>
            </w:r>
            <w:r w:rsidR="002725A7" w:rsidRPr="002725A7">
              <w:t xml:space="preserve"> oferta spełniająca wymogi Zamawiającego.</w:t>
            </w:r>
          </w:p>
        </w:tc>
      </w:tr>
      <w:tr w:rsidR="002725A7" w:rsidTr="006A24B8">
        <w:trPr>
          <w:cantSplit/>
        </w:trPr>
        <w:tc>
          <w:tcPr>
            <w:tcW w:w="9072" w:type="dxa"/>
          </w:tcPr>
          <w:p w:rsidR="002725A7" w:rsidRPr="00D26ED6" w:rsidRDefault="002725A7" w:rsidP="006A24B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725A7">
              <w:rPr>
                <w:b/>
                <w:sz w:val="22"/>
                <w:szCs w:val="22"/>
              </w:rPr>
              <w:t xml:space="preserve">Aesculap Chifa </w:t>
            </w:r>
            <w:r w:rsidR="00D22582">
              <w:rPr>
                <w:b/>
                <w:sz w:val="22"/>
                <w:szCs w:val="22"/>
              </w:rPr>
              <w:t>Sp. z o.o.</w:t>
            </w:r>
          </w:p>
          <w:p w:rsidR="002725A7" w:rsidRPr="009F0E5C" w:rsidRDefault="00D22582" w:rsidP="006A24B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725A7" w:rsidRPr="002725A7">
              <w:rPr>
                <w:bCs/>
                <w:sz w:val="22"/>
                <w:szCs w:val="22"/>
              </w:rPr>
              <w:t>Tysiąclecia</w:t>
            </w:r>
            <w:r w:rsidR="002725A7" w:rsidRPr="009F0E5C">
              <w:rPr>
                <w:bCs/>
                <w:sz w:val="22"/>
                <w:szCs w:val="22"/>
              </w:rPr>
              <w:t xml:space="preserve"> </w:t>
            </w:r>
            <w:r w:rsidR="002725A7" w:rsidRPr="002725A7">
              <w:rPr>
                <w:bCs/>
                <w:sz w:val="22"/>
                <w:szCs w:val="22"/>
              </w:rPr>
              <w:t>14</w:t>
            </w:r>
            <w:r w:rsidR="002725A7">
              <w:rPr>
                <w:bCs/>
                <w:sz w:val="22"/>
                <w:szCs w:val="22"/>
              </w:rPr>
              <w:t xml:space="preserve"> </w:t>
            </w:r>
          </w:p>
          <w:p w:rsidR="002725A7" w:rsidRPr="009F0E5C" w:rsidRDefault="002725A7" w:rsidP="006A24B8">
            <w:pPr>
              <w:jc w:val="both"/>
              <w:rPr>
                <w:bCs/>
                <w:sz w:val="22"/>
                <w:szCs w:val="22"/>
              </w:rPr>
            </w:pPr>
            <w:r w:rsidRPr="002725A7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725A7">
              <w:rPr>
                <w:bCs/>
                <w:sz w:val="22"/>
                <w:szCs w:val="22"/>
              </w:rPr>
              <w:t>Nowy Tomyśl</w:t>
            </w:r>
          </w:p>
          <w:p w:rsidR="002725A7" w:rsidRPr="00211A34" w:rsidRDefault="002725A7" w:rsidP="006A24B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725A7">
              <w:rPr>
                <w:sz w:val="22"/>
                <w:szCs w:val="22"/>
              </w:rPr>
              <w:t>Pakiet 32 – Żywienie pozajelitowe 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2725A7" w:rsidRPr="00D26ED6" w:rsidRDefault="002725A7" w:rsidP="006A24B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725A7" w:rsidRDefault="00D22582" w:rsidP="006A24B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725A7">
              <w:t>Najkorzystniejsza</w:t>
            </w:r>
            <w:r w:rsidR="002725A7" w:rsidRPr="002725A7">
              <w:t xml:space="preserve"> oferta spełniająca wymogi Zamawiającego.</w:t>
            </w:r>
          </w:p>
        </w:tc>
      </w:tr>
      <w:tr w:rsidR="002725A7" w:rsidTr="006A24B8">
        <w:trPr>
          <w:cantSplit/>
        </w:trPr>
        <w:tc>
          <w:tcPr>
            <w:tcW w:w="9072" w:type="dxa"/>
          </w:tcPr>
          <w:p w:rsidR="002725A7" w:rsidRPr="00D26ED6" w:rsidRDefault="002725A7" w:rsidP="006A24B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725A7">
              <w:rPr>
                <w:b/>
                <w:sz w:val="22"/>
                <w:szCs w:val="22"/>
              </w:rPr>
              <w:t>Baxter Polska Sp. z o.o.</w:t>
            </w:r>
          </w:p>
          <w:p w:rsidR="002725A7" w:rsidRPr="009F0E5C" w:rsidRDefault="00D22582" w:rsidP="006A24B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725A7" w:rsidRPr="002725A7">
              <w:rPr>
                <w:bCs/>
                <w:sz w:val="22"/>
                <w:szCs w:val="22"/>
              </w:rPr>
              <w:t>Kruczkowskiego</w:t>
            </w:r>
            <w:r w:rsidR="002725A7" w:rsidRPr="009F0E5C">
              <w:rPr>
                <w:bCs/>
                <w:sz w:val="22"/>
                <w:szCs w:val="22"/>
              </w:rPr>
              <w:t xml:space="preserve"> </w:t>
            </w:r>
            <w:r w:rsidR="002725A7" w:rsidRPr="002725A7">
              <w:rPr>
                <w:bCs/>
                <w:sz w:val="22"/>
                <w:szCs w:val="22"/>
              </w:rPr>
              <w:t>8</w:t>
            </w:r>
            <w:r w:rsidR="002725A7">
              <w:rPr>
                <w:bCs/>
                <w:sz w:val="22"/>
                <w:szCs w:val="22"/>
              </w:rPr>
              <w:t xml:space="preserve"> </w:t>
            </w:r>
          </w:p>
          <w:p w:rsidR="002725A7" w:rsidRPr="009F0E5C" w:rsidRDefault="002725A7" w:rsidP="006A24B8">
            <w:pPr>
              <w:jc w:val="both"/>
              <w:rPr>
                <w:bCs/>
                <w:sz w:val="22"/>
                <w:szCs w:val="22"/>
              </w:rPr>
            </w:pPr>
            <w:r w:rsidRPr="002725A7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725A7">
              <w:rPr>
                <w:bCs/>
                <w:sz w:val="22"/>
                <w:szCs w:val="22"/>
              </w:rPr>
              <w:t>Warszawa</w:t>
            </w:r>
          </w:p>
          <w:p w:rsidR="002725A7" w:rsidRPr="00211A34" w:rsidRDefault="002725A7" w:rsidP="006A24B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725A7">
              <w:rPr>
                <w:sz w:val="22"/>
                <w:szCs w:val="22"/>
              </w:rPr>
              <w:t>Pakiet 33- Roztwór do hemofiltracj i hemodializy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2725A7" w:rsidRPr="00D26ED6" w:rsidRDefault="002725A7" w:rsidP="006A24B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725A7" w:rsidRDefault="00D22582" w:rsidP="006A24B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725A7">
              <w:t>Najkorzystniejsza</w:t>
            </w:r>
            <w:r w:rsidR="002725A7" w:rsidRPr="002725A7">
              <w:t xml:space="preserve"> oferta spełniająca wymogi Zamawiającego.</w:t>
            </w:r>
          </w:p>
        </w:tc>
      </w:tr>
      <w:tr w:rsidR="002725A7" w:rsidTr="006A24B8">
        <w:trPr>
          <w:cantSplit/>
        </w:trPr>
        <w:tc>
          <w:tcPr>
            <w:tcW w:w="9072" w:type="dxa"/>
          </w:tcPr>
          <w:p w:rsidR="002725A7" w:rsidRPr="00D26ED6" w:rsidRDefault="002725A7" w:rsidP="006A24B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725A7">
              <w:rPr>
                <w:b/>
                <w:sz w:val="22"/>
                <w:szCs w:val="22"/>
              </w:rPr>
              <w:t>Baxter Polska Sp. z o.o.</w:t>
            </w:r>
          </w:p>
          <w:p w:rsidR="002725A7" w:rsidRPr="009F0E5C" w:rsidRDefault="00D22582" w:rsidP="006A24B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725A7" w:rsidRPr="002725A7">
              <w:rPr>
                <w:bCs/>
                <w:sz w:val="22"/>
                <w:szCs w:val="22"/>
              </w:rPr>
              <w:t>Kruczkowskiego</w:t>
            </w:r>
            <w:r w:rsidR="002725A7" w:rsidRPr="009F0E5C">
              <w:rPr>
                <w:bCs/>
                <w:sz w:val="22"/>
                <w:szCs w:val="22"/>
              </w:rPr>
              <w:t xml:space="preserve"> </w:t>
            </w:r>
            <w:r w:rsidR="002725A7" w:rsidRPr="002725A7">
              <w:rPr>
                <w:bCs/>
                <w:sz w:val="22"/>
                <w:szCs w:val="22"/>
              </w:rPr>
              <w:t>8</w:t>
            </w:r>
            <w:r w:rsidR="002725A7">
              <w:rPr>
                <w:bCs/>
                <w:sz w:val="22"/>
                <w:szCs w:val="22"/>
              </w:rPr>
              <w:t xml:space="preserve"> </w:t>
            </w:r>
          </w:p>
          <w:p w:rsidR="002725A7" w:rsidRPr="009F0E5C" w:rsidRDefault="002725A7" w:rsidP="006A24B8">
            <w:pPr>
              <w:jc w:val="both"/>
              <w:rPr>
                <w:bCs/>
                <w:sz w:val="22"/>
                <w:szCs w:val="22"/>
              </w:rPr>
            </w:pPr>
            <w:r w:rsidRPr="002725A7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725A7">
              <w:rPr>
                <w:bCs/>
                <w:sz w:val="22"/>
                <w:szCs w:val="22"/>
              </w:rPr>
              <w:t>Warszawa</w:t>
            </w:r>
          </w:p>
          <w:p w:rsidR="002725A7" w:rsidRPr="00211A34" w:rsidRDefault="002725A7" w:rsidP="006A24B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725A7">
              <w:rPr>
                <w:sz w:val="22"/>
                <w:szCs w:val="22"/>
              </w:rPr>
              <w:t>Pakiet 34 –  Żywienie pozajelitowe 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2725A7" w:rsidRPr="00D26ED6" w:rsidRDefault="002725A7" w:rsidP="006A24B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725A7" w:rsidRDefault="00D22582" w:rsidP="006A24B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725A7">
              <w:t>Najkorzystniejsza</w:t>
            </w:r>
            <w:r w:rsidR="002725A7" w:rsidRPr="002725A7">
              <w:t xml:space="preserve"> oferta spełniająca wymogi Zamawiającego.</w:t>
            </w:r>
          </w:p>
        </w:tc>
      </w:tr>
      <w:tr w:rsidR="002725A7" w:rsidTr="006A24B8">
        <w:trPr>
          <w:cantSplit/>
        </w:trPr>
        <w:tc>
          <w:tcPr>
            <w:tcW w:w="9072" w:type="dxa"/>
          </w:tcPr>
          <w:p w:rsidR="002725A7" w:rsidRPr="00D26ED6" w:rsidRDefault="002725A7" w:rsidP="006A24B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725A7">
              <w:rPr>
                <w:b/>
                <w:sz w:val="22"/>
                <w:szCs w:val="22"/>
              </w:rPr>
              <w:t>GENESIS PHARM Sp. z o. o. Sp. K.</w:t>
            </w:r>
          </w:p>
          <w:p w:rsidR="002725A7" w:rsidRPr="009F0E5C" w:rsidRDefault="00D22582" w:rsidP="006A24B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725A7" w:rsidRPr="002725A7">
              <w:rPr>
                <w:bCs/>
                <w:sz w:val="22"/>
                <w:szCs w:val="22"/>
              </w:rPr>
              <w:t>Obywatelska</w:t>
            </w:r>
            <w:r w:rsidR="002725A7" w:rsidRPr="009F0E5C">
              <w:rPr>
                <w:bCs/>
                <w:sz w:val="22"/>
                <w:szCs w:val="22"/>
              </w:rPr>
              <w:t xml:space="preserve"> </w:t>
            </w:r>
            <w:r w:rsidR="002725A7" w:rsidRPr="002725A7">
              <w:rPr>
                <w:bCs/>
                <w:sz w:val="22"/>
                <w:szCs w:val="22"/>
              </w:rPr>
              <w:t>128/152</w:t>
            </w:r>
            <w:r w:rsidR="002725A7">
              <w:rPr>
                <w:bCs/>
                <w:sz w:val="22"/>
                <w:szCs w:val="22"/>
              </w:rPr>
              <w:t xml:space="preserve"> </w:t>
            </w:r>
          </w:p>
          <w:p w:rsidR="002725A7" w:rsidRPr="009F0E5C" w:rsidRDefault="002725A7" w:rsidP="006A24B8">
            <w:pPr>
              <w:jc w:val="both"/>
              <w:rPr>
                <w:bCs/>
                <w:sz w:val="22"/>
                <w:szCs w:val="22"/>
              </w:rPr>
            </w:pPr>
            <w:r w:rsidRPr="002725A7">
              <w:rPr>
                <w:bCs/>
                <w:sz w:val="22"/>
                <w:szCs w:val="22"/>
              </w:rPr>
              <w:t>94-104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725A7">
              <w:rPr>
                <w:bCs/>
                <w:sz w:val="22"/>
                <w:szCs w:val="22"/>
              </w:rPr>
              <w:t>Łódź</w:t>
            </w:r>
          </w:p>
          <w:p w:rsidR="002725A7" w:rsidRPr="00211A34" w:rsidRDefault="002725A7" w:rsidP="006A24B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725A7">
              <w:rPr>
                <w:sz w:val="22"/>
                <w:szCs w:val="22"/>
              </w:rPr>
              <w:t>Pakiet 35 - Leki IV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2725A7" w:rsidRPr="00D26ED6" w:rsidRDefault="002725A7" w:rsidP="006A24B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725A7" w:rsidRDefault="00D22582" w:rsidP="006A24B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725A7">
              <w:t>Najkorzystniejsza</w:t>
            </w:r>
            <w:r w:rsidR="002725A7" w:rsidRPr="002725A7">
              <w:t xml:space="preserve"> oferta spełniająca wymogi Zamawiającego.</w:t>
            </w:r>
          </w:p>
        </w:tc>
      </w:tr>
      <w:tr w:rsidR="002725A7" w:rsidTr="006A24B8">
        <w:trPr>
          <w:cantSplit/>
        </w:trPr>
        <w:tc>
          <w:tcPr>
            <w:tcW w:w="9072" w:type="dxa"/>
          </w:tcPr>
          <w:p w:rsidR="002725A7" w:rsidRPr="00D26ED6" w:rsidRDefault="002725A7" w:rsidP="006A24B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725A7">
              <w:rPr>
                <w:b/>
                <w:sz w:val="22"/>
                <w:szCs w:val="22"/>
              </w:rPr>
              <w:t>CENTRALA FARMACEUTYCZNA CEFARM S</w:t>
            </w:r>
            <w:r w:rsidR="00D22582">
              <w:rPr>
                <w:b/>
                <w:sz w:val="22"/>
                <w:szCs w:val="22"/>
              </w:rPr>
              <w:t>.</w:t>
            </w:r>
            <w:r w:rsidRPr="002725A7">
              <w:rPr>
                <w:b/>
                <w:sz w:val="22"/>
                <w:szCs w:val="22"/>
              </w:rPr>
              <w:t>A</w:t>
            </w:r>
            <w:r w:rsidR="00D22582">
              <w:rPr>
                <w:b/>
                <w:sz w:val="22"/>
                <w:szCs w:val="22"/>
              </w:rPr>
              <w:t>.</w:t>
            </w:r>
          </w:p>
          <w:p w:rsidR="002725A7" w:rsidRPr="009F0E5C" w:rsidRDefault="00D22582" w:rsidP="006A24B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</w:t>
            </w:r>
            <w:r w:rsidRPr="002725A7">
              <w:rPr>
                <w:bCs/>
                <w:sz w:val="22"/>
                <w:szCs w:val="22"/>
              </w:rPr>
              <w:t>l.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725A7">
              <w:rPr>
                <w:bCs/>
                <w:sz w:val="22"/>
                <w:szCs w:val="22"/>
              </w:rPr>
              <w:t>Jana Kazimierza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725A7">
              <w:rPr>
                <w:bCs/>
                <w:sz w:val="22"/>
                <w:szCs w:val="22"/>
              </w:rPr>
              <w:t>16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725A7" w:rsidRPr="009F0E5C" w:rsidRDefault="002725A7" w:rsidP="006A24B8">
            <w:pPr>
              <w:jc w:val="both"/>
              <w:rPr>
                <w:bCs/>
                <w:sz w:val="22"/>
                <w:szCs w:val="22"/>
              </w:rPr>
            </w:pPr>
            <w:r w:rsidRPr="002725A7">
              <w:rPr>
                <w:bCs/>
                <w:sz w:val="22"/>
                <w:szCs w:val="22"/>
              </w:rPr>
              <w:t>01-248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725A7">
              <w:rPr>
                <w:bCs/>
                <w:sz w:val="22"/>
                <w:szCs w:val="22"/>
              </w:rPr>
              <w:t>Warszawa</w:t>
            </w:r>
          </w:p>
          <w:p w:rsidR="002725A7" w:rsidRPr="00211A34" w:rsidRDefault="002725A7" w:rsidP="006A24B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725A7">
              <w:rPr>
                <w:sz w:val="22"/>
                <w:szCs w:val="22"/>
              </w:rPr>
              <w:t>Pakiet 36 - Iomeprol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2725A7" w:rsidRPr="00D26ED6" w:rsidRDefault="002725A7" w:rsidP="006A24B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725A7" w:rsidRDefault="00D22582" w:rsidP="006A24B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725A7">
              <w:t>Najkorzystniejsza</w:t>
            </w:r>
            <w:r w:rsidR="002725A7" w:rsidRPr="002725A7">
              <w:t xml:space="preserve"> oferta spełniająca wymogi Zamawiającego.</w:t>
            </w:r>
          </w:p>
        </w:tc>
      </w:tr>
    </w:tbl>
    <w:p w:rsidR="00D22582" w:rsidRDefault="00D22582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D22582" w:rsidRDefault="00D22582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95"/>
        <w:gridCol w:w="4777"/>
        <w:gridCol w:w="1701"/>
        <w:gridCol w:w="992"/>
      </w:tblGrid>
      <w:tr w:rsidR="00211A34" w:rsidRPr="00834EF4" w:rsidTr="00C57E3D">
        <w:tc>
          <w:tcPr>
            <w:tcW w:w="2595" w:type="dxa"/>
            <w:shd w:val="clear" w:color="auto" w:fill="F3F3F3"/>
            <w:vAlign w:val="center"/>
          </w:tcPr>
          <w:p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4777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701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992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1 - Leki I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Szopienicka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77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500,00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1 - Leki I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Urtica 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Krzemieniecka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120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- 478.40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478,40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2 – Leki II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Salus International 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Pułaskiego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9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500,00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2 – Leki II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Szopienicka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77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- 436.80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436,80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3 – Antybiotyki I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Salus International 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Pułaskiego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9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500,00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3 – Antybiotyki I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Urtica 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Krzemieniecka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120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- 487.40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487,40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3 – Antybiotyki I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Szopienicka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77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- 197.70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197,70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4 – Alfacalcidol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GENESIS PHARM Sp. z o. o. Sp. K.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Obywatelska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128/152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94-104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Łódź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500,00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5 – Leki SM*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Szopienicka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77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500,00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6 – Leki III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Servier Polska Services 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Burakowska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14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01-066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500,00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7 -  Sevoflurane*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Baxter Polska 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Kruczkowskiego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8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500,00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9– Immunoglobuliny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Urtica 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Krzemieniecka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120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500,00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10 – Gąbka lecznicza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CENTRALA FARMACEUTYCZNA CEFARM S</w:t>
            </w:r>
            <w:r w:rsidR="00D22582">
              <w:rPr>
                <w:b/>
                <w:bCs/>
                <w:sz w:val="20"/>
                <w:szCs w:val="20"/>
              </w:rPr>
              <w:t>.</w:t>
            </w:r>
            <w:r w:rsidRPr="002725A7">
              <w:rPr>
                <w:b/>
                <w:bCs/>
                <w:sz w:val="20"/>
                <w:szCs w:val="20"/>
              </w:rPr>
              <w:t>A</w:t>
            </w:r>
            <w:r w:rsidR="00D22582">
              <w:rPr>
                <w:b/>
                <w:bCs/>
                <w:sz w:val="20"/>
                <w:szCs w:val="20"/>
              </w:rPr>
              <w:t>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2725A7">
              <w:rPr>
                <w:sz w:val="20"/>
                <w:szCs w:val="20"/>
              </w:rPr>
              <w:t>l.</w:t>
            </w:r>
            <w:r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16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500,00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10 – Gąbka lecznicza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Salus International 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Pułaskiego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9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- 493.15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493,15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10 – Gąbka lecznicza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Szopienicka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77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- 492.20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492,20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lastRenderedPageBreak/>
              <w:t>Pakiet 10 – Gąbka lecznicza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Urtica 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Krzemieniecka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120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- 488.35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488,35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12 - Antybiotyki II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Salus International 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Pułaskiego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9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500,00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12 - Antybiotyki II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Urtica 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Krzemieniecka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120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- 489.55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489,55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14 - Cisplatinum*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Salus International 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Pułaskiego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9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500,00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14 - Cisplatinum*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Asclepios S.A.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Hubska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44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- 490.50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490,50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14 - Cisplatinum*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Bialmed 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Kazimierzowska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46/48/35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- 490.50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490,50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15 - Oxaliplatinum*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Salus International 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Pułaskiego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9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500,00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15 - Oxaliplatinum*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Asclepios S.A.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Hubska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44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- 490.50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490,50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15 - Oxaliplatinum*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Bialmed 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Kazimierzowska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46/48/35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- 490.50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490,50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15 - Oxaliplatinum*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Fresenius Kabi Polska Sp.  z o.o.</w:t>
            </w:r>
          </w:p>
          <w:p w:rsidR="002725A7" w:rsidRPr="00211A34" w:rsidRDefault="002725A7" w:rsidP="006A24B8">
            <w:pPr>
              <w:rPr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134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- 448.95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448,95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16 - Iopromide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Salus International 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Pułaskiego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9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500,00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16 - Iopromide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Urtica 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Krzemieniecka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120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- 492.75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492,75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16 - Iopromide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Szopienicka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77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0,00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17 – Ondansetron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Fresenius Kabi Polska Sp.  z o.o.</w:t>
            </w:r>
          </w:p>
          <w:p w:rsidR="002725A7" w:rsidRPr="00211A34" w:rsidRDefault="002725A7" w:rsidP="006A24B8">
            <w:pPr>
              <w:rPr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134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500,00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18 - Szczepionka BCG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Asclepios S.A.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Hubska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44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500,00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18 - Szczepionka BCG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CENTRALA FARMACEUTYCZNA CEFARM S</w:t>
            </w:r>
            <w:r w:rsidR="00D22582">
              <w:rPr>
                <w:b/>
                <w:bCs/>
                <w:sz w:val="20"/>
                <w:szCs w:val="20"/>
              </w:rPr>
              <w:t>.</w:t>
            </w:r>
            <w:r w:rsidRPr="002725A7">
              <w:rPr>
                <w:b/>
                <w:bCs/>
                <w:sz w:val="20"/>
                <w:szCs w:val="20"/>
              </w:rPr>
              <w:t>A</w:t>
            </w:r>
            <w:r w:rsidR="00D22582">
              <w:rPr>
                <w:b/>
                <w:bCs/>
                <w:sz w:val="20"/>
                <w:szCs w:val="20"/>
              </w:rPr>
              <w:t>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2725A7">
              <w:rPr>
                <w:sz w:val="20"/>
                <w:szCs w:val="20"/>
              </w:rPr>
              <w:t>l.</w:t>
            </w:r>
            <w:r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16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0,00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19 –  Desflurane *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Baxter Polska 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Kruczkowskiego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8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500,00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C57E3D" w:rsidRDefault="00C57E3D" w:rsidP="006A24B8">
            <w:pPr>
              <w:spacing w:before="40" w:after="40"/>
              <w:rPr>
                <w:sz w:val="20"/>
                <w:szCs w:val="20"/>
              </w:rPr>
            </w:pPr>
          </w:p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lastRenderedPageBreak/>
              <w:t>Pakiet 20 – Esomeprazole</w:t>
            </w:r>
          </w:p>
        </w:tc>
        <w:tc>
          <w:tcPr>
            <w:tcW w:w="4777" w:type="dxa"/>
            <w:shd w:val="clear" w:color="auto" w:fill="auto"/>
          </w:tcPr>
          <w:p w:rsidR="00C57E3D" w:rsidRDefault="00C57E3D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</w:p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lastRenderedPageBreak/>
              <w:t>Urtica 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Krzemieniecka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120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:rsidR="00C57E3D" w:rsidRDefault="00C57E3D" w:rsidP="006A24B8">
            <w:pPr>
              <w:spacing w:before="40" w:after="40"/>
              <w:rPr>
                <w:sz w:val="20"/>
                <w:szCs w:val="20"/>
              </w:rPr>
            </w:pPr>
          </w:p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lastRenderedPageBreak/>
              <w:t>1 - Cena - 500.00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57E3D" w:rsidRDefault="002725A7" w:rsidP="006A24B8">
            <w:pPr>
              <w:jc w:val="center"/>
              <w:rPr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lastRenderedPageBreak/>
              <w:t xml:space="preserve">  </w:t>
            </w:r>
          </w:p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lastRenderedPageBreak/>
              <w:t>500,00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lastRenderedPageBreak/>
              <w:t>Pakiet 20 – Esomeprazole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Szopienicka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77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- 391.60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391,60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20 – Esomeprazole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Salus International 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Pułaskiego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9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- 385.75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385,75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20 – Esomeprazole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Asclepios S.A.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Hubska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44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- 373.65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373,65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22 – Test ureazowy *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Salus International 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Pułaskiego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9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500,00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23 - Phenytoin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Salus International 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Pułaskiego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9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500,00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23 - Phenytoin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GENESIS PHARM Sp. z o. o. Sp. K.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Obywatelska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128/152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94-104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Łódź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- 139.00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139,00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24 - Insuliny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Urtica 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Krzemieniecka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120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500,00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25 - Immunoglobulina anti-RH0 (D) I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CENTRALA FARMACEUTYCZNA CEFARM S</w:t>
            </w:r>
            <w:r w:rsidR="00D22582">
              <w:rPr>
                <w:b/>
                <w:bCs/>
                <w:sz w:val="20"/>
                <w:szCs w:val="20"/>
              </w:rPr>
              <w:t>.</w:t>
            </w:r>
            <w:r w:rsidRPr="002725A7">
              <w:rPr>
                <w:b/>
                <w:bCs/>
                <w:sz w:val="20"/>
                <w:szCs w:val="20"/>
              </w:rPr>
              <w:t>A</w:t>
            </w:r>
            <w:r w:rsidR="00D22582">
              <w:rPr>
                <w:b/>
                <w:bCs/>
                <w:sz w:val="20"/>
                <w:szCs w:val="20"/>
              </w:rPr>
              <w:t>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2725A7">
              <w:rPr>
                <w:sz w:val="20"/>
                <w:szCs w:val="20"/>
              </w:rPr>
              <w:t>l.</w:t>
            </w:r>
            <w:r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16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500,00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25 - Immunoglobulina anti-RH0 (D) I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Szopienicka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77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- 495.10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495,10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25 - Immunoglobulina anti-RH0 (D) I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Bialmed 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Kazimierzowska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46/48/35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- 495.10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495,10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25 - Immunoglobulina anti-RH0 (D) I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Salus International 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Pułaskiego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9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- 492.65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492,65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25 - Immunoglobulina anti-RH0 (D) I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Urtica 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Krzemieniecka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120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- 485.60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485,60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26 -Immunoglobuliny anti-RH0(D) II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CENTRALA FARMACEUTYCZNA CEFARM S</w:t>
            </w:r>
            <w:r w:rsidR="00D22582">
              <w:rPr>
                <w:b/>
                <w:bCs/>
                <w:sz w:val="20"/>
                <w:szCs w:val="20"/>
              </w:rPr>
              <w:t>.</w:t>
            </w:r>
            <w:r w:rsidRPr="002725A7">
              <w:rPr>
                <w:b/>
                <w:bCs/>
                <w:sz w:val="20"/>
                <w:szCs w:val="20"/>
              </w:rPr>
              <w:t>A</w:t>
            </w:r>
            <w:r w:rsidR="00D22582">
              <w:rPr>
                <w:b/>
                <w:bCs/>
                <w:sz w:val="20"/>
                <w:szCs w:val="20"/>
              </w:rPr>
              <w:t>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2725A7">
              <w:rPr>
                <w:sz w:val="20"/>
                <w:szCs w:val="20"/>
              </w:rPr>
              <w:t>l.</w:t>
            </w:r>
            <w:r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16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500,00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26 -Immunoglobuliny anti-RH0(D) II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Urtica 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Krzemieniecka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120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- 490.85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490,85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- 27 Immunoglobuliny anti-RH0 (D) III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CENTRALA FARMACEUTYCZNA CEFARM S</w:t>
            </w:r>
            <w:r w:rsidR="00D22582">
              <w:rPr>
                <w:b/>
                <w:bCs/>
                <w:sz w:val="20"/>
                <w:szCs w:val="20"/>
              </w:rPr>
              <w:t>.</w:t>
            </w:r>
            <w:r w:rsidRPr="002725A7">
              <w:rPr>
                <w:b/>
                <w:bCs/>
                <w:sz w:val="20"/>
                <w:szCs w:val="20"/>
              </w:rPr>
              <w:t>A</w:t>
            </w:r>
            <w:r w:rsidR="00D22582">
              <w:rPr>
                <w:b/>
                <w:bCs/>
                <w:sz w:val="20"/>
                <w:szCs w:val="20"/>
              </w:rPr>
              <w:t>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2725A7">
              <w:rPr>
                <w:sz w:val="20"/>
                <w:szCs w:val="20"/>
              </w:rPr>
              <w:t>l.</w:t>
            </w:r>
            <w:r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16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500,00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- 27 Immunoglobuliny anti-RH0 (D) III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Szopienicka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77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- 499.50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499,50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C57E3D" w:rsidRDefault="00C57E3D" w:rsidP="006A24B8">
            <w:pPr>
              <w:spacing w:before="40" w:after="40"/>
              <w:rPr>
                <w:sz w:val="20"/>
                <w:szCs w:val="20"/>
              </w:rPr>
            </w:pPr>
          </w:p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lastRenderedPageBreak/>
              <w:t>Pakiet - 27 Immunoglobuliny anti-RH0 (D) III</w:t>
            </w:r>
          </w:p>
        </w:tc>
        <w:tc>
          <w:tcPr>
            <w:tcW w:w="4777" w:type="dxa"/>
            <w:shd w:val="clear" w:color="auto" w:fill="auto"/>
          </w:tcPr>
          <w:p w:rsidR="00C57E3D" w:rsidRDefault="00C57E3D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</w:p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lastRenderedPageBreak/>
              <w:t>Bialmed 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Kazimierzowska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46/48/35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:rsidR="00C57E3D" w:rsidRDefault="00C57E3D" w:rsidP="006A24B8">
            <w:pPr>
              <w:spacing w:before="40" w:after="40"/>
              <w:rPr>
                <w:sz w:val="20"/>
                <w:szCs w:val="20"/>
              </w:rPr>
            </w:pPr>
          </w:p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lastRenderedPageBreak/>
              <w:t>1 - Cena - 495.10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57E3D" w:rsidRDefault="002725A7" w:rsidP="006A24B8">
            <w:pPr>
              <w:jc w:val="center"/>
              <w:rPr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lastRenderedPageBreak/>
              <w:t xml:space="preserve">  </w:t>
            </w:r>
          </w:p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lastRenderedPageBreak/>
              <w:t>495,10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lastRenderedPageBreak/>
              <w:t>Pakiet - 27 Immunoglobuliny anti-RH0 (D) III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Salus International 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Pułaskiego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9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- 492.65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492,65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- 27 Immunoglobuliny anti-RH0 (D) III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Urtica 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Krzemieniecka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120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- 485.60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485,60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28 - Dimethyl fumarate*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Szopienicka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77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500,00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29- Ofatumumabum*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Szopienicka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77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500,00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30 – Płyny infuzyjne I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 xml:space="preserve">Aesculap Chifa </w:t>
            </w:r>
            <w:r w:rsidR="00D22582">
              <w:rPr>
                <w:b/>
                <w:bCs/>
                <w:sz w:val="20"/>
                <w:szCs w:val="20"/>
              </w:rPr>
              <w:t>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Tysiąclecia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14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Nowy Tomyśl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500,00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31* - Capecitabine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 xml:space="preserve">OPTIFARMA </w:t>
            </w:r>
            <w:r w:rsidR="00D22582">
              <w:rPr>
                <w:b/>
                <w:bCs/>
                <w:sz w:val="20"/>
                <w:szCs w:val="20"/>
              </w:rPr>
              <w:t xml:space="preserve">Sp. z o.o. Sp.k. 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Sokołowska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14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05-806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Sokołów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- 478.20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478,20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31* - Capecitabine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Salus International 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Pułaskiego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9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500,00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31* - Capecitabine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Bialmed 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Kazimierzowska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46/48/35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- 492.95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492,95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31* - Capecitabine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Asclepios S.A.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Hubska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44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- 491.95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491,95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31* - Capecitabine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Szopienicka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77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- 481.50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481,50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32 – Żywienie pozajelitowe I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Aesculap Chifa S</w:t>
            </w:r>
            <w:r w:rsidR="00D22582">
              <w:rPr>
                <w:b/>
                <w:bCs/>
                <w:sz w:val="20"/>
                <w:szCs w:val="20"/>
              </w:rPr>
              <w:t>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Tysiąclecia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14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Nowy Tomyśl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500,00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33- Roztwór do hemofiltracj i hemodializy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Baxter Polska 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Kruczkowskiego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8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500,00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34 –  Żywienie pozajelitowe II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Baxter Polska Sp. z o.o.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Kruczkowskiego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8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500,00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35 - Leki IV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GENESIS PHARM Sp. z o. o. Sp. K.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725A7" w:rsidRPr="002725A7">
              <w:rPr>
                <w:sz w:val="20"/>
                <w:szCs w:val="20"/>
              </w:rPr>
              <w:t>Obywatelska</w:t>
            </w:r>
            <w:r w:rsidR="002725A7"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128/152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94-104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Łódź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500,00</w:t>
            </w:r>
          </w:p>
        </w:tc>
      </w:tr>
      <w:tr w:rsidR="002725A7" w:rsidRPr="00834EF4" w:rsidTr="00C57E3D">
        <w:tc>
          <w:tcPr>
            <w:tcW w:w="2595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Pakiet 36 - Iomeprol</w:t>
            </w:r>
          </w:p>
        </w:tc>
        <w:tc>
          <w:tcPr>
            <w:tcW w:w="4777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725A7">
              <w:rPr>
                <w:b/>
                <w:bCs/>
                <w:sz w:val="20"/>
                <w:szCs w:val="20"/>
              </w:rPr>
              <w:t>CENTRALA FARMACEUTYCZNA CEFARM S</w:t>
            </w:r>
            <w:r w:rsidR="00D22582">
              <w:rPr>
                <w:b/>
                <w:bCs/>
                <w:sz w:val="20"/>
                <w:szCs w:val="20"/>
              </w:rPr>
              <w:t>.</w:t>
            </w:r>
            <w:r w:rsidRPr="002725A7">
              <w:rPr>
                <w:b/>
                <w:bCs/>
                <w:sz w:val="20"/>
                <w:szCs w:val="20"/>
              </w:rPr>
              <w:t>A</w:t>
            </w:r>
            <w:r w:rsidR="00D22582">
              <w:rPr>
                <w:b/>
                <w:bCs/>
                <w:sz w:val="20"/>
                <w:szCs w:val="20"/>
              </w:rPr>
              <w:t>.</w:t>
            </w:r>
          </w:p>
          <w:p w:rsidR="002725A7" w:rsidRPr="00211A34" w:rsidRDefault="00D2258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2725A7">
              <w:rPr>
                <w:sz w:val="20"/>
                <w:szCs w:val="20"/>
              </w:rPr>
              <w:t>l.</w:t>
            </w:r>
            <w:r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="002725A7" w:rsidRPr="002725A7">
              <w:rPr>
                <w:sz w:val="20"/>
                <w:szCs w:val="20"/>
              </w:rPr>
              <w:t>16</w:t>
            </w:r>
          </w:p>
          <w:p w:rsidR="002725A7" w:rsidRPr="00211A34" w:rsidRDefault="002725A7" w:rsidP="006A24B8">
            <w:pPr>
              <w:spacing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725A7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:rsidR="002725A7" w:rsidRPr="00211A34" w:rsidRDefault="002725A7" w:rsidP="006A24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25A7" w:rsidRPr="00211A34" w:rsidRDefault="002725A7" w:rsidP="006A24B8">
            <w:pPr>
              <w:jc w:val="center"/>
              <w:rPr>
                <w:color w:val="000000"/>
                <w:sz w:val="20"/>
                <w:szCs w:val="20"/>
              </w:rPr>
            </w:pPr>
            <w:r w:rsidRPr="002725A7">
              <w:rPr>
                <w:sz w:val="20"/>
                <w:szCs w:val="20"/>
              </w:rPr>
              <w:t xml:space="preserve">  500,00</w:t>
            </w:r>
          </w:p>
        </w:tc>
      </w:tr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032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90A22" w:rsidRDefault="00A90A22">
      <w:r>
        <w:separator/>
      </w:r>
    </w:p>
  </w:endnote>
  <w:endnote w:type="continuationSeparator" w:id="0">
    <w:p w:rsidR="00A90A22" w:rsidRDefault="00A90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90A22" w:rsidRDefault="00A90A22">
      <w:r>
        <w:separator/>
      </w:r>
    </w:p>
  </w:footnote>
  <w:footnote w:type="continuationSeparator" w:id="0">
    <w:p w:rsidR="00A90A22" w:rsidRDefault="00A90A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A22"/>
    <w:rsid w:val="00022322"/>
    <w:rsid w:val="00042497"/>
    <w:rsid w:val="000C1E6F"/>
    <w:rsid w:val="000E4E56"/>
    <w:rsid w:val="001A1468"/>
    <w:rsid w:val="001B7815"/>
    <w:rsid w:val="002032C0"/>
    <w:rsid w:val="00211A34"/>
    <w:rsid w:val="002725A7"/>
    <w:rsid w:val="002B1E4F"/>
    <w:rsid w:val="002B6761"/>
    <w:rsid w:val="002F2B6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0A22"/>
    <w:rsid w:val="00A91321"/>
    <w:rsid w:val="00AA02AC"/>
    <w:rsid w:val="00B32D12"/>
    <w:rsid w:val="00B464D3"/>
    <w:rsid w:val="00B74EB6"/>
    <w:rsid w:val="00B8185B"/>
    <w:rsid w:val="00BC6F7F"/>
    <w:rsid w:val="00BD2174"/>
    <w:rsid w:val="00C0170A"/>
    <w:rsid w:val="00C423DD"/>
    <w:rsid w:val="00C57E3D"/>
    <w:rsid w:val="00C60D7B"/>
    <w:rsid w:val="00C65E53"/>
    <w:rsid w:val="00CA0B33"/>
    <w:rsid w:val="00CA3511"/>
    <w:rsid w:val="00CF75AF"/>
    <w:rsid w:val="00D01E5B"/>
    <w:rsid w:val="00D04203"/>
    <w:rsid w:val="00D22582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FDE01A"/>
  <w15:chartTrackingRefBased/>
  <w15:docId w15:val="{50A7ACB2-0D23-4B42-B08C-DB30A56D3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9</Pages>
  <Words>2122</Words>
  <Characters>12087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Machaj</cp:lastModifiedBy>
  <cp:revision>4</cp:revision>
  <cp:lastPrinted>1899-12-31T23:00:00Z</cp:lastPrinted>
  <dcterms:created xsi:type="dcterms:W3CDTF">2023-04-20T08:45:00Z</dcterms:created>
  <dcterms:modified xsi:type="dcterms:W3CDTF">2023-04-28T09:07:00Z</dcterms:modified>
</cp:coreProperties>
</file>