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62E9E9D4" w14:textId="22A19303" w:rsidR="00F3134E" w:rsidRDefault="002D2BEF" w:rsidP="00F3134E">
      <w:pPr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43F3ED49" wp14:editId="3F75BB5C">
            <wp:extent cx="4905375" cy="44767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C4D85" w14:textId="77777777" w:rsidR="00F3134E" w:rsidRDefault="00F3134E" w:rsidP="00F3134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14:paraId="4CF6C98C" w14:textId="77777777" w:rsidR="00F3134E" w:rsidRDefault="00F3134E" w:rsidP="00F3134E"/>
    <w:p w14:paraId="329EDEB8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CF7EED" w:rsidRDefault="00F3134E" w:rsidP="00F3134E">
      <w:pPr>
        <w:tabs>
          <w:tab w:val="right" w:pos="9000"/>
        </w:tabs>
      </w:pPr>
      <w:r w:rsidRPr="00CF7EED">
        <w:t>NAZWA WYKONAWCY: …………………………………………………….</w:t>
      </w:r>
    </w:p>
    <w:p w14:paraId="1CDD51AF" w14:textId="77777777" w:rsidR="00F3134E" w:rsidRPr="00F3134E" w:rsidRDefault="00F3134E" w:rsidP="00F3134E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14:paraId="71936C8E" w14:textId="2F0BE78C" w:rsidR="00F3134E" w:rsidRDefault="00F3134E" w:rsidP="00F3134E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5878B2" w:rsidRPr="005878B2">
        <w:rPr>
          <w:b/>
        </w:rPr>
        <w:t xml:space="preserve">Usługa szkolenia dla pracowników administracyjnych AGH z zakresu przeciwdziałania </w:t>
      </w:r>
      <w:proofErr w:type="spellStart"/>
      <w:r w:rsidR="005878B2" w:rsidRPr="005878B2">
        <w:rPr>
          <w:b/>
        </w:rPr>
        <w:t>mobbingowi</w:t>
      </w:r>
      <w:proofErr w:type="spellEnd"/>
      <w:r w:rsidR="005878B2" w:rsidRPr="005878B2">
        <w:rPr>
          <w:b/>
        </w:rPr>
        <w:t xml:space="preserve"> i dyskryminacji w miejscu pracy - KC-zp.272-198/23</w:t>
      </w:r>
      <w:bookmarkStart w:id="0" w:name="_GoBack"/>
      <w:bookmarkEnd w:id="0"/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p w14:paraId="194BF4FD" w14:textId="77777777" w:rsidR="00F330C1" w:rsidRPr="00F3134E" w:rsidRDefault="00F330C1" w:rsidP="00F3134E">
      <w:pPr>
        <w:tabs>
          <w:tab w:val="left" w:pos="0"/>
        </w:tabs>
        <w:jc w:val="both"/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2911"/>
        <w:gridCol w:w="1418"/>
        <w:gridCol w:w="2268"/>
        <w:gridCol w:w="1976"/>
      </w:tblGrid>
      <w:tr w:rsidR="00F330C1" w14:paraId="58929BDA" w14:textId="77777777" w:rsidTr="00F330C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684F9DAF" w:rsidR="00F330C1" w:rsidRPr="00F3134E" w:rsidRDefault="00F330C1" w:rsidP="00F330C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</w:t>
            </w:r>
            <w:r w:rsidRPr="00F3134E">
              <w:rPr>
                <w:b/>
              </w:rPr>
              <w:t>p</w:t>
            </w:r>
            <w:proofErr w:type="spellEnd"/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14:paraId="2FC367CF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8A12F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Czas trwania szkolenia - ilość godzin zegarowych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14:paraId="6A79AA99" w14:textId="77777777" w:rsidR="00F330C1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F330C1" w14:paraId="796DF258" w14:textId="77777777" w:rsidTr="00F330C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CC8F9" w14:textId="15968B94" w:rsidR="00F330C1" w:rsidRDefault="00F330C1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F330C1" w14:paraId="7B17A359" w14:textId="77777777" w:rsidTr="00F330C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7239E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691E0B6F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54552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30C1" w14:paraId="385D3728" w14:textId="77777777" w:rsidTr="00F330C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28B6F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120C1624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BFEB2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30C1" w14:paraId="6021F128" w14:textId="77777777" w:rsidTr="00F330C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9C1AF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562853B4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35A71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893F0DC" w14:textId="77777777" w:rsidR="00F3134E" w:rsidRDefault="00F3134E" w:rsidP="00F3134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14:paraId="053E946C" w14:textId="77777777" w:rsidR="00F3134E" w:rsidRDefault="00F3134E" w:rsidP="00F3134E">
      <w:pPr>
        <w:spacing w:line="360" w:lineRule="auto"/>
        <w:jc w:val="both"/>
      </w:pPr>
    </w:p>
    <w:p w14:paraId="4CD0A0CA" w14:textId="77777777" w:rsidR="00F3134E" w:rsidRDefault="00F3134E" w:rsidP="00F3134E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B58BB"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9BF148" w14:textId="77777777" w:rsidR="00495371" w:rsidRDefault="00495371">
      <w:r>
        <w:separator/>
      </w:r>
    </w:p>
  </w:endnote>
  <w:endnote w:type="continuationSeparator" w:id="0">
    <w:p w14:paraId="20E2721A" w14:textId="77777777" w:rsidR="00495371" w:rsidRDefault="00495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BC44F" w14:textId="77777777" w:rsidR="00495371" w:rsidRDefault="00495371">
      <w:r>
        <w:separator/>
      </w:r>
    </w:p>
  </w:footnote>
  <w:footnote w:type="continuationSeparator" w:id="0">
    <w:p w14:paraId="42EBF474" w14:textId="77777777" w:rsidR="00495371" w:rsidRDefault="00495371">
      <w:r>
        <w:continuationSeparator/>
      </w:r>
    </w:p>
  </w:footnote>
  <w:footnote w:id="1">
    <w:p w14:paraId="71F9D080" w14:textId="3155CEA5" w:rsidR="00F330C1" w:rsidRPr="00CF7EED" w:rsidRDefault="00F330C1" w:rsidP="00F3134E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 xml:space="preserve">. </w:t>
      </w:r>
      <w:r>
        <w:rPr>
          <w:sz w:val="16"/>
          <w:szCs w:val="16"/>
        </w:rPr>
        <w:t xml:space="preserve">4 a) </w:t>
      </w:r>
      <w:r w:rsidRPr="00CF7EED">
        <w:rPr>
          <w:sz w:val="16"/>
          <w:szCs w:val="16"/>
        </w:rPr>
        <w:t>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14:paraId="17C0AB00" w14:textId="77777777" w:rsidR="00F330C1" w:rsidRDefault="00F330C1" w:rsidP="00F3134E">
      <w:pPr>
        <w:pStyle w:val="Tekstprzypisudolnego"/>
        <w:rPr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82E0F"/>
    <w:rsid w:val="000F7FB3"/>
    <w:rsid w:val="00140C02"/>
    <w:rsid w:val="00210E8E"/>
    <w:rsid w:val="00276C10"/>
    <w:rsid w:val="002D2BEF"/>
    <w:rsid w:val="003A3581"/>
    <w:rsid w:val="00495371"/>
    <w:rsid w:val="005878B2"/>
    <w:rsid w:val="006F72FB"/>
    <w:rsid w:val="00702A72"/>
    <w:rsid w:val="00A40630"/>
    <w:rsid w:val="00B060B8"/>
    <w:rsid w:val="00C049BA"/>
    <w:rsid w:val="00C254C7"/>
    <w:rsid w:val="00C34501"/>
    <w:rsid w:val="00C34B2E"/>
    <w:rsid w:val="00CE3D23"/>
    <w:rsid w:val="00D11BC3"/>
    <w:rsid w:val="00DB58BB"/>
    <w:rsid w:val="00DD5BF2"/>
    <w:rsid w:val="00F213FB"/>
    <w:rsid w:val="00F3134E"/>
    <w:rsid w:val="00F330C1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5</cp:revision>
  <cp:lastPrinted>2023-04-14T10:59:00Z</cp:lastPrinted>
  <dcterms:created xsi:type="dcterms:W3CDTF">2023-04-14T10:42:00Z</dcterms:created>
  <dcterms:modified xsi:type="dcterms:W3CDTF">2023-04-14T10:59:00Z</dcterms:modified>
</cp:coreProperties>
</file>