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201AC0" w14:textId="77777777" w:rsidR="00A377DF" w:rsidRDefault="00A377DF" w:rsidP="00A377DF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                    </w:t>
      </w:r>
    </w:p>
    <w:p w14:paraId="04AF27D9" w14:textId="69A845E1" w:rsidR="00A377DF" w:rsidRPr="00843934" w:rsidRDefault="009B1F60" w:rsidP="00A377DF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drawing>
          <wp:inline distT="0" distB="0" distL="0" distR="0" wp14:anchorId="131368B8" wp14:editId="17CE8A9C">
            <wp:extent cx="5514975" cy="504825"/>
            <wp:effectExtent l="0" t="0" r="0" b="0"/>
            <wp:docPr id="1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986495" w14:textId="77777777" w:rsidR="00A377DF" w:rsidRPr="003D6231" w:rsidRDefault="00A377DF" w:rsidP="00A377DF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</w:p>
    <w:p w14:paraId="47577D2C" w14:textId="77777777" w:rsidR="00A377DF" w:rsidRDefault="00A377DF" w:rsidP="00A377DF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0269E10C" w14:textId="77777777" w:rsidR="00A377DF" w:rsidRPr="009475A8" w:rsidRDefault="00A377DF" w:rsidP="00A377DF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32EB3797" w14:textId="77777777" w:rsidR="00A377DF" w:rsidRPr="009475A8" w:rsidRDefault="00A377DF" w:rsidP="00A377DF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4C07879" w14:textId="77777777" w:rsidR="00A377DF" w:rsidRPr="009475A8" w:rsidRDefault="00A377DF" w:rsidP="00A377DF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DA718D" w14:textId="77777777" w:rsidR="00A377DF" w:rsidRPr="009475A8" w:rsidRDefault="00A377DF" w:rsidP="00A377DF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654325E2" w14:textId="77777777" w:rsidR="00A377DF" w:rsidRPr="009475A8" w:rsidRDefault="00A377DF" w:rsidP="00A377DF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C112C03" w14:textId="77777777" w:rsidR="00A377DF" w:rsidRPr="009475A8" w:rsidRDefault="00A377DF" w:rsidP="00A377DF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9D251EC" w14:textId="77777777" w:rsidR="00A377DF" w:rsidRPr="009475A8" w:rsidRDefault="00A377DF" w:rsidP="00A377DF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349D949D" w14:textId="77777777" w:rsidR="00A377DF" w:rsidRPr="009475A8" w:rsidRDefault="00A377DF" w:rsidP="00A377DF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C5B28A0" w14:textId="77777777" w:rsidR="00A377DF" w:rsidRPr="009475A8" w:rsidRDefault="00A377DF" w:rsidP="00A377DF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0323094" w14:textId="77777777" w:rsidR="00A377DF" w:rsidRPr="009475A8" w:rsidRDefault="00A377DF" w:rsidP="00A377DF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507E8F48" w14:textId="77777777" w:rsidR="00A377DF" w:rsidRPr="009475A8" w:rsidRDefault="00A377DF" w:rsidP="00A377DF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224B9E31" w14:textId="77777777" w:rsidR="00A377DF" w:rsidRPr="009475A8" w:rsidRDefault="00A377DF" w:rsidP="00A377DF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4A0079E5" w14:textId="77777777" w:rsidR="00A377DF" w:rsidRPr="009475A8" w:rsidRDefault="00A377DF" w:rsidP="00A377DF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0F511398" w14:textId="77777777" w:rsidR="00A377DF" w:rsidRPr="00725B4A" w:rsidRDefault="00A377DF" w:rsidP="00A377DF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34697A0C" w14:textId="77777777" w:rsidR="00A377DF" w:rsidRPr="00725B4A" w:rsidRDefault="00A377DF" w:rsidP="00A377DF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4D7BF14E" w14:textId="77777777" w:rsidR="00A377DF" w:rsidRPr="00D52EEE" w:rsidRDefault="00A377DF" w:rsidP="00A377DF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26E51A19" w14:textId="77777777" w:rsidR="00A377DF" w:rsidRPr="00D52EEE" w:rsidRDefault="00A377DF" w:rsidP="00A377D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E2705FA" w14:textId="1ECD79D5" w:rsidR="00A377DF" w:rsidRPr="009D7AB4" w:rsidRDefault="00A377DF" w:rsidP="00A377DF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D7AB4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9D7AB4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9D7AB4" w:rsidRPr="009D7AB4">
        <w:rPr>
          <w:rFonts w:ascii="Arial" w:hAnsi="Arial" w:cs="Arial"/>
          <w:b/>
          <w:sz w:val="20"/>
          <w:szCs w:val="20"/>
        </w:rPr>
        <w:t xml:space="preserve">Usługa szkolenia dla pracowników administracyjnych AGH z zakresu przeciwdziałania </w:t>
      </w:r>
      <w:proofErr w:type="spellStart"/>
      <w:r w:rsidR="009D7AB4" w:rsidRPr="009D7AB4">
        <w:rPr>
          <w:rFonts w:ascii="Arial" w:hAnsi="Arial" w:cs="Arial"/>
          <w:b/>
          <w:sz w:val="20"/>
          <w:szCs w:val="20"/>
        </w:rPr>
        <w:t>mobbingowi</w:t>
      </w:r>
      <w:proofErr w:type="spellEnd"/>
      <w:r w:rsidR="009D7AB4" w:rsidRPr="009D7AB4">
        <w:rPr>
          <w:rFonts w:ascii="Arial" w:hAnsi="Arial" w:cs="Arial"/>
          <w:b/>
          <w:sz w:val="20"/>
          <w:szCs w:val="20"/>
        </w:rPr>
        <w:t xml:space="preserve"> i dyskryminacji w miejscu pracy - KC-zp.272-198/23</w:t>
      </w:r>
      <w:r w:rsidRPr="009D7AB4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9D7AB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9D7AB4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D7AB4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7A1D19F0" w14:textId="77777777" w:rsidR="00A377DF" w:rsidRPr="00D52EEE" w:rsidRDefault="00A377DF" w:rsidP="00A377DF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9790F63" w14:textId="77777777" w:rsidR="00A377DF" w:rsidRPr="00D52EEE" w:rsidRDefault="00A377DF" w:rsidP="00A377DF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45024E7" w14:textId="77777777" w:rsidR="00A377DF" w:rsidRDefault="00A377DF" w:rsidP="00A377DF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1A486E3" w14:textId="77777777" w:rsidR="00A377DF" w:rsidRPr="00EE45E3" w:rsidRDefault="00A377DF" w:rsidP="00A377DF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EE45E3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EE45E3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EE45E3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EE45E3">
        <w:rPr>
          <w:rFonts w:ascii="Arial" w:hAnsi="Arial" w:cs="Arial"/>
          <w:sz w:val="20"/>
          <w:szCs w:val="20"/>
        </w:rPr>
        <w:t>Pzp</w:t>
      </w:r>
      <w:proofErr w:type="spellEnd"/>
    </w:p>
    <w:p w14:paraId="2FD78B8E" w14:textId="77777777" w:rsidR="00A377DF" w:rsidRPr="00D52EEE" w:rsidRDefault="00A377DF" w:rsidP="00A377DF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7B119F4C" w14:textId="77777777" w:rsidR="00A377DF" w:rsidRPr="00D52EEE" w:rsidRDefault="00A377DF" w:rsidP="00A377DF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lastRenderedPageBreak/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6E192935" w14:textId="77777777" w:rsidR="00A377DF" w:rsidRPr="00D52EEE" w:rsidRDefault="00A377DF" w:rsidP="00A377D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bookmarkStart w:id="0" w:name="_GoBack"/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</w:t>
      </w:r>
      <w:bookmarkEnd w:id="0"/>
    </w:p>
    <w:p w14:paraId="564EC72B" w14:textId="77777777" w:rsidR="00A377DF" w:rsidRPr="00D52EEE" w:rsidRDefault="00A377DF" w:rsidP="00A377D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73BB2A3" w14:textId="77777777" w:rsidR="00A377DF" w:rsidRPr="00D52EEE" w:rsidRDefault="00A377DF" w:rsidP="00A377DF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3840CDEA" w14:textId="77777777" w:rsidR="00A377DF" w:rsidRPr="00D52EEE" w:rsidRDefault="00A377DF" w:rsidP="00A377DF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928546A" w14:textId="77777777" w:rsidR="00A377DF" w:rsidRPr="00D52EEE" w:rsidRDefault="00A377DF" w:rsidP="00A377D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B3B2826" w14:textId="77777777" w:rsidR="00A377DF" w:rsidRPr="00FD003F" w:rsidRDefault="00A377DF" w:rsidP="00A377DF">
      <w:pPr>
        <w:jc w:val="right"/>
        <w:rPr>
          <w:rFonts w:ascii="Arial" w:hAnsi="Arial" w:cs="Arial"/>
          <w:sz w:val="20"/>
          <w:szCs w:val="20"/>
        </w:rPr>
      </w:pPr>
    </w:p>
    <w:p w14:paraId="7CDB59EE" w14:textId="77777777" w:rsidR="009D7AB4" w:rsidRPr="00DB2060" w:rsidRDefault="009D7AB4" w:rsidP="009D7AB4">
      <w:pPr>
        <w:jc w:val="center"/>
        <w:rPr>
          <w:lang w:eastAsia="zh-CN"/>
        </w:rPr>
      </w:pPr>
      <w:r w:rsidRPr="00DB2060">
        <w:rPr>
          <w:bCs/>
          <w:i/>
          <w:iCs/>
          <w:color w:val="FF0000"/>
        </w:rPr>
        <w:t>Dokument należy sporządzić w postaci elektronicznej i podpisać kwalifikowanym</w:t>
      </w:r>
      <w:r w:rsidRPr="00DB2060">
        <w:rPr>
          <w:bCs/>
          <w:i/>
          <w:iCs/>
          <w:color w:val="FF0000"/>
        </w:rPr>
        <w:br/>
        <w:t xml:space="preserve"> podpisem elektronicznym </w:t>
      </w:r>
    </w:p>
    <w:p w14:paraId="777FF1C6" w14:textId="5556C549" w:rsidR="00A377DF" w:rsidRPr="00FD003F" w:rsidRDefault="00A377DF" w:rsidP="00A377D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.</w:t>
      </w:r>
    </w:p>
    <w:p w14:paraId="026B2D13" w14:textId="77777777" w:rsidR="00A377DF" w:rsidRPr="009475A8" w:rsidRDefault="00A377DF" w:rsidP="00A377DF"/>
    <w:p w14:paraId="64ACD3FE" w14:textId="77777777" w:rsidR="00A377DF" w:rsidRPr="009475A8" w:rsidRDefault="00A377DF" w:rsidP="00A377DF"/>
    <w:p w14:paraId="554DA9EA" w14:textId="77777777" w:rsidR="00A377DF" w:rsidRPr="009475A8" w:rsidRDefault="00A377DF" w:rsidP="00A377DF"/>
    <w:p w14:paraId="1F7C6368" w14:textId="77777777" w:rsidR="00A377DF" w:rsidRPr="009475A8" w:rsidRDefault="00A377DF" w:rsidP="00A377DF"/>
    <w:p w14:paraId="01FE47C1" w14:textId="77777777"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EAF780" w14:textId="77777777" w:rsidR="005B1C40" w:rsidRDefault="005B1C40" w:rsidP="0038231F">
      <w:pPr>
        <w:spacing w:after="0" w:line="240" w:lineRule="auto"/>
      </w:pPr>
      <w:r>
        <w:separator/>
      </w:r>
    </w:p>
  </w:endnote>
  <w:endnote w:type="continuationSeparator" w:id="0">
    <w:p w14:paraId="72F46491" w14:textId="77777777" w:rsidR="005B1C40" w:rsidRDefault="005B1C4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98E437" w14:textId="77777777" w:rsidR="00D2157A" w:rsidRDefault="00D215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88010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E9BCF1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2A1307" w14:textId="77777777" w:rsidR="00D2157A" w:rsidRDefault="00D215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2C107C" w14:textId="77777777" w:rsidR="005B1C40" w:rsidRDefault="005B1C40" w:rsidP="0038231F">
      <w:pPr>
        <w:spacing w:after="0" w:line="240" w:lineRule="auto"/>
      </w:pPr>
      <w:r>
        <w:separator/>
      </w:r>
    </w:p>
  </w:footnote>
  <w:footnote w:type="continuationSeparator" w:id="0">
    <w:p w14:paraId="0AA31F2C" w14:textId="77777777" w:rsidR="005B1C40" w:rsidRDefault="005B1C4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7AE09C" w14:textId="77777777" w:rsidR="00D2157A" w:rsidRDefault="00D215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195ACE" w14:textId="77777777" w:rsidR="00D2157A" w:rsidRDefault="00D215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80D882" w14:textId="77777777" w:rsidR="00D2157A" w:rsidRDefault="00D215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BA7"/>
    <w:rsid w:val="00023477"/>
    <w:rsid w:val="000247FF"/>
    <w:rsid w:val="00025C8D"/>
    <w:rsid w:val="000303EE"/>
    <w:rsid w:val="000600C3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3BA7"/>
    <w:rsid w:val="004C4854"/>
    <w:rsid w:val="004D7E48"/>
    <w:rsid w:val="004F23F7"/>
    <w:rsid w:val="004F40EF"/>
    <w:rsid w:val="005103B9"/>
    <w:rsid w:val="00520174"/>
    <w:rsid w:val="005641F0"/>
    <w:rsid w:val="005B1C4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06F3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B1F60"/>
    <w:rsid w:val="009C7756"/>
    <w:rsid w:val="009D7AB4"/>
    <w:rsid w:val="009F6FBC"/>
    <w:rsid w:val="00A15F7E"/>
    <w:rsid w:val="00A166B0"/>
    <w:rsid w:val="00A22DCF"/>
    <w:rsid w:val="00A24C2D"/>
    <w:rsid w:val="00A276E4"/>
    <w:rsid w:val="00A3062E"/>
    <w:rsid w:val="00A347DE"/>
    <w:rsid w:val="00A377DF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157A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58FF08"/>
  <w15:chartTrackingRefBased/>
  <w15:docId w15:val="{E48026EC-2033-480C-A2FB-DCE5E7360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377DF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377DF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EBB083-8155-4344-89BB-51854A409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313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3</cp:revision>
  <cp:lastPrinted>2023-04-14T10:51:00Z</cp:lastPrinted>
  <dcterms:created xsi:type="dcterms:W3CDTF">2023-04-14T10:45:00Z</dcterms:created>
  <dcterms:modified xsi:type="dcterms:W3CDTF">2023-04-14T10:51:00Z</dcterms:modified>
</cp:coreProperties>
</file>