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EBF03" w14:textId="288FD25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15285F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5EA578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A2DC1F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BA70EAF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02EB3F39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E513B3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10317108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53C9F07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51AAD52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B77DD1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7069549B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13DFA065" w14:textId="77777777" w:rsidR="00A50B9B" w:rsidRPr="00273C76" w:rsidRDefault="00A50B9B" w:rsidP="00A50B9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7B4C2913" w14:textId="0518ED54" w:rsidR="008D2AB8" w:rsidRPr="0022732C" w:rsidRDefault="00A50B9B" w:rsidP="00A50B9B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33D0C50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B2257A8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14:paraId="1F89ACE3" w14:textId="77777777" w:rsidR="006F3579" w:rsidRPr="006F3579" w:rsidRDefault="006F3579" w:rsidP="008D2AB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14:paraId="7FBA46D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83BD5A2" w14:textId="77777777" w:rsidR="008D2AB8" w:rsidRDefault="006F3579" w:rsidP="008D2AB8">
      <w:pPr>
        <w:ind w:right="-110"/>
        <w:rPr>
          <w:b/>
        </w:rPr>
      </w:pPr>
      <w:r w:rsidRPr="006F3579">
        <w:rPr>
          <w:b/>
        </w:rPr>
        <w:t>Al. Mickiewicza</w:t>
      </w:r>
      <w:r w:rsidR="008D2AB8">
        <w:rPr>
          <w:b/>
        </w:rPr>
        <w:t xml:space="preserve"> </w:t>
      </w:r>
      <w:r w:rsidRPr="006F3579">
        <w:rPr>
          <w:b/>
        </w:rPr>
        <w:t>30</w:t>
      </w:r>
      <w:r w:rsidR="008D2AB8">
        <w:rPr>
          <w:b/>
        </w:rPr>
        <w:t xml:space="preserve"> </w:t>
      </w:r>
    </w:p>
    <w:p w14:paraId="1A7F7EB2" w14:textId="77777777" w:rsidR="008D2AB8" w:rsidRDefault="006F3579" w:rsidP="008D2AB8">
      <w:pPr>
        <w:rPr>
          <w:b/>
        </w:rPr>
      </w:pPr>
      <w:r w:rsidRPr="006F3579">
        <w:rPr>
          <w:b/>
        </w:rPr>
        <w:t>30-059</w:t>
      </w:r>
      <w:r w:rsidR="008D2AB8">
        <w:rPr>
          <w:b/>
        </w:rPr>
        <w:t xml:space="preserve"> </w:t>
      </w:r>
      <w:r w:rsidRPr="006F3579">
        <w:rPr>
          <w:b/>
        </w:rPr>
        <w:t>Kraków</w:t>
      </w:r>
      <w:r w:rsidR="008D2AB8">
        <w:rPr>
          <w:b/>
        </w:rPr>
        <w:t xml:space="preserve">,  </w:t>
      </w:r>
    </w:p>
    <w:p w14:paraId="282C3A26" w14:textId="77777777" w:rsidR="008D2AB8" w:rsidRDefault="008D2AB8" w:rsidP="008D2AB8">
      <w:pPr>
        <w:ind w:firstLine="3969"/>
        <w:rPr>
          <w:b/>
        </w:rPr>
      </w:pPr>
    </w:p>
    <w:p w14:paraId="43BF8238" w14:textId="16DB707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F3579" w:rsidRPr="006F3579">
        <w:rPr>
          <w:b/>
        </w:rPr>
        <w:t xml:space="preserve">dostawa komputera stacjonarnego dla </w:t>
      </w:r>
      <w:proofErr w:type="spellStart"/>
      <w:r w:rsidR="006F3579" w:rsidRPr="006F3579">
        <w:rPr>
          <w:b/>
        </w:rPr>
        <w:t>WGGiIŚ</w:t>
      </w:r>
      <w:proofErr w:type="spellEnd"/>
      <w:r w:rsidR="006F3579" w:rsidRPr="006F3579">
        <w:rPr>
          <w:b/>
        </w:rPr>
        <w:t xml:space="preserve"> - KC-zp.272-252/23</w:t>
      </w:r>
      <w:r w:rsidRPr="00FB1B4F">
        <w:rPr>
          <w:b/>
          <w:sz w:val="26"/>
        </w:rPr>
        <w:t>,</w:t>
      </w:r>
      <w:r w:rsidR="004F4C98">
        <w:rPr>
          <w:b/>
          <w:sz w:val="26"/>
        </w:rPr>
        <w:t xml:space="preserve"> </w:t>
      </w:r>
      <w:r>
        <w:t>oferuję realizację przedmiotu zamówienia,</w:t>
      </w:r>
      <w:r w:rsidR="0025751A">
        <w:t xml:space="preserve"> </w:t>
      </w:r>
      <w:r>
        <w:t>zgodnie z zasadami określonymi w specyfikacji warunków zamówienia.</w:t>
      </w:r>
    </w:p>
    <w:p w14:paraId="122D2C61" w14:textId="77777777" w:rsidR="008F3EBA" w:rsidRDefault="008F3EBA" w:rsidP="008D2AB8">
      <w:pPr>
        <w:widowControl w:val="0"/>
        <w:ind w:right="1"/>
        <w:jc w:val="both"/>
      </w:pPr>
    </w:p>
    <w:p w14:paraId="788F24EA" w14:textId="537DF6CE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netto: ......................................................................... PLN</w:t>
      </w:r>
    </w:p>
    <w:p w14:paraId="2688127B" w14:textId="77777777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D39BAB2" w14:textId="22723001" w:rsidR="00FB26A4" w:rsidRPr="00FB26A4" w:rsidRDefault="00FB26A4" w:rsidP="00FB26A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Cena brutto: ......................................................................... PLN</w:t>
      </w:r>
    </w:p>
    <w:p w14:paraId="3ABC197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D2A3CDA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B26A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86D67BD" w14:textId="77777777" w:rsidR="00FB26A4" w:rsidRPr="00FB26A4" w:rsidRDefault="00FB26A4" w:rsidP="00FB26A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83190C1" w14:textId="37E0C9A5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14:paraId="008B26D1" w14:textId="33CF899C" w:rsidR="00FB26A4" w:rsidRPr="00FB26A4" w:rsidRDefault="00FB26A4" w:rsidP="00FB26A4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Producent/typ/model zaoferowanego </w:t>
      </w:r>
      <w:r w:rsidR="00774B14">
        <w:rPr>
          <w:b/>
          <w:sz w:val="22"/>
          <w:szCs w:val="22"/>
        </w:rPr>
        <w:t>komputera stacjonarnego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 w:rsidR="00FC1236">
        <w:rPr>
          <w:sz w:val="22"/>
          <w:szCs w:val="22"/>
        </w:rPr>
        <w:t>...</w:t>
      </w:r>
    </w:p>
    <w:p w14:paraId="755CC636" w14:textId="4DCA2BFC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 w:rsidR="008F3EBA"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 w:rsidR="008F3EBA">
        <w:rPr>
          <w:b/>
          <w:bCs/>
          <w:sz w:val="22"/>
          <w:szCs w:val="22"/>
        </w:rPr>
        <w:t xml:space="preserve"> </w:t>
      </w:r>
      <w:r w:rsidR="008F3EBA" w:rsidRPr="008F3EBA">
        <w:rPr>
          <w:b/>
          <w:bCs/>
          <w:sz w:val="22"/>
          <w:szCs w:val="22"/>
          <w:highlight w:val="yellow"/>
        </w:rPr>
        <w:t>(kryterium oceny ofert)</w:t>
      </w:r>
    </w:p>
    <w:p w14:paraId="032CFEDB" w14:textId="4DBAD580" w:rsidR="00FB26A4" w:rsidRPr="00FB26A4" w:rsidRDefault="00FB26A4" w:rsidP="00FB26A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Okres udzielonej gwarancji </w:t>
      </w:r>
      <w:r w:rsidR="00E20DE3">
        <w:rPr>
          <w:b/>
          <w:sz w:val="22"/>
          <w:szCs w:val="22"/>
        </w:rPr>
        <w:t xml:space="preserve">na zasilacz </w:t>
      </w:r>
      <w:r w:rsidRPr="00FB26A4">
        <w:rPr>
          <w:b/>
          <w:sz w:val="22"/>
          <w:szCs w:val="22"/>
        </w:rPr>
        <w:t>wynosi:</w:t>
      </w:r>
      <w:r w:rsidRPr="00FB26A4">
        <w:rPr>
          <w:sz w:val="22"/>
          <w:szCs w:val="22"/>
        </w:rPr>
        <w:t xml:space="preserve"> ………… </w:t>
      </w:r>
      <w:r w:rsidR="00E20DE3">
        <w:rPr>
          <w:b/>
          <w:bCs/>
          <w:sz w:val="22"/>
          <w:szCs w:val="22"/>
        </w:rPr>
        <w:t>lat</w:t>
      </w:r>
    </w:p>
    <w:p w14:paraId="7039D286" w14:textId="77777777" w:rsidR="00FB26A4" w:rsidRPr="00FB26A4" w:rsidRDefault="00FB26A4" w:rsidP="00FB26A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14:paraId="5A531015" w14:textId="33A28179" w:rsidR="00FB26A4" w:rsidRPr="002701D2" w:rsidRDefault="00FB26A4" w:rsidP="002701D2">
      <w:pPr>
        <w:tabs>
          <w:tab w:val="left" w:pos="426"/>
        </w:tabs>
        <w:spacing w:after="120"/>
        <w:jc w:val="both"/>
        <w:rPr>
          <w:sz w:val="22"/>
        </w:rPr>
      </w:pPr>
      <w:r w:rsidRPr="00FB26A4">
        <w:rPr>
          <w:b/>
          <w:sz w:val="22"/>
          <w:szCs w:val="22"/>
        </w:rPr>
        <w:lastRenderedPageBreak/>
        <w:t xml:space="preserve">Termin płatności: </w:t>
      </w:r>
      <w:r w:rsidR="002B1EE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2B1EEB">
        <w:rPr>
          <w:sz w:val="22"/>
        </w:rPr>
        <w:t xml:space="preserve"> </w:t>
      </w:r>
      <w:r w:rsidR="002B1EE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2B1EEB" w:rsidRPr="00082E2B">
        <w:rPr>
          <w:sz w:val="22"/>
        </w:rPr>
        <w:br/>
        <w:t>o podatku od towarów i usług.</w:t>
      </w:r>
    </w:p>
    <w:p w14:paraId="24F383F3" w14:textId="44FFF691" w:rsidR="008D2AB8" w:rsidRDefault="00FB26A4" w:rsidP="0025751A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komputer stajconarny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7A9F9B20" w14:textId="77777777" w:rsidR="004C58CB" w:rsidRPr="0025751A" w:rsidRDefault="004C58CB" w:rsidP="0025751A">
      <w:pPr>
        <w:jc w:val="both"/>
        <w:rPr>
          <w:i/>
          <w:iCs/>
          <w:sz w:val="22"/>
          <w:szCs w:val="22"/>
        </w:rPr>
      </w:pPr>
    </w:p>
    <w:p w14:paraId="7226A0C9" w14:textId="091F70D3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EF3260C" w14:textId="5E11DA6A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8F3EBA">
        <w:rPr>
          <w:color w:val="000000"/>
          <w:sz w:val="22"/>
          <w:szCs w:val="22"/>
          <w:lang w:eastAsia="ar-SA"/>
        </w:rPr>
        <w:t>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1076AE8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49D2A3C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6A2579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2C7F88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5BE28F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3A84340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F8D53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D68E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E9EC8F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FFA59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64EFCB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BADA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1CEB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3FD7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0C4EB77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2E84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6C5A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CF9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2E12C9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37981D0" w14:textId="130CADA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75EF49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269C4DA" w14:textId="686D9330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2EB18017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A8BC23B" w14:textId="4EB47DE4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EA7340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843EF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709A0B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D26BB1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C7A3B0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3700DC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2C4EDCA" w14:textId="1CAA05F5" w:rsidR="00FE545C" w:rsidRPr="0025751A" w:rsidRDefault="0052329A" w:rsidP="0025751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E545C" w:rsidRPr="002575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27203" w14:textId="77777777" w:rsidR="0052595B" w:rsidRDefault="0052595B">
      <w:r>
        <w:separator/>
      </w:r>
    </w:p>
  </w:endnote>
  <w:endnote w:type="continuationSeparator" w:id="0">
    <w:p w14:paraId="0F9FD539" w14:textId="77777777" w:rsidR="0052595B" w:rsidRDefault="0052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34896" w14:textId="77777777" w:rsidR="006F3579" w:rsidRDefault="006F3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4AF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95170" w14:textId="77777777" w:rsidR="006F3579" w:rsidRDefault="006F3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E76B6" w14:textId="77777777" w:rsidR="0052595B" w:rsidRDefault="0052595B">
      <w:r>
        <w:separator/>
      </w:r>
    </w:p>
  </w:footnote>
  <w:footnote w:type="continuationSeparator" w:id="0">
    <w:p w14:paraId="5C5937AE" w14:textId="77777777" w:rsidR="0052595B" w:rsidRDefault="0052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4A5F4" w14:textId="77777777" w:rsidR="006F3579" w:rsidRDefault="006F3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A1CC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780E" w14:textId="77777777" w:rsidR="006F3579" w:rsidRDefault="006F3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26599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7153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1950675">
    <w:abstractNumId w:val="0"/>
  </w:num>
  <w:num w:numId="4" w16cid:durableId="116799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B"/>
    <w:rsid w:val="00012286"/>
    <w:rsid w:val="000461F0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751A"/>
    <w:rsid w:val="002701D2"/>
    <w:rsid w:val="002723B0"/>
    <w:rsid w:val="002B1EEB"/>
    <w:rsid w:val="00315A4A"/>
    <w:rsid w:val="004B7300"/>
    <w:rsid w:val="004C58CB"/>
    <w:rsid w:val="004C6753"/>
    <w:rsid w:val="004F4C98"/>
    <w:rsid w:val="0052329A"/>
    <w:rsid w:val="0052595B"/>
    <w:rsid w:val="00595C87"/>
    <w:rsid w:val="005971A9"/>
    <w:rsid w:val="005D2C65"/>
    <w:rsid w:val="005E6D94"/>
    <w:rsid w:val="0063384F"/>
    <w:rsid w:val="00643C6F"/>
    <w:rsid w:val="00646202"/>
    <w:rsid w:val="0065290F"/>
    <w:rsid w:val="006815F6"/>
    <w:rsid w:val="006F3579"/>
    <w:rsid w:val="007748F0"/>
    <w:rsid w:val="00774B14"/>
    <w:rsid w:val="007A4321"/>
    <w:rsid w:val="00833933"/>
    <w:rsid w:val="00853083"/>
    <w:rsid w:val="008B2F0C"/>
    <w:rsid w:val="008B4928"/>
    <w:rsid w:val="008D2AB8"/>
    <w:rsid w:val="008F1C66"/>
    <w:rsid w:val="008F3EBA"/>
    <w:rsid w:val="00970FE4"/>
    <w:rsid w:val="009D1A94"/>
    <w:rsid w:val="00A0022B"/>
    <w:rsid w:val="00A346FE"/>
    <w:rsid w:val="00A47B4D"/>
    <w:rsid w:val="00A50B9B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20DE3"/>
    <w:rsid w:val="00E44371"/>
    <w:rsid w:val="00E949B0"/>
    <w:rsid w:val="00EC0BEA"/>
    <w:rsid w:val="00ED1BE4"/>
    <w:rsid w:val="00F00591"/>
    <w:rsid w:val="00F51688"/>
    <w:rsid w:val="00F53146"/>
    <w:rsid w:val="00F91018"/>
    <w:rsid w:val="00FA0F30"/>
    <w:rsid w:val="00FA51A4"/>
    <w:rsid w:val="00FB26A4"/>
    <w:rsid w:val="00FC123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1DB959"/>
  <w15:chartTrackingRefBased/>
  <w15:docId w15:val="{E33D46E6-BCA4-4CF3-91A4-E52819F7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2023-05-10T08:08:00Z</dcterms:created>
  <dcterms:modified xsi:type="dcterms:W3CDTF">2023-05-10T08:08:00Z</dcterms:modified>
</cp:coreProperties>
</file>