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D1DB" w14:textId="76466DF5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32F71F21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C46F7D">
        <w:rPr>
          <w:b/>
          <w:sz w:val="24"/>
          <w:szCs w:val="24"/>
        </w:rPr>
        <w:t>6</w:t>
      </w:r>
    </w:p>
    <w:p w14:paraId="19D095E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21476FE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25DC92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4D71F101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29257609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458B8EE7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5F600C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1989538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456051C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330EDD50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C4D0D3E" w14:textId="53AC24C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16AA" w:rsidRPr="00FD16AA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FD16AA" w:rsidRPr="00FD16AA">
        <w:rPr>
          <w:b/>
          <w:sz w:val="24"/>
          <w:szCs w:val="24"/>
        </w:rPr>
        <w:t>Dostawa zestawów komputerowych typu TOWER dla wszystkich Jednostek AGH</w:t>
      </w:r>
      <w:r>
        <w:rPr>
          <w:b/>
          <w:sz w:val="24"/>
          <w:szCs w:val="24"/>
        </w:rPr>
        <w:t>,</w:t>
      </w:r>
      <w:r w:rsidR="00C46F7D">
        <w:rPr>
          <w:b/>
          <w:sz w:val="24"/>
          <w:szCs w:val="24"/>
        </w:rPr>
        <w:t xml:space="preserve"> znak sprawy: KC-zp.272-219/23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1301F2CC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CC2578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6B6A390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4EC6509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290FD069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5EBB0E28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91AEF58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295CE281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447A5910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651B2E1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EC4132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31EAC9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6AD0AB6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624D24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05C5D66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4B785E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F9855D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221128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9D0E2E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D9E205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64BD20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FC200DC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11BFD2B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702818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62FFED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5086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E40E06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9EDB83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6CE71B6B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14:paraId="60A7C5B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F582C5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4A99D9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A0F3BC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574917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3FE46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7D123D5C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64A2048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695CE8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C20A5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B82892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9D4093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673370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7FE67013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3FC8F95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C136A3C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FDF4688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3A194DE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08D8CAB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6668AAE" w14:textId="77777777" w:rsidR="00E93A60" w:rsidRDefault="00E93A60" w:rsidP="00DD5E6B">
      <w:pPr>
        <w:spacing w:line="360" w:lineRule="auto"/>
        <w:jc w:val="both"/>
      </w:pPr>
    </w:p>
    <w:p w14:paraId="66E2FFC3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2D7AD1C7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5BCE9562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F45C57E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52B63409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6DD59" w14:textId="77777777" w:rsidR="00321022" w:rsidRDefault="00321022">
      <w:r>
        <w:separator/>
      </w:r>
    </w:p>
  </w:endnote>
  <w:endnote w:type="continuationSeparator" w:id="0">
    <w:p w14:paraId="55DC046B" w14:textId="77777777" w:rsidR="00321022" w:rsidRDefault="00321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7C21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57EE1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CBD1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814D8" w14:textId="77777777" w:rsidR="00321022" w:rsidRDefault="00321022">
      <w:r>
        <w:separator/>
      </w:r>
    </w:p>
  </w:footnote>
  <w:footnote w:type="continuationSeparator" w:id="0">
    <w:p w14:paraId="14DAE0EB" w14:textId="77777777" w:rsidR="00321022" w:rsidRDefault="00321022">
      <w:r>
        <w:continuationSeparator/>
      </w:r>
    </w:p>
  </w:footnote>
  <w:footnote w:id="1">
    <w:p w14:paraId="484BD160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089B8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24B34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91E0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022"/>
    <w:rsid w:val="00054B56"/>
    <w:rsid w:val="000C4504"/>
    <w:rsid w:val="002355F4"/>
    <w:rsid w:val="002605A3"/>
    <w:rsid w:val="002646BC"/>
    <w:rsid w:val="002F6942"/>
    <w:rsid w:val="0032102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46F7D"/>
    <w:rsid w:val="00CD0D35"/>
    <w:rsid w:val="00DD5E6B"/>
    <w:rsid w:val="00E154E9"/>
    <w:rsid w:val="00E43856"/>
    <w:rsid w:val="00E93A60"/>
    <w:rsid w:val="00EB64E2"/>
    <w:rsid w:val="00F7311C"/>
    <w:rsid w:val="00FD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70CF16"/>
  <w15:chartTrackingRefBased/>
  <w15:docId w15:val="{82ACC788-1B52-4D02-96E2-5ADD4B1A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2023-04-14T08:49:00Z</dcterms:created>
  <dcterms:modified xsi:type="dcterms:W3CDTF">2023-04-14T08:50:00Z</dcterms:modified>
</cp:coreProperties>
</file>