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C1CBA7" w14:textId="77777777" w:rsidR="002D1DA6" w:rsidRPr="00240E71" w:rsidRDefault="002D1DA6" w:rsidP="002D1DA6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1DC4B0DD">
          <v:roundrect id="_x0000_s1026" style="position:absolute;left:0;text-align:left;margin-left:-25.5pt;margin-top:-13.15pt;width:162pt;height:1in;z-index:251658240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2EAE9671" w14:textId="77777777" w:rsidR="002D1DA6" w:rsidRDefault="002D1DA6" w:rsidP="002D1DA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ACE3F8B" w14:textId="77777777" w:rsidR="002D1DA6" w:rsidRPr="0022732C" w:rsidRDefault="002D1DA6" w:rsidP="002D1DA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568B72C" w14:textId="77777777" w:rsidR="002D1DA6" w:rsidRDefault="002D1DA6" w:rsidP="002D1DA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D48009B" w14:textId="77777777" w:rsidR="002D1DA6" w:rsidRPr="0022732C" w:rsidRDefault="002D1DA6" w:rsidP="002D1DA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E4C0A2F" w14:textId="77777777" w:rsidR="002D1DA6" w:rsidRPr="0022732C" w:rsidRDefault="002D1DA6" w:rsidP="002D1DA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62F78AE" w14:textId="77777777" w:rsidR="002D1DA6" w:rsidRPr="0022732C" w:rsidRDefault="002D1DA6" w:rsidP="002D1DA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6356940" w14:textId="77777777" w:rsidR="002D1DA6" w:rsidRPr="0022732C" w:rsidRDefault="002D1DA6" w:rsidP="002D1DA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A13A560" w14:textId="77777777" w:rsidR="002D1DA6" w:rsidRPr="0022732C" w:rsidRDefault="002D1DA6" w:rsidP="002D1DA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4EBC27A5" w14:textId="77777777" w:rsidR="002D1DA6" w:rsidRPr="0022732C" w:rsidRDefault="002D1DA6" w:rsidP="002D1DA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2349C1A1" w14:textId="77777777" w:rsidR="002D1DA6" w:rsidRPr="0022732C" w:rsidRDefault="002D1DA6" w:rsidP="002D1DA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F960B69" w14:textId="77777777" w:rsidR="002D1DA6" w:rsidRPr="0022732C" w:rsidRDefault="002D1DA6" w:rsidP="002D1DA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A40B7C1" w14:textId="77777777" w:rsidR="002D1DA6" w:rsidRPr="0022732C" w:rsidRDefault="002D1DA6" w:rsidP="002D1DA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FD61D36" w14:textId="77777777" w:rsidR="002D1DA6" w:rsidRDefault="002D1DA6" w:rsidP="002D1DA6">
      <w:pPr>
        <w:spacing w:line="360" w:lineRule="auto"/>
      </w:pPr>
      <w:r>
        <w:t>Do: Nazwa i siedziba Zamawiającego:</w:t>
      </w:r>
    </w:p>
    <w:p w14:paraId="142B8001" w14:textId="77777777" w:rsidR="002D1DA6" w:rsidRPr="00C35C8C" w:rsidRDefault="002D1DA6" w:rsidP="002D1DA6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63DA629B" w14:textId="77777777" w:rsidR="002D1DA6" w:rsidRPr="00C35C8C" w:rsidRDefault="002D1DA6" w:rsidP="002D1DA6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4C05AFA5" w14:textId="77777777" w:rsidR="002D1DA6" w:rsidRDefault="002D1DA6" w:rsidP="002D1DA6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113036E5" w14:textId="77777777" w:rsidR="002D1DA6" w:rsidRDefault="002D1DA6" w:rsidP="002D1DA6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01B69C87" w14:textId="77777777" w:rsidR="002D1DA6" w:rsidRDefault="002D1DA6" w:rsidP="002D1DA6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559F9666" w14:textId="77777777" w:rsidR="002D1DA6" w:rsidRDefault="002D1DA6" w:rsidP="002D1DA6">
      <w:pPr>
        <w:ind w:firstLine="3969"/>
        <w:rPr>
          <w:b/>
        </w:rPr>
      </w:pPr>
    </w:p>
    <w:p w14:paraId="6659991A" w14:textId="1A4B4BFB" w:rsidR="002D1DA6" w:rsidRPr="00DB4EB0" w:rsidRDefault="002D1DA6" w:rsidP="002D1DA6">
      <w:pPr>
        <w:widowControl w:val="0"/>
        <w:ind w:right="1"/>
        <w:jc w:val="both"/>
        <w:rPr>
          <w:sz w:val="22"/>
          <w:szCs w:val="22"/>
        </w:rPr>
      </w:pPr>
      <w:r w:rsidRPr="00DB4EB0">
        <w:rPr>
          <w:sz w:val="22"/>
          <w:szCs w:val="22"/>
        </w:rPr>
        <w:t xml:space="preserve">Przystępując do postępowania o udzielenie zamówienia publicznego, którego przedmiotem jest </w:t>
      </w:r>
      <w:r w:rsidRPr="00DB4EB0">
        <w:rPr>
          <w:b/>
          <w:sz w:val="22"/>
          <w:szCs w:val="22"/>
        </w:rPr>
        <w:t xml:space="preserve">Dostawa zestawów komputerowych typu </w:t>
      </w:r>
      <w:r>
        <w:rPr>
          <w:b/>
          <w:sz w:val="22"/>
          <w:szCs w:val="22"/>
        </w:rPr>
        <w:t>TOWER</w:t>
      </w:r>
      <w:r>
        <w:rPr>
          <w:b/>
          <w:sz w:val="22"/>
          <w:szCs w:val="22"/>
        </w:rPr>
        <w:t xml:space="preserve"> dla wszystkich Jednostek AGH</w:t>
      </w:r>
      <w:r w:rsidRPr="00DB4EB0">
        <w:rPr>
          <w:b/>
          <w:sz w:val="22"/>
          <w:szCs w:val="22"/>
        </w:rPr>
        <w:t>, nr sprawy: KC-zp.272-</w:t>
      </w:r>
      <w:r>
        <w:rPr>
          <w:b/>
          <w:sz w:val="22"/>
          <w:szCs w:val="22"/>
        </w:rPr>
        <w:t>219</w:t>
      </w:r>
      <w:r w:rsidRPr="00DB4EB0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3</w:t>
      </w:r>
      <w:r w:rsidRPr="00DB4EB0">
        <w:rPr>
          <w:b/>
          <w:sz w:val="22"/>
          <w:szCs w:val="22"/>
        </w:rPr>
        <w:t xml:space="preserve"> </w:t>
      </w:r>
      <w:r w:rsidRPr="00DB4EB0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16536752" w14:textId="77777777" w:rsidR="002D1DA6" w:rsidRDefault="002D1DA6" w:rsidP="002D1DA6">
      <w:pPr>
        <w:widowControl w:val="0"/>
        <w:spacing w:line="264" w:lineRule="auto"/>
        <w:ind w:right="1"/>
        <w:rPr>
          <w:b/>
        </w:rPr>
      </w:pPr>
    </w:p>
    <w:p w14:paraId="18AF6558" w14:textId="77777777" w:rsidR="002D1DA6" w:rsidRPr="00426906" w:rsidRDefault="002D1DA6" w:rsidP="002D1DA6">
      <w:pPr>
        <w:widowControl w:val="0"/>
        <w:spacing w:line="264" w:lineRule="auto"/>
        <w:ind w:right="1"/>
        <w:rPr>
          <w:b/>
        </w:rPr>
      </w:pPr>
      <w:r w:rsidRPr="00426906">
        <w:rPr>
          <w:b/>
        </w:rPr>
        <w:t xml:space="preserve">Wartość netto:   .........................................................................PLN </w:t>
      </w:r>
    </w:p>
    <w:p w14:paraId="1BCFAF6C" w14:textId="77777777" w:rsidR="002D1DA6" w:rsidRPr="00426906" w:rsidRDefault="002D1DA6" w:rsidP="002D1DA6">
      <w:pPr>
        <w:widowControl w:val="0"/>
        <w:spacing w:line="264" w:lineRule="auto"/>
        <w:ind w:right="1"/>
        <w:rPr>
          <w:b/>
        </w:rPr>
      </w:pPr>
    </w:p>
    <w:p w14:paraId="09897C88" w14:textId="77777777" w:rsidR="002D1DA6" w:rsidRPr="00426906" w:rsidRDefault="002D1DA6" w:rsidP="002D1DA6">
      <w:pPr>
        <w:widowControl w:val="0"/>
        <w:spacing w:line="264" w:lineRule="auto"/>
        <w:ind w:right="1"/>
        <w:rPr>
          <w:b/>
        </w:rPr>
      </w:pPr>
      <w:r w:rsidRPr="00426906">
        <w:rPr>
          <w:b/>
        </w:rPr>
        <w:t>Wartość brutto: .........................................................................PLN</w:t>
      </w:r>
    </w:p>
    <w:p w14:paraId="7A7B2D04" w14:textId="77777777" w:rsidR="002D1DA6" w:rsidRPr="00426906" w:rsidRDefault="002D1DA6" w:rsidP="002D1DA6">
      <w:pPr>
        <w:widowControl w:val="0"/>
        <w:spacing w:line="264" w:lineRule="auto"/>
        <w:ind w:right="1"/>
        <w:jc w:val="both"/>
        <w:rPr>
          <w:b/>
        </w:rPr>
      </w:pPr>
    </w:p>
    <w:p w14:paraId="627AFAD2" w14:textId="77777777" w:rsidR="002D1DA6" w:rsidRPr="00426906" w:rsidRDefault="002D1DA6" w:rsidP="002D1DA6">
      <w:pPr>
        <w:widowControl w:val="0"/>
        <w:spacing w:line="264" w:lineRule="auto"/>
        <w:ind w:right="1"/>
        <w:jc w:val="both"/>
      </w:pPr>
      <w:r w:rsidRPr="00426906">
        <w:t>Słownie brutto :.......................................................................................................................</w:t>
      </w:r>
    </w:p>
    <w:p w14:paraId="22F53A9C" w14:textId="77777777" w:rsidR="002D1DA6" w:rsidRPr="00426906" w:rsidRDefault="002D1DA6" w:rsidP="002D1DA6">
      <w:pPr>
        <w:pStyle w:val="Tekstpodstawowy"/>
        <w:spacing w:before="120"/>
      </w:pPr>
      <w:r w:rsidRPr="00426906">
        <w:t>Powyższa cena zawiera podatek VAT w wysokości 23 % tj.…………………….PLN</w:t>
      </w:r>
    </w:p>
    <w:p w14:paraId="34D630DD" w14:textId="77777777" w:rsidR="002D1DA6" w:rsidRPr="00426906" w:rsidRDefault="002D1DA6" w:rsidP="002D1DA6">
      <w:pPr>
        <w:widowControl w:val="0"/>
        <w:spacing w:before="120" w:line="360" w:lineRule="auto"/>
        <w:ind w:right="1"/>
        <w:jc w:val="both"/>
      </w:pPr>
      <w:r w:rsidRPr="00426906">
        <w:rPr>
          <w:b/>
        </w:rPr>
        <w:t>Okres udzielonej gwarancji wynosi:</w:t>
      </w:r>
      <w:r w:rsidRPr="00426906">
        <w:t xml:space="preserve"> ………… miesięcy (</w:t>
      </w:r>
      <w:r w:rsidRPr="00345880">
        <w:rPr>
          <w:highlight w:val="yellow"/>
        </w:rPr>
        <w:t>kryterium oceny ofert</w:t>
      </w:r>
      <w:r w:rsidRPr="00426906">
        <w:t>)</w:t>
      </w:r>
    </w:p>
    <w:p w14:paraId="181D5EFC" w14:textId="54285D86" w:rsidR="002D1DA6" w:rsidRPr="00426906" w:rsidRDefault="002D1DA6" w:rsidP="002D1DA6">
      <w:pPr>
        <w:widowControl w:val="0"/>
        <w:spacing w:before="120" w:line="360" w:lineRule="auto"/>
        <w:ind w:right="1"/>
        <w:jc w:val="both"/>
      </w:pPr>
      <w:r>
        <w:rPr>
          <w:b/>
        </w:rPr>
        <w:t xml:space="preserve">Czas </w:t>
      </w:r>
      <w:r>
        <w:rPr>
          <w:b/>
        </w:rPr>
        <w:t>naprawy gwarancyjnej</w:t>
      </w:r>
      <w:r w:rsidRPr="00426906">
        <w:rPr>
          <w:b/>
        </w:rPr>
        <w:t xml:space="preserve">: ……. </w:t>
      </w:r>
      <w:r>
        <w:t>dni</w:t>
      </w:r>
      <w:r w:rsidRPr="00426906">
        <w:t xml:space="preserve"> roboczych od daty </w:t>
      </w:r>
      <w:r>
        <w:t>zgłoszenia</w:t>
      </w:r>
      <w:r w:rsidRPr="00426906">
        <w:t xml:space="preserve"> </w:t>
      </w:r>
      <w:r>
        <w:t>awarii</w:t>
      </w:r>
      <w:r w:rsidRPr="00426906">
        <w:t xml:space="preserve"> (</w:t>
      </w:r>
      <w:r w:rsidRPr="00345880">
        <w:rPr>
          <w:highlight w:val="yellow"/>
        </w:rPr>
        <w:t>kryterium oceny ofert</w:t>
      </w:r>
      <w:r w:rsidRPr="00426906">
        <w:t xml:space="preserve">) </w:t>
      </w:r>
    </w:p>
    <w:p w14:paraId="39D1B513" w14:textId="77777777" w:rsidR="002D1DA6" w:rsidRPr="00426906" w:rsidRDefault="002D1DA6" w:rsidP="002D1DA6">
      <w:pPr>
        <w:widowControl w:val="0"/>
        <w:spacing w:before="120" w:line="360" w:lineRule="auto"/>
        <w:ind w:right="1"/>
        <w:jc w:val="both"/>
        <w:rPr>
          <w:b/>
        </w:rPr>
      </w:pPr>
      <w:r w:rsidRPr="00426906">
        <w:rPr>
          <w:b/>
        </w:rPr>
        <w:t xml:space="preserve">Termin realizacji umowy: </w:t>
      </w:r>
      <w:r w:rsidRPr="00345880">
        <w:rPr>
          <w:b/>
          <w:bCs/>
        </w:rPr>
        <w:t>12 miesięcy od daty podpisania umowy</w:t>
      </w:r>
    </w:p>
    <w:p w14:paraId="3D1C7757" w14:textId="77777777" w:rsidR="002D1DA6" w:rsidRDefault="002D1DA6" w:rsidP="002D1DA6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Termin realizacji zamówienia cząstkowego: do 7 dni roboczych  od daty otrzymania zamówienia.</w:t>
      </w:r>
    </w:p>
    <w:p w14:paraId="081B0B7E" w14:textId="77777777" w:rsidR="002D1DA6" w:rsidRPr="00DB4EB0" w:rsidRDefault="002D1DA6" w:rsidP="002D1DA6">
      <w:pPr>
        <w:tabs>
          <w:tab w:val="right" w:pos="9000"/>
        </w:tabs>
        <w:rPr>
          <w:sz w:val="22"/>
          <w:szCs w:val="22"/>
        </w:rPr>
      </w:pPr>
    </w:p>
    <w:p w14:paraId="10948DCF" w14:textId="77777777" w:rsidR="002D1DA6" w:rsidRPr="002A16E2" w:rsidRDefault="002D1DA6" w:rsidP="002D1DA6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lastRenderedPageBreak/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 w:rsidRPr="00BC14BB">
        <w:rPr>
          <w:b/>
          <w:i/>
          <w:iCs/>
          <w:color w:val="000000"/>
          <w:sz w:val="22"/>
          <w:szCs w:val="22"/>
          <w:lang w:eastAsia="ar-SA"/>
        </w:rPr>
        <w:t>zestaw</w:t>
      </w:r>
      <w:r>
        <w:rPr>
          <w:b/>
          <w:i/>
          <w:iCs/>
          <w:color w:val="000000"/>
          <w:sz w:val="22"/>
          <w:szCs w:val="22"/>
          <w:lang w:eastAsia="ar-SA"/>
        </w:rPr>
        <w:t>y</w:t>
      </w:r>
      <w:r w:rsidRPr="00BC14BB">
        <w:rPr>
          <w:b/>
          <w:i/>
          <w:iCs/>
          <w:color w:val="000000"/>
          <w:sz w:val="22"/>
          <w:szCs w:val="22"/>
          <w:lang w:eastAsia="ar-SA"/>
        </w:rPr>
        <w:t xml:space="preserve"> komputerow</w:t>
      </w:r>
      <w:r>
        <w:rPr>
          <w:b/>
          <w:i/>
          <w:iCs/>
          <w:color w:val="000000"/>
          <w:sz w:val="22"/>
          <w:szCs w:val="22"/>
          <w:lang w:eastAsia="ar-SA"/>
        </w:rPr>
        <w:t>e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e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2E10F80C" w14:textId="77777777" w:rsidR="002D1DA6" w:rsidRPr="00FB1B4F" w:rsidRDefault="002D1DA6" w:rsidP="002D1DA6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C08A087" w14:textId="77777777" w:rsidR="002D1DA6" w:rsidRPr="00FE545C" w:rsidRDefault="002D1DA6" w:rsidP="002D1DA6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2032F69" w14:textId="77777777" w:rsidR="002D1DA6" w:rsidRPr="00FE545C" w:rsidRDefault="002D1DA6" w:rsidP="002D1DA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5F3EBD36" w14:textId="77777777" w:rsidR="002D1DA6" w:rsidRDefault="002D1DA6" w:rsidP="002D1DA6">
      <w:pPr>
        <w:jc w:val="both"/>
        <w:rPr>
          <w:sz w:val="18"/>
          <w:szCs w:val="18"/>
        </w:rPr>
      </w:pPr>
    </w:p>
    <w:p w14:paraId="04EDBA4E" w14:textId="77777777" w:rsidR="002D1DA6" w:rsidRPr="002A16E2" w:rsidRDefault="002D1DA6" w:rsidP="002D1DA6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2F10F537" w14:textId="77777777" w:rsidR="002D1DA6" w:rsidRPr="002A16E2" w:rsidRDefault="002D1DA6" w:rsidP="002D1DA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jesteśmy związani niniejszą</w:t>
      </w:r>
      <w:r>
        <w:rPr>
          <w:color w:val="000000"/>
          <w:sz w:val="22"/>
          <w:szCs w:val="22"/>
          <w:lang w:eastAsia="ar-SA"/>
        </w:rPr>
        <w:t xml:space="preserve"> ofertą</w:t>
      </w:r>
      <w:r w:rsidRPr="002A16E2">
        <w:rPr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389BFF45" w14:textId="77777777" w:rsidR="002D1DA6" w:rsidRDefault="002D1DA6" w:rsidP="002D1DA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539CCE0F" w14:textId="77777777" w:rsidR="002D1DA6" w:rsidRDefault="002D1DA6" w:rsidP="002D1DA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Oświadczamy, że oferowany przez nas sprzęt został wyprodukowany zgodnie z normą ISO 9001 lub równoważną.</w:t>
      </w:r>
    </w:p>
    <w:p w14:paraId="419A070A" w14:textId="77777777" w:rsidR="002D1DA6" w:rsidRPr="003E2056" w:rsidRDefault="002D1DA6" w:rsidP="002D1DA6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D0CF28F" w14:textId="77777777" w:rsidR="002D1DA6" w:rsidRPr="002A16E2" w:rsidRDefault="002D1DA6" w:rsidP="002D1DA6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4C22F52" w14:textId="77777777" w:rsidR="002D1DA6" w:rsidRPr="002A16E2" w:rsidRDefault="002D1DA6" w:rsidP="002D1DA6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9E0853" w14:textId="77777777" w:rsidR="002D1DA6" w:rsidRPr="002A16E2" w:rsidRDefault="002D1DA6" w:rsidP="002D1DA6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B22015" w14:textId="77777777" w:rsidR="002D1DA6" w:rsidRDefault="002D1DA6" w:rsidP="002D1DA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3985ADDB" w14:textId="77777777" w:rsidR="002D1DA6" w:rsidRDefault="002D1DA6" w:rsidP="002D1DA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14:paraId="586B776F" w14:textId="77777777" w:rsidR="002D1DA6" w:rsidRDefault="002D1DA6" w:rsidP="002D1DA6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14:paraId="2DD1C51A" w14:textId="77777777" w:rsidR="002D1DA6" w:rsidRDefault="002D1DA6" w:rsidP="002D1DA6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14:paraId="63833FE0" w14:textId="77777777" w:rsidR="002D1DA6" w:rsidRDefault="002D1DA6" w:rsidP="002D1DA6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14:paraId="3D364E84" w14:textId="77777777" w:rsidR="002D1DA6" w:rsidRPr="002A16E2" w:rsidRDefault="002D1DA6" w:rsidP="002D1DA6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D1DA6" w:rsidRPr="002A16E2" w14:paraId="2C0DCD8D" w14:textId="77777777" w:rsidTr="00C473A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6EE522" w14:textId="77777777" w:rsidR="002D1DA6" w:rsidRPr="002A16E2" w:rsidRDefault="002D1DA6" w:rsidP="00C473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59389F" w14:textId="77777777" w:rsidR="002D1DA6" w:rsidRPr="002A16E2" w:rsidRDefault="002D1DA6" w:rsidP="00C473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0DDDFB7D" w14:textId="77777777" w:rsidR="002D1DA6" w:rsidRPr="002A16E2" w:rsidRDefault="002D1DA6" w:rsidP="00C473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05A814" w14:textId="77777777" w:rsidR="002D1DA6" w:rsidRPr="002A16E2" w:rsidRDefault="002D1DA6" w:rsidP="00C473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2D1DA6" w:rsidRPr="002A16E2" w14:paraId="241F5F6F" w14:textId="77777777" w:rsidTr="00C473A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35C3C" w14:textId="77777777" w:rsidR="002D1DA6" w:rsidRPr="002A16E2" w:rsidRDefault="002D1DA6" w:rsidP="00C473A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46449C" w14:textId="77777777" w:rsidR="002D1DA6" w:rsidRPr="002A16E2" w:rsidRDefault="002D1DA6" w:rsidP="00C473A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C2F434" w14:textId="77777777" w:rsidR="002D1DA6" w:rsidRPr="002A16E2" w:rsidRDefault="002D1DA6" w:rsidP="00C473A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D1DA6" w:rsidRPr="002A16E2" w14:paraId="0FF97595" w14:textId="77777777" w:rsidTr="00C473A1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CF891" w14:textId="77777777" w:rsidR="002D1DA6" w:rsidRPr="002A16E2" w:rsidRDefault="002D1DA6" w:rsidP="00C473A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F8CB50" w14:textId="77777777" w:rsidR="002D1DA6" w:rsidRPr="002A16E2" w:rsidRDefault="002D1DA6" w:rsidP="00C473A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C8078" w14:textId="77777777" w:rsidR="002D1DA6" w:rsidRPr="002A16E2" w:rsidRDefault="002D1DA6" w:rsidP="00C473A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70207D83" w14:textId="77777777" w:rsidR="002D1DA6" w:rsidRPr="002A16E2" w:rsidRDefault="002D1DA6" w:rsidP="002D1DA6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297C071F" w14:textId="77777777" w:rsidR="002D1DA6" w:rsidRPr="002A16E2" w:rsidRDefault="002D1DA6" w:rsidP="002D1DA6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162A05E8" w14:textId="77777777" w:rsidR="002D1DA6" w:rsidRPr="002A16E2" w:rsidRDefault="002D1DA6" w:rsidP="002D1DA6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6531605C" w14:textId="77777777" w:rsidR="002D1DA6" w:rsidRPr="002A16E2" w:rsidRDefault="002D1DA6" w:rsidP="002D1DA6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324A8369" w14:textId="77777777" w:rsidR="002D1DA6" w:rsidRPr="002A16E2" w:rsidRDefault="002D1DA6" w:rsidP="002D1DA6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6FA032C0" w14:textId="77777777" w:rsidR="002D1DA6" w:rsidRPr="002A16E2" w:rsidRDefault="002D1DA6" w:rsidP="002D1DA6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FC7E742" w14:textId="77777777" w:rsidR="002D1DA6" w:rsidRPr="002A16E2" w:rsidRDefault="002D1DA6" w:rsidP="002D1DA6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62FFC463" w14:textId="77777777" w:rsidR="002D1DA6" w:rsidRPr="002A16E2" w:rsidRDefault="002D1DA6" w:rsidP="002D1DA6">
      <w:pPr>
        <w:numPr>
          <w:ilvl w:val="1"/>
          <w:numId w:val="2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091DFC16" w14:textId="77777777" w:rsidR="002D1DA6" w:rsidRPr="002A16E2" w:rsidRDefault="002D1DA6" w:rsidP="002D1DA6">
      <w:pPr>
        <w:numPr>
          <w:ilvl w:val="1"/>
          <w:numId w:val="2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5E5C7D9B" w14:textId="77777777" w:rsidR="002D1DA6" w:rsidRPr="00F47191" w:rsidRDefault="002D1DA6" w:rsidP="002D1DA6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1D4B8431" w14:textId="77777777" w:rsidR="002D1DA6" w:rsidRPr="00D36F69" w:rsidRDefault="002D1DA6" w:rsidP="002D1DA6"/>
    <w:p w14:paraId="2CE70888" w14:textId="77777777" w:rsidR="00FE545C" w:rsidRPr="00EB5E4F" w:rsidRDefault="00FE545C" w:rsidP="00EB5E4F"/>
    <w:sectPr w:rsidR="00FE545C" w:rsidRPr="00EB5E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7D9460" w14:textId="77777777" w:rsidR="0006173D" w:rsidRDefault="0006173D">
      <w:r>
        <w:separator/>
      </w:r>
    </w:p>
  </w:endnote>
  <w:endnote w:type="continuationSeparator" w:id="0">
    <w:p w14:paraId="416FA926" w14:textId="77777777" w:rsidR="0006173D" w:rsidRDefault="00061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5B883" w14:textId="77777777" w:rsidR="0047556C" w:rsidRDefault="004755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2E58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72F35" w14:textId="77777777" w:rsidR="0047556C" w:rsidRDefault="004755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8CEBE" w14:textId="77777777" w:rsidR="0006173D" w:rsidRDefault="0006173D">
      <w:r>
        <w:separator/>
      </w:r>
    </w:p>
  </w:footnote>
  <w:footnote w:type="continuationSeparator" w:id="0">
    <w:p w14:paraId="71BF5DFA" w14:textId="77777777" w:rsidR="0006173D" w:rsidRDefault="0006173D">
      <w:r>
        <w:continuationSeparator/>
      </w:r>
    </w:p>
  </w:footnote>
  <w:footnote w:id="1">
    <w:p w14:paraId="751B2051" w14:textId="77777777" w:rsidR="002D1DA6" w:rsidRDefault="002D1DA6" w:rsidP="002D1DA6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2CB3BF6F" w14:textId="77777777" w:rsidR="002D1DA6" w:rsidRDefault="002D1DA6" w:rsidP="002D1DA6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FAE2A" w14:textId="77777777" w:rsidR="0047556C" w:rsidRDefault="004755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02BA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C601A" w14:textId="77777777" w:rsidR="0047556C" w:rsidRDefault="004755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839761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427623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04833630">
    <w:abstractNumId w:val="0"/>
  </w:num>
  <w:num w:numId="4" w16cid:durableId="20734596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173D"/>
    <w:rsid w:val="00012286"/>
    <w:rsid w:val="0006173D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D1DA6"/>
    <w:rsid w:val="00315A4A"/>
    <w:rsid w:val="0047556C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B5E4F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21A608"/>
  <w15:chartTrackingRefBased/>
  <w15:docId w15:val="{AC3EC7A6-A90C-4ABB-9972-63C55958D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1DA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621</Words>
  <Characters>5145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1899-12-31T23:00:00Z</cp:lastPrinted>
  <dcterms:created xsi:type="dcterms:W3CDTF">2023-04-14T06:51:00Z</dcterms:created>
  <dcterms:modified xsi:type="dcterms:W3CDTF">2023-04-14T06:56:00Z</dcterms:modified>
</cp:coreProperties>
</file>