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FF403" w14:textId="03BED3F0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E2E34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1BA0EB16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07677639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272F2A45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5775706F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4F672438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2E566A3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59F6370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7EB6B2EC" w14:textId="77777777"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10929BA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1FB1606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888BB9F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369334C" w14:textId="77777777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52CB9" w:rsidRPr="00352CB9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55E1D335" w14:textId="77777777" w:rsidR="0071340C" w:rsidRDefault="00352CB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52CB9">
        <w:rPr>
          <w:rFonts w:ascii="Arial" w:eastAsia="Times New Roman" w:hAnsi="Arial" w:cs="Arial"/>
          <w:b/>
          <w:sz w:val="24"/>
          <w:szCs w:val="24"/>
          <w:lang w:eastAsia="pl-PL"/>
        </w:rPr>
        <w:t>Dostawa zestawów komputerowych typu TOWER dla wszystkich Jednostek AGH</w:t>
      </w:r>
    </w:p>
    <w:p w14:paraId="537087F9" w14:textId="77777777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52CB9" w:rsidRPr="00352CB9">
        <w:rPr>
          <w:rFonts w:ascii="Arial" w:eastAsia="Times New Roman" w:hAnsi="Arial" w:cs="Arial"/>
          <w:b/>
          <w:sz w:val="24"/>
          <w:szCs w:val="24"/>
          <w:lang w:eastAsia="pl-PL"/>
        </w:rPr>
        <w:t>KC-zp.272-219/23</w:t>
      </w:r>
    </w:p>
    <w:p w14:paraId="1F1D2EA1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3D92A1CB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D55B147" w14:textId="77777777"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1B7EC40A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93385E7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78A4D9B0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7402EEB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2454E27C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7818536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EE06479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317B597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423E619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03F2BF1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228594BE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79A80ED8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F4E5BCC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C24672B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B96B017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3EEE4988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5687C4D1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384A10A0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31965AAC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70213CAB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6215133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0734ECB8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146A047F" w14:textId="77777777"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23B31B6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73EEE815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F4A6D15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5547976B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688C714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0C6C931C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DD89C" w14:textId="77777777" w:rsidR="000D3FEC" w:rsidRDefault="000D3FEC" w:rsidP="00025386">
      <w:pPr>
        <w:spacing w:after="0" w:line="240" w:lineRule="auto"/>
      </w:pPr>
      <w:r>
        <w:separator/>
      </w:r>
    </w:p>
  </w:endnote>
  <w:endnote w:type="continuationSeparator" w:id="0">
    <w:p w14:paraId="68EF5253" w14:textId="77777777" w:rsidR="000D3FEC" w:rsidRDefault="000D3F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17382" w14:textId="77777777" w:rsidR="00352CB9" w:rsidRDefault="00352C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BF47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676141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FBE784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1A4AF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3F92B" w14:textId="77777777" w:rsidR="00352CB9" w:rsidRDefault="00352C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49369" w14:textId="77777777" w:rsidR="000D3FEC" w:rsidRDefault="000D3FEC" w:rsidP="00025386">
      <w:pPr>
        <w:spacing w:after="0" w:line="240" w:lineRule="auto"/>
      </w:pPr>
      <w:r>
        <w:separator/>
      </w:r>
    </w:p>
  </w:footnote>
  <w:footnote w:type="continuationSeparator" w:id="0">
    <w:p w14:paraId="4A014253" w14:textId="77777777" w:rsidR="000D3FEC" w:rsidRDefault="000D3F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60F85" w14:textId="77777777" w:rsidR="00352CB9" w:rsidRDefault="00352C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F29A9" w14:textId="77777777" w:rsidR="00352CB9" w:rsidRDefault="00352C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89FBA" w14:textId="77777777" w:rsidR="00352CB9" w:rsidRDefault="00352C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895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3FEC"/>
    <w:rsid w:val="00025386"/>
    <w:rsid w:val="000423B9"/>
    <w:rsid w:val="00053927"/>
    <w:rsid w:val="00066C44"/>
    <w:rsid w:val="00071D4C"/>
    <w:rsid w:val="00084786"/>
    <w:rsid w:val="000D3FEC"/>
    <w:rsid w:val="0016158F"/>
    <w:rsid w:val="001C2314"/>
    <w:rsid w:val="00213980"/>
    <w:rsid w:val="002E2E34"/>
    <w:rsid w:val="00352CB9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CC4991"/>
  <w15:chartTrackingRefBased/>
  <w15:docId w15:val="{B537C899-3DB2-4DDF-949D-50B5A3F65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2023-04-14T08:47:00Z</dcterms:created>
  <dcterms:modified xsi:type="dcterms:W3CDTF">2023-04-14T08:47:00Z</dcterms:modified>
</cp:coreProperties>
</file>