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1B875" w14:textId="78168B09" w:rsidR="00CB093E" w:rsidRPr="002A16E2" w:rsidRDefault="00E251D9" w:rsidP="00CB093E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2CE0E9C9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"/>
        </w:pict>
      </w:r>
      <w:r w:rsidR="00CB093E" w:rsidRPr="002A16E2">
        <w:rPr>
          <w:rFonts w:ascii="Times New Roman" w:hAnsi="Times New Roman"/>
          <w:b w:val="0"/>
          <w:sz w:val="22"/>
          <w:szCs w:val="22"/>
        </w:rPr>
        <w:tab/>
      </w:r>
      <w:r w:rsidR="00CB093E" w:rsidRPr="002A16E2">
        <w:rPr>
          <w:rFonts w:ascii="Times New Roman" w:hAnsi="Times New Roman"/>
          <w:b w:val="0"/>
          <w:sz w:val="22"/>
          <w:szCs w:val="22"/>
        </w:rPr>
        <w:tab/>
      </w:r>
      <w:r w:rsidR="00CB093E" w:rsidRPr="002A16E2">
        <w:rPr>
          <w:rFonts w:ascii="Times New Roman" w:hAnsi="Times New Roman"/>
          <w:b w:val="0"/>
          <w:sz w:val="22"/>
          <w:szCs w:val="22"/>
        </w:rPr>
        <w:tab/>
      </w:r>
      <w:r w:rsidR="00CB093E" w:rsidRPr="002A16E2">
        <w:rPr>
          <w:rFonts w:ascii="Times New Roman" w:hAnsi="Times New Roman"/>
          <w:b w:val="0"/>
          <w:sz w:val="22"/>
          <w:szCs w:val="22"/>
        </w:rPr>
        <w:tab/>
      </w:r>
      <w:r w:rsidR="00CB093E" w:rsidRPr="002A16E2">
        <w:rPr>
          <w:rFonts w:ascii="Times New Roman" w:hAnsi="Times New Roman"/>
          <w:b w:val="0"/>
          <w:sz w:val="22"/>
          <w:szCs w:val="22"/>
        </w:rPr>
        <w:tab/>
      </w:r>
      <w:r w:rsidR="00CB093E" w:rsidRPr="002A16E2">
        <w:rPr>
          <w:rFonts w:ascii="Times New Roman" w:hAnsi="Times New Roman"/>
          <w:b w:val="0"/>
          <w:sz w:val="22"/>
          <w:szCs w:val="22"/>
        </w:rPr>
        <w:tab/>
      </w:r>
      <w:r w:rsidR="00CB093E" w:rsidRPr="002A16E2">
        <w:rPr>
          <w:rFonts w:ascii="Times New Roman" w:hAnsi="Times New Roman"/>
          <w:b w:val="0"/>
          <w:sz w:val="22"/>
          <w:szCs w:val="22"/>
        </w:rPr>
        <w:tab/>
      </w:r>
      <w:r w:rsidR="00CB093E" w:rsidRPr="002A16E2">
        <w:rPr>
          <w:rFonts w:ascii="Times New Roman" w:hAnsi="Times New Roman"/>
          <w:sz w:val="22"/>
          <w:szCs w:val="22"/>
        </w:rPr>
        <w:t>Załącznik nr 1</w:t>
      </w:r>
    </w:p>
    <w:p w14:paraId="3BFE13E8" w14:textId="77777777" w:rsidR="00CB093E" w:rsidRPr="002A16E2" w:rsidRDefault="00CB093E" w:rsidP="00CB093E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D4E75FD" w14:textId="77777777" w:rsidR="00CB093E" w:rsidRPr="002A16E2" w:rsidRDefault="00CB093E" w:rsidP="00CB093E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6611220E" w14:textId="77777777" w:rsidR="00CB093E" w:rsidRPr="002A16E2" w:rsidRDefault="00CB093E" w:rsidP="00CB093E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A54674D" w14:textId="77777777" w:rsidR="00CB093E" w:rsidRPr="002A16E2" w:rsidRDefault="00CB093E" w:rsidP="00CB093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530BC43F" w14:textId="77777777" w:rsidR="00CB093E" w:rsidRPr="00FA50AF" w:rsidRDefault="00CB093E" w:rsidP="00CB093E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05748579" w14:textId="77777777" w:rsidR="00CB093E" w:rsidRPr="002A16E2" w:rsidRDefault="00CB093E" w:rsidP="00CB093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2312B9A" w14:textId="77777777" w:rsidR="00CB093E" w:rsidRPr="002A16E2" w:rsidRDefault="00CB093E" w:rsidP="00CB093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13629913" w14:textId="77777777" w:rsidR="00CB093E" w:rsidRPr="002A16E2" w:rsidRDefault="00CB093E" w:rsidP="00CB093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897377B" w14:textId="77777777" w:rsidR="00CB093E" w:rsidRPr="002A16E2" w:rsidRDefault="00CB093E" w:rsidP="00CB093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C3851C2" w14:textId="77777777" w:rsidR="00CB093E" w:rsidRPr="002A16E2" w:rsidRDefault="00CB093E" w:rsidP="00CB093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7A564C8" w14:textId="77777777" w:rsidR="00CB093E" w:rsidRPr="002A16E2" w:rsidRDefault="00CB093E" w:rsidP="00CB093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2F181650" w14:textId="77777777" w:rsidR="00CB093E" w:rsidRPr="002A16E2" w:rsidRDefault="00CB093E" w:rsidP="00CB093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A1CC3BE" w14:textId="77777777" w:rsidR="00CB093E" w:rsidRPr="002A16E2" w:rsidRDefault="00CB093E" w:rsidP="00CB093E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4C8E3134" w14:textId="77777777" w:rsidR="00CB093E" w:rsidRPr="002A16E2" w:rsidRDefault="00CB093E" w:rsidP="00CB093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06028849" w14:textId="77777777" w:rsidR="00CB093E" w:rsidRPr="002A16E2" w:rsidRDefault="00CB093E" w:rsidP="00CB093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A331DAE" w14:textId="77777777" w:rsidR="00CB093E" w:rsidRPr="002A16E2" w:rsidRDefault="00CB093E" w:rsidP="00CB093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060668CB" w14:textId="77777777" w:rsidR="00CB093E" w:rsidRPr="002A16E2" w:rsidRDefault="00CB093E" w:rsidP="00CB093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3EEED949" w14:textId="77777777" w:rsidR="00CB093E" w:rsidRPr="002A16E2" w:rsidRDefault="00CB093E" w:rsidP="00CB093E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6C129F6E" w14:textId="77777777" w:rsidR="00CB093E" w:rsidRPr="002A16E2" w:rsidRDefault="00CB093E" w:rsidP="00CB093E">
      <w:pPr>
        <w:ind w:firstLine="3969"/>
        <w:rPr>
          <w:b/>
          <w:sz w:val="22"/>
          <w:szCs w:val="22"/>
        </w:rPr>
      </w:pPr>
    </w:p>
    <w:p w14:paraId="217B3DF7" w14:textId="1FA76090" w:rsidR="00CB093E" w:rsidRPr="002A16E2" w:rsidRDefault="00CB093E" w:rsidP="00CB093E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7047A6" w:rsidRPr="007047A6">
        <w:rPr>
          <w:b/>
          <w:sz w:val="22"/>
          <w:szCs w:val="22"/>
        </w:rPr>
        <w:t xml:space="preserve">Dostawa stacjonarnego zestawu komputerowego (stacji roboczej) na potrzeby </w:t>
      </w:r>
      <w:proofErr w:type="spellStart"/>
      <w:r w:rsidR="007047A6" w:rsidRPr="007047A6">
        <w:rPr>
          <w:b/>
          <w:sz w:val="22"/>
          <w:szCs w:val="22"/>
        </w:rPr>
        <w:t>WEAIiIB</w:t>
      </w:r>
      <w:proofErr w:type="spellEnd"/>
      <w:r>
        <w:rPr>
          <w:b/>
          <w:sz w:val="22"/>
          <w:szCs w:val="22"/>
        </w:rPr>
        <w:t xml:space="preserve">- </w:t>
      </w:r>
      <w:r w:rsidRPr="002A16E2">
        <w:rPr>
          <w:b/>
          <w:sz w:val="22"/>
          <w:szCs w:val="22"/>
        </w:rPr>
        <w:t>KC-zp.272-</w:t>
      </w:r>
      <w:r>
        <w:rPr>
          <w:b/>
          <w:sz w:val="22"/>
          <w:szCs w:val="22"/>
        </w:rPr>
        <w:t>236/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3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CB093E" w:rsidRPr="002A16E2" w14:paraId="2365F806" w14:textId="77777777" w:rsidTr="00D8764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050214" w14:textId="77777777" w:rsidR="00CB093E" w:rsidRPr="002A16E2" w:rsidRDefault="00CB093E" w:rsidP="00D87641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2D6879" w14:textId="77777777" w:rsidR="00CB093E" w:rsidRPr="008A2B7D" w:rsidRDefault="00CB093E" w:rsidP="00D8764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080DAE12" w14:textId="77777777" w:rsidR="00CB093E" w:rsidRPr="008A2B7D" w:rsidRDefault="00CB093E" w:rsidP="00D8764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DBA04A" w14:textId="77777777" w:rsidR="00CB093E" w:rsidRPr="008A2B7D" w:rsidRDefault="00CB093E" w:rsidP="00D8764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A0EFC0" w14:textId="77777777" w:rsidR="00CB093E" w:rsidRPr="008A2B7D" w:rsidRDefault="00CB093E" w:rsidP="00D8764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741A93C8" w14:textId="77777777" w:rsidR="00CB093E" w:rsidRPr="008A2B7D" w:rsidRDefault="00CB093E" w:rsidP="00D8764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A44363" w14:textId="77777777" w:rsidR="00CB093E" w:rsidRPr="008A2B7D" w:rsidRDefault="00CB093E" w:rsidP="00D8764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B9FDD0" w14:textId="77777777" w:rsidR="00CB093E" w:rsidRPr="008A2B7D" w:rsidRDefault="00CB093E" w:rsidP="00D8764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5C4AEE07" w14:textId="77777777" w:rsidR="00CB093E" w:rsidRPr="008A2B7D" w:rsidRDefault="00CB093E" w:rsidP="00D8764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19A57BD" w14:textId="77777777" w:rsidR="00CB093E" w:rsidRPr="008A2B7D" w:rsidRDefault="00CB093E" w:rsidP="00D8764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5924B54A" w14:textId="77777777" w:rsidR="00CB093E" w:rsidRPr="008A2B7D" w:rsidRDefault="00CB093E" w:rsidP="00D876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704BCA98" w14:textId="77777777" w:rsidR="00CB093E" w:rsidRPr="008A2B7D" w:rsidRDefault="00CB093E" w:rsidP="00D876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6A82CF2" w14:textId="77777777" w:rsidR="00CB093E" w:rsidRPr="008A2B7D" w:rsidRDefault="00CB093E" w:rsidP="00D8764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1CD0FFFB" w14:textId="77777777" w:rsidR="00CB093E" w:rsidRPr="008A2B7D" w:rsidRDefault="00CB093E" w:rsidP="00D87641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18F8FF47" w14:textId="77777777" w:rsidR="00CB093E" w:rsidRPr="008A2B7D" w:rsidRDefault="00CB093E" w:rsidP="00D8764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CB093E" w:rsidRPr="002A16E2" w14:paraId="21778A1B" w14:textId="77777777" w:rsidTr="00D87641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E8BE9F" w14:textId="77777777" w:rsidR="00CB093E" w:rsidRPr="002A16E2" w:rsidRDefault="00CB093E" w:rsidP="00D8764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0E59555" w14:textId="77777777" w:rsidR="00CB093E" w:rsidRPr="002A16E2" w:rsidRDefault="00CB093E" w:rsidP="00D8764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9EA0DD" w14:textId="77777777" w:rsidR="00CB093E" w:rsidRPr="002A16E2" w:rsidRDefault="00CB093E" w:rsidP="00D8764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8E26F6" w14:textId="77777777" w:rsidR="00CB093E" w:rsidRPr="002A16E2" w:rsidRDefault="00CB093E" w:rsidP="00D8764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797BB1" w14:textId="77777777" w:rsidR="00CB093E" w:rsidRPr="002A16E2" w:rsidRDefault="00CB093E" w:rsidP="00D8764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8B045A" w14:textId="77777777" w:rsidR="00CB093E" w:rsidRPr="002A16E2" w:rsidRDefault="00CB093E" w:rsidP="00D8764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D32BC60" w14:textId="77777777" w:rsidR="00CB093E" w:rsidRPr="002A16E2" w:rsidRDefault="00CB093E" w:rsidP="00D8764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E7173E2" w14:textId="77777777" w:rsidR="00CB093E" w:rsidRPr="002A16E2" w:rsidRDefault="00CB093E" w:rsidP="00D8764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CB093E" w:rsidRPr="002A16E2" w14:paraId="00A652A0" w14:textId="77777777" w:rsidTr="00D8764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FA01F5" w14:textId="77777777" w:rsidR="00CB093E" w:rsidRPr="002A16E2" w:rsidRDefault="00CB093E" w:rsidP="00D8764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9C6CE" w14:textId="33000D6A" w:rsidR="00CB093E" w:rsidRPr="00897BDE" w:rsidRDefault="00CB093E" w:rsidP="00D87641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</w:rPr>
              <w:t>Stacja robocza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CAC86" w14:textId="77777777" w:rsidR="00CB093E" w:rsidRDefault="00CB093E" w:rsidP="00D8764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 Procesor</w:t>
            </w:r>
            <w:r>
              <w:rPr>
                <w:b/>
                <w:sz w:val="16"/>
                <w:szCs w:val="16"/>
                <w:lang w:eastAsia="zh-CN"/>
              </w:rPr>
              <w:t xml:space="preserve"> </w:t>
            </w:r>
            <w:r w:rsidRPr="00A47B30">
              <w:rPr>
                <w:b/>
                <w:sz w:val="16"/>
                <w:szCs w:val="16"/>
                <w:lang w:eastAsia="zh-CN"/>
              </w:rPr>
              <w:t>: ………………--</w:t>
            </w:r>
          </w:p>
          <w:p w14:paraId="5133596F" w14:textId="77777777" w:rsidR="00CB093E" w:rsidRPr="00A47B30" w:rsidRDefault="00CB093E" w:rsidP="00D8764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Płyta główna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39FADF7A" w14:textId="77777777" w:rsidR="00CB093E" w:rsidRPr="00A47B30" w:rsidRDefault="00CB093E" w:rsidP="00D8764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685C113A" w14:textId="5EDBD404" w:rsidR="00CB093E" w:rsidRPr="00A47B30" w:rsidRDefault="00CB093E" w:rsidP="00D8764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 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Pamięć </w:t>
            </w:r>
            <w:r>
              <w:rPr>
                <w:b/>
                <w:sz w:val="16"/>
                <w:szCs w:val="16"/>
                <w:lang w:eastAsia="zh-CN"/>
              </w:rPr>
              <w:t>RAM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2F0DC9F8" w14:textId="77777777" w:rsidR="00CB093E" w:rsidRDefault="00CB093E" w:rsidP="00D8764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3F09F826" w14:textId="75B0EFE0" w:rsidR="00CB093E" w:rsidRPr="00A47B30" w:rsidRDefault="00CB093E" w:rsidP="00D8764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Dysk SSD ( 2 szt.)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7C81A776" w14:textId="77777777" w:rsidR="00CB093E" w:rsidRDefault="00CB093E" w:rsidP="00D8764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15025C05" w14:textId="45837614" w:rsidR="00CB093E" w:rsidRPr="00A47B30" w:rsidRDefault="00CB093E" w:rsidP="00D8764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Dysk HDD (2 szt.)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1690F2ED" w14:textId="77777777" w:rsidR="00CB093E" w:rsidRDefault="00CB093E" w:rsidP="00D8764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645F4530" w14:textId="1F7C3A33" w:rsidR="00CB093E" w:rsidRDefault="00CB093E" w:rsidP="00D8764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Karta graficzna (2 szt.):</w:t>
            </w:r>
          </w:p>
          <w:p w14:paraId="35EE32C2" w14:textId="77777777" w:rsidR="00CB093E" w:rsidRDefault="00CB093E" w:rsidP="00D8764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69DE3DD1" w14:textId="77777777" w:rsidR="00CB093E" w:rsidRDefault="00CB093E" w:rsidP="00D8764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Obudowa:</w:t>
            </w:r>
          </w:p>
          <w:p w14:paraId="0DF6585D" w14:textId="77777777" w:rsidR="00CB093E" w:rsidRDefault="00CB093E" w:rsidP="00D8764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3EA8AEAB" w14:textId="77777777" w:rsidR="00CB093E" w:rsidRDefault="00CB093E" w:rsidP="00D8764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6841A984" w14:textId="0D006B47" w:rsidR="00CB093E" w:rsidRDefault="00CB093E" w:rsidP="00D8764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zasilacz:</w:t>
            </w:r>
          </w:p>
          <w:p w14:paraId="3A110D29" w14:textId="77777777" w:rsidR="00CB093E" w:rsidRDefault="00CB093E" w:rsidP="00D8764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5C3E09CB" w14:textId="77777777" w:rsidR="00CB093E" w:rsidRPr="00A47B30" w:rsidRDefault="00CB093E" w:rsidP="00D8764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89FC" w14:textId="77777777" w:rsidR="00CB093E" w:rsidRPr="002A16E2" w:rsidRDefault="00CB093E" w:rsidP="00D87641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lastRenderedPageBreak/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C6F33" w14:textId="77777777" w:rsidR="00CB093E" w:rsidRPr="002A16E2" w:rsidRDefault="00CB093E" w:rsidP="00D8764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2CB86" w14:textId="77777777" w:rsidR="00CB093E" w:rsidRPr="002A16E2" w:rsidRDefault="00CB093E" w:rsidP="00D8764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E69EE8" w14:textId="77777777" w:rsidR="00CB093E" w:rsidRPr="002A16E2" w:rsidRDefault="00CB093E" w:rsidP="00D8764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6B1235" w14:textId="77777777" w:rsidR="00CB093E" w:rsidRPr="002A16E2" w:rsidRDefault="00CB093E" w:rsidP="00D87641">
            <w:pPr>
              <w:ind w:right="425"/>
              <w:rPr>
                <w:sz w:val="22"/>
                <w:szCs w:val="22"/>
              </w:rPr>
            </w:pPr>
          </w:p>
        </w:tc>
      </w:tr>
      <w:tr w:rsidR="00CB093E" w:rsidRPr="002A16E2" w14:paraId="286A32DD" w14:textId="77777777" w:rsidTr="00D8764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75F0E8" w14:textId="77777777" w:rsidR="00CB093E" w:rsidRDefault="00CB093E" w:rsidP="00D87641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18A797F4" w14:textId="77777777" w:rsidR="00CB093E" w:rsidRDefault="00CB093E" w:rsidP="00D87641">
            <w:pPr>
              <w:ind w:right="425"/>
              <w:rPr>
                <w:sz w:val="22"/>
                <w:szCs w:val="22"/>
              </w:rPr>
            </w:pPr>
          </w:p>
          <w:p w14:paraId="707D216D" w14:textId="77777777" w:rsidR="00CB093E" w:rsidRPr="002A16E2" w:rsidRDefault="00CB093E" w:rsidP="00D87641">
            <w:pPr>
              <w:ind w:right="425"/>
              <w:rPr>
                <w:sz w:val="22"/>
                <w:szCs w:val="22"/>
              </w:rPr>
            </w:pPr>
          </w:p>
          <w:p w14:paraId="0B785397" w14:textId="77777777" w:rsidR="00CB093E" w:rsidRDefault="00CB093E" w:rsidP="00D87641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222B82D4" w14:textId="77777777" w:rsidR="00CB093E" w:rsidRPr="002A16E2" w:rsidRDefault="00CB093E" w:rsidP="00D87641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6B09D" w14:textId="77777777" w:rsidR="00CB093E" w:rsidRPr="002A16E2" w:rsidRDefault="00CB093E" w:rsidP="00D8764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F280AF" w14:textId="77777777" w:rsidR="00CB093E" w:rsidRPr="002A16E2" w:rsidRDefault="00CB093E" w:rsidP="00D8764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3F609C" w14:textId="77777777" w:rsidR="00CB093E" w:rsidRPr="002A16E2" w:rsidRDefault="00CB093E" w:rsidP="00D87641">
            <w:pPr>
              <w:ind w:right="425"/>
              <w:rPr>
                <w:sz w:val="22"/>
                <w:szCs w:val="22"/>
              </w:rPr>
            </w:pPr>
          </w:p>
        </w:tc>
      </w:tr>
      <w:tr w:rsidR="00CB093E" w:rsidRPr="002A16E2" w14:paraId="619EB51B" w14:textId="77777777" w:rsidTr="00D8764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2E1B3C" w14:textId="77777777" w:rsidR="00CB093E" w:rsidRPr="002A16E2" w:rsidRDefault="00CB093E" w:rsidP="00D87641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CD78332" w14:textId="77777777" w:rsidR="00CB093E" w:rsidRPr="002A16E2" w:rsidRDefault="00CB093E" w:rsidP="00D87641">
            <w:pPr>
              <w:rPr>
                <w:sz w:val="22"/>
                <w:szCs w:val="22"/>
              </w:rPr>
            </w:pPr>
          </w:p>
          <w:p w14:paraId="32D0EA0F" w14:textId="77777777" w:rsidR="00CB093E" w:rsidRPr="002A16E2" w:rsidRDefault="00CB093E" w:rsidP="00D87641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13B01393" w14:textId="77777777" w:rsidR="00CB093E" w:rsidRPr="002A16E2" w:rsidRDefault="00CB093E" w:rsidP="00D8764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A4E0" w14:textId="77777777" w:rsidR="00CB093E" w:rsidRPr="002A16E2" w:rsidRDefault="00CB093E" w:rsidP="00D8764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21013D" w14:textId="77777777" w:rsidR="00CB093E" w:rsidRPr="002A16E2" w:rsidRDefault="00CB093E" w:rsidP="00D8764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394F28" w14:textId="77777777" w:rsidR="00CB093E" w:rsidRPr="002A16E2" w:rsidRDefault="00CB093E" w:rsidP="00D87641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096A527" w14:textId="661ACA73" w:rsidR="00CB093E" w:rsidRPr="002A16E2" w:rsidRDefault="00CB093E" w:rsidP="00CB093E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komputer stacjonarny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4E4A8290" w14:textId="77777777" w:rsidR="00CB093E" w:rsidRPr="002A16E2" w:rsidRDefault="00CB093E" w:rsidP="00CB093E">
      <w:pPr>
        <w:tabs>
          <w:tab w:val="right" w:pos="9000"/>
        </w:tabs>
        <w:rPr>
          <w:sz w:val="22"/>
          <w:szCs w:val="22"/>
        </w:rPr>
      </w:pPr>
    </w:p>
    <w:p w14:paraId="1B7FAD66" w14:textId="77777777" w:rsidR="00CB093E" w:rsidRPr="002A16E2" w:rsidRDefault="00CB093E" w:rsidP="00CB093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…………….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0C2BE8CA" w14:textId="77777777" w:rsidR="00CB093E" w:rsidRPr="002A16E2" w:rsidRDefault="00CB093E" w:rsidP="00CB093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36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y</w:t>
      </w:r>
    </w:p>
    <w:p w14:paraId="0B8E52D8" w14:textId="77777777" w:rsidR="00CB093E" w:rsidRPr="002A16E2" w:rsidRDefault="00CB093E" w:rsidP="00CB093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C2FCF27" w14:textId="77777777" w:rsidR="00CB093E" w:rsidRPr="00E63BA7" w:rsidRDefault="00CB093E" w:rsidP="00CB093E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12AD68B" w14:textId="77777777" w:rsidR="00CB093E" w:rsidRPr="002A16E2" w:rsidRDefault="00CB093E" w:rsidP="00CB093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4375885C" w14:textId="77777777" w:rsidR="00CB093E" w:rsidRPr="002A16E2" w:rsidRDefault="00CB093E" w:rsidP="00CB093E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0EFD008D" w14:textId="77777777" w:rsidR="00CB093E" w:rsidRPr="002A16E2" w:rsidRDefault="00CB093E" w:rsidP="00CB093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1B0ACD82" w14:textId="77777777" w:rsidR="00CB093E" w:rsidRDefault="00CB093E" w:rsidP="00CB093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6682FEE9" w14:textId="77777777" w:rsidR="00CB093E" w:rsidRDefault="00CB093E" w:rsidP="00CB093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A7A27A1" w14:textId="77777777" w:rsidR="00CB093E" w:rsidRPr="002A16E2" w:rsidRDefault="00CB093E" w:rsidP="00CB093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komputer stacjonarny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4B4F3669" w14:textId="77777777" w:rsidR="00CB093E" w:rsidRPr="002A16E2" w:rsidRDefault="00CB093E" w:rsidP="00CB093E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komputer stacjonarny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38E73BB4" w14:textId="77777777" w:rsidR="00CB093E" w:rsidRPr="002A16E2" w:rsidRDefault="00CB093E" w:rsidP="00CB093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9EA2EE7" w14:textId="77777777" w:rsidR="00CB093E" w:rsidRPr="002A16E2" w:rsidRDefault="00CB093E" w:rsidP="00CB093E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8160479" w14:textId="77777777" w:rsidR="00CB093E" w:rsidRPr="002A16E2" w:rsidRDefault="00CB093E" w:rsidP="00CB093E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FB66469" w14:textId="77777777" w:rsidR="00CB093E" w:rsidRPr="002A16E2" w:rsidRDefault="00CB093E" w:rsidP="00CB093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B093E" w:rsidRPr="002A16E2" w14:paraId="2F4B8B29" w14:textId="77777777" w:rsidTr="00D8764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36CA70" w14:textId="77777777" w:rsidR="00CB093E" w:rsidRPr="002A16E2" w:rsidRDefault="00CB093E" w:rsidP="00D8764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0110AA" w14:textId="77777777" w:rsidR="00CB093E" w:rsidRPr="002A16E2" w:rsidRDefault="00CB093E" w:rsidP="00D8764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6BE92BC3" w14:textId="77777777" w:rsidR="00CB093E" w:rsidRPr="002A16E2" w:rsidRDefault="00CB093E" w:rsidP="00D8764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40C828" w14:textId="77777777" w:rsidR="00CB093E" w:rsidRPr="002A16E2" w:rsidRDefault="00CB093E" w:rsidP="00D8764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CB093E" w:rsidRPr="002A16E2" w14:paraId="7EC3D8FA" w14:textId="77777777" w:rsidTr="00D8764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67BA4" w14:textId="77777777" w:rsidR="00CB093E" w:rsidRPr="002A16E2" w:rsidRDefault="00CB093E" w:rsidP="00D8764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1EA97" w14:textId="77777777" w:rsidR="00CB093E" w:rsidRPr="002A16E2" w:rsidRDefault="00CB093E" w:rsidP="00D876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17C8C" w14:textId="77777777" w:rsidR="00CB093E" w:rsidRPr="002A16E2" w:rsidRDefault="00CB093E" w:rsidP="00D876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67F205" w14:textId="77777777" w:rsidR="00CB093E" w:rsidRPr="002A16E2" w:rsidRDefault="00CB093E" w:rsidP="00CB093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0BC85C1" w14:textId="77777777" w:rsidR="00CB093E" w:rsidRPr="002A16E2" w:rsidRDefault="00CB093E" w:rsidP="00CB093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1B641216" w14:textId="77777777" w:rsidR="00CB093E" w:rsidRPr="002A16E2" w:rsidRDefault="00CB093E" w:rsidP="00CB093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691688B7" w14:textId="77777777" w:rsidR="00CB093E" w:rsidRPr="002A16E2" w:rsidRDefault="00CB093E" w:rsidP="00CB093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2087D390" w14:textId="77777777" w:rsidR="00CB093E" w:rsidRPr="002A16E2" w:rsidRDefault="00CB093E" w:rsidP="00CB093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15CBF130" w14:textId="77777777" w:rsidR="00CB093E" w:rsidRPr="002A16E2" w:rsidRDefault="00CB093E" w:rsidP="00CB093E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BF088EA" w14:textId="77777777" w:rsidR="00CB093E" w:rsidRPr="002A16E2" w:rsidRDefault="00CB093E" w:rsidP="00CB093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5C167FA" w14:textId="77777777" w:rsidR="00CB093E" w:rsidRPr="002A16E2" w:rsidRDefault="00CB093E" w:rsidP="00CB093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47BEBC09" w14:textId="77777777" w:rsidR="00CB093E" w:rsidRPr="002A16E2" w:rsidRDefault="00CB093E" w:rsidP="00CB093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32A1E8E0" w14:textId="73302EE7" w:rsidR="00FE545C" w:rsidRPr="00CB093E" w:rsidRDefault="00CB093E" w:rsidP="007047A6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FE545C" w:rsidRPr="00CB09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54E97" w14:textId="77777777" w:rsidR="00A54C26" w:rsidRDefault="00A54C26">
      <w:r>
        <w:separator/>
      </w:r>
    </w:p>
  </w:endnote>
  <w:endnote w:type="continuationSeparator" w:id="0">
    <w:p w14:paraId="6F148FE3" w14:textId="77777777" w:rsidR="00A54C26" w:rsidRDefault="00A5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4976F" w14:textId="77777777" w:rsidR="002E5DC5" w:rsidRDefault="002E5D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6670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9E744" w14:textId="77777777" w:rsidR="002E5DC5" w:rsidRDefault="002E5D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35ABD" w14:textId="77777777" w:rsidR="00A54C26" w:rsidRDefault="00A54C26">
      <w:r>
        <w:separator/>
      </w:r>
    </w:p>
  </w:footnote>
  <w:footnote w:type="continuationSeparator" w:id="0">
    <w:p w14:paraId="618D5013" w14:textId="77777777" w:rsidR="00A54C26" w:rsidRDefault="00A54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85C77" w14:textId="77777777" w:rsidR="002E5DC5" w:rsidRDefault="002E5D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3E03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F2EB4" w14:textId="77777777" w:rsidR="002E5DC5" w:rsidRDefault="002E5D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E1054B0"/>
    <w:multiLevelType w:val="hybridMultilevel"/>
    <w:tmpl w:val="3EB65C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720107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902207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3759002">
    <w:abstractNumId w:val="0"/>
  </w:num>
  <w:num w:numId="4" w16cid:durableId="714424844">
    <w:abstractNumId w:val="3"/>
  </w:num>
  <w:num w:numId="5" w16cid:durableId="18181790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4C2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E5DC5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47A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54C26"/>
    <w:rsid w:val="00A83018"/>
    <w:rsid w:val="00B774DC"/>
    <w:rsid w:val="00C969A6"/>
    <w:rsid w:val="00CA7D36"/>
    <w:rsid w:val="00CB093E"/>
    <w:rsid w:val="00D24208"/>
    <w:rsid w:val="00D60C38"/>
    <w:rsid w:val="00D66893"/>
    <w:rsid w:val="00D90ACB"/>
    <w:rsid w:val="00DC1500"/>
    <w:rsid w:val="00E251D9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C8F340F"/>
  <w15:chartTrackingRefBased/>
  <w15:docId w15:val="{81482B75-92DB-4972-8988-849419CEC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093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797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2023-04-24T08:59:00Z</cp:lastPrinted>
  <dcterms:created xsi:type="dcterms:W3CDTF">2023-04-24T08:59:00Z</dcterms:created>
  <dcterms:modified xsi:type="dcterms:W3CDTF">2023-04-24T08:59:00Z</dcterms:modified>
</cp:coreProperties>
</file>