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5B622" w14:textId="77777777" w:rsidR="00E06882" w:rsidRPr="00240E71" w:rsidRDefault="00E06882" w:rsidP="00E0688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5391CDA" w14:textId="77777777" w:rsidR="00E06882" w:rsidRDefault="00E06882" w:rsidP="00E0688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14C39E" w14:textId="77777777" w:rsidR="00E06882" w:rsidRDefault="00E06882" w:rsidP="00E0688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56A157F1" w14:textId="77777777" w:rsidR="00E06882" w:rsidRPr="0022732C" w:rsidRDefault="00E06882" w:rsidP="00E0688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6B7A6B3" w14:textId="77777777" w:rsidR="00E06882" w:rsidRDefault="00E06882" w:rsidP="00E0688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E82D4F4" w14:textId="77777777" w:rsidR="00E06882" w:rsidRPr="0022732C" w:rsidRDefault="00E06882" w:rsidP="00E068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C3069C3" w14:textId="77777777" w:rsidR="00E06882" w:rsidRPr="0022732C" w:rsidRDefault="00E06882" w:rsidP="00E068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8561E81" w14:textId="77777777" w:rsidR="00E06882" w:rsidRPr="0022732C" w:rsidRDefault="00E06882" w:rsidP="00E068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ADD0B56" w14:textId="77777777" w:rsidR="00E06882" w:rsidRPr="0022732C" w:rsidRDefault="00E06882" w:rsidP="00E068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D08BF3A" w14:textId="77777777" w:rsidR="00E06882" w:rsidRPr="0022732C" w:rsidRDefault="00E06882" w:rsidP="00E0688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039CFDE0" w14:textId="77777777" w:rsidR="00E06882" w:rsidRPr="0022732C" w:rsidRDefault="00E06882" w:rsidP="00E0688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38C419C5" w14:textId="77777777" w:rsidR="00E06882" w:rsidRPr="0022732C" w:rsidRDefault="00E06882" w:rsidP="00E0688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61D7887" w14:textId="77777777" w:rsidR="00E06882" w:rsidRPr="0022732C" w:rsidRDefault="00E06882" w:rsidP="00E068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3A5A457" w14:textId="77777777" w:rsidR="00E06882" w:rsidRPr="0022732C" w:rsidRDefault="00E06882" w:rsidP="00E068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49E7A84" w14:textId="77777777" w:rsidR="00E06882" w:rsidRDefault="00E06882" w:rsidP="00E06882">
      <w:pPr>
        <w:spacing w:line="360" w:lineRule="auto"/>
      </w:pPr>
      <w:r>
        <w:t>Do: Nazwa i siedziba Zamawiającego:</w:t>
      </w:r>
    </w:p>
    <w:p w14:paraId="0ECEFCC9" w14:textId="77777777" w:rsidR="00E06882" w:rsidRPr="00C35C8C" w:rsidRDefault="00E06882" w:rsidP="00E06882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35C474E6" w14:textId="77777777" w:rsidR="00E06882" w:rsidRPr="00C35C8C" w:rsidRDefault="00E06882" w:rsidP="00E06882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4CC57924" w14:textId="77777777" w:rsidR="00E06882" w:rsidRDefault="00E06882" w:rsidP="00E06882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4EC52EE5" w14:textId="77777777" w:rsidR="00E06882" w:rsidRDefault="00E06882" w:rsidP="00E06882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7DA4F8B4" w14:textId="77777777" w:rsidR="00E06882" w:rsidRDefault="00E06882" w:rsidP="00E06882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3CE618B6" w14:textId="77777777" w:rsidR="00E06882" w:rsidRDefault="00E06882" w:rsidP="00E06882">
      <w:pPr>
        <w:ind w:firstLine="3969"/>
        <w:rPr>
          <w:b/>
        </w:rPr>
      </w:pPr>
    </w:p>
    <w:p w14:paraId="624ED9C1" w14:textId="51127CBE" w:rsidR="00E06882" w:rsidRDefault="00E06882" w:rsidP="00E0688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494144">
        <w:rPr>
          <w:b/>
        </w:rPr>
        <w:t xml:space="preserve">Dostawa </w:t>
      </w:r>
      <w:r>
        <w:rPr>
          <w:b/>
        </w:rPr>
        <w:t>laptopa na potrzeby Centrum Rekrutacji AGH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>
        <w:rPr>
          <w:b/>
          <w:sz w:val="26"/>
        </w:rPr>
        <w:t>211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p w14:paraId="0604A093" w14:textId="77777777" w:rsidR="00E06882" w:rsidRDefault="00E06882" w:rsidP="00E06882">
      <w:pPr>
        <w:tabs>
          <w:tab w:val="right" w:pos="9000"/>
        </w:tabs>
      </w:pPr>
    </w:p>
    <w:p w14:paraId="7A90EA9C" w14:textId="77777777" w:rsidR="00E06882" w:rsidRDefault="00E06882" w:rsidP="00E068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24856041" w14:textId="77777777" w:rsidR="00E06882" w:rsidRDefault="00E06882" w:rsidP="00E06882">
      <w:pPr>
        <w:widowControl w:val="0"/>
        <w:spacing w:line="264" w:lineRule="auto"/>
        <w:ind w:right="1"/>
        <w:rPr>
          <w:b/>
        </w:rPr>
      </w:pPr>
    </w:p>
    <w:p w14:paraId="2BCA6193" w14:textId="77777777" w:rsidR="00E06882" w:rsidRDefault="00E06882" w:rsidP="00E068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0E0E1494" w14:textId="77777777" w:rsidR="00E06882" w:rsidRPr="00FB1B4F" w:rsidRDefault="00E06882" w:rsidP="00E0688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D3832E1" w14:textId="77777777" w:rsidR="00E06882" w:rsidRPr="00FB1B4F" w:rsidRDefault="00E06882" w:rsidP="00E06882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0004B5AA" w14:textId="77777777" w:rsidR="00E06882" w:rsidRPr="00FB1B4F" w:rsidRDefault="00E06882" w:rsidP="00E0688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FB9D8A7" w14:textId="77777777" w:rsidR="00E06882" w:rsidRDefault="00E06882" w:rsidP="00E06882">
      <w:pPr>
        <w:pStyle w:val="Tekstpodstawowy"/>
      </w:pPr>
      <w:r>
        <w:t>Powyższa cena podatek VAT w wysokości 23 % tj.…………………….PLN</w:t>
      </w:r>
    </w:p>
    <w:p w14:paraId="27B96AB8" w14:textId="77777777" w:rsidR="00E06882" w:rsidRDefault="00E06882" w:rsidP="00E06882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45D52352" w14:textId="77777777" w:rsidR="00E06882" w:rsidRDefault="00E06882" w:rsidP="00E06882">
      <w:pPr>
        <w:widowControl w:val="0"/>
        <w:spacing w:line="360" w:lineRule="auto"/>
        <w:ind w:right="1"/>
        <w:rPr>
          <w:b/>
          <w:bCs/>
        </w:rPr>
      </w:pPr>
      <w:r>
        <w:rPr>
          <w:b/>
        </w:rPr>
        <w:t xml:space="preserve">Termin realizacji zamówienia: do </w:t>
      </w:r>
      <w:r>
        <w:rPr>
          <w:b/>
        </w:rPr>
        <w:t>………….</w:t>
      </w:r>
      <w:r>
        <w:rPr>
          <w:b/>
        </w:rPr>
        <w:t xml:space="preserve"> dni od daty </w:t>
      </w:r>
      <w:r>
        <w:rPr>
          <w:b/>
        </w:rPr>
        <w:t xml:space="preserve">podpisania umowy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4F544302" w14:textId="77777777" w:rsidR="00E06882" w:rsidRDefault="00E06882" w:rsidP="00E06882">
      <w:pPr>
        <w:widowControl w:val="0"/>
        <w:spacing w:line="360" w:lineRule="auto"/>
        <w:ind w:right="1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……………………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6E9B82E2" w14:textId="77777777" w:rsidR="00E06882" w:rsidRPr="00FE545C" w:rsidRDefault="00E06882" w:rsidP="00E0688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EF90C2A" w14:textId="77777777" w:rsidR="00E06882" w:rsidRPr="00FE545C" w:rsidRDefault="00E06882" w:rsidP="00E0688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E0015B3" w14:textId="7B96B96C" w:rsidR="00E06882" w:rsidRPr="002A16E2" w:rsidRDefault="00E06882" w:rsidP="00E06882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44D4E2A" w14:textId="77777777" w:rsidR="00E06882" w:rsidRPr="002A16E2" w:rsidRDefault="00E06882" w:rsidP="00E068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34BC8ECE" w14:textId="77777777" w:rsidR="00E06882" w:rsidRDefault="00E06882" w:rsidP="00E068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308906B" w14:textId="77777777" w:rsidR="00E06882" w:rsidRPr="003E2056" w:rsidRDefault="00E06882" w:rsidP="00E06882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A991F28" w14:textId="77777777" w:rsidR="00E06882" w:rsidRPr="002A16E2" w:rsidRDefault="00E06882" w:rsidP="00E0688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F4D038A" w14:textId="77777777" w:rsidR="00E06882" w:rsidRPr="002A16E2" w:rsidRDefault="00E06882" w:rsidP="00E0688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8DC64F" w14:textId="77777777" w:rsidR="00E06882" w:rsidRPr="002A16E2" w:rsidRDefault="00E06882" w:rsidP="00E0688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FDA43D" w14:textId="77777777" w:rsidR="00E06882" w:rsidRPr="002A16E2" w:rsidRDefault="00E06882" w:rsidP="00E0688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06882" w:rsidRPr="002A16E2" w14:paraId="7E2DEC15" w14:textId="77777777" w:rsidTr="0022461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25BF9" w14:textId="77777777" w:rsidR="00E06882" w:rsidRPr="002A16E2" w:rsidRDefault="00E06882" w:rsidP="002246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F58EB" w14:textId="77777777" w:rsidR="00E06882" w:rsidRPr="002A16E2" w:rsidRDefault="00E06882" w:rsidP="002246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2630AB6" w14:textId="77777777" w:rsidR="00E06882" w:rsidRPr="002A16E2" w:rsidRDefault="00E06882" w:rsidP="002246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EABB4" w14:textId="77777777" w:rsidR="00E06882" w:rsidRPr="002A16E2" w:rsidRDefault="00E06882" w:rsidP="002246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E06882" w:rsidRPr="002A16E2" w14:paraId="6DA7D19B" w14:textId="77777777" w:rsidTr="002246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6DDB6" w14:textId="77777777" w:rsidR="00E06882" w:rsidRPr="002A16E2" w:rsidRDefault="00E06882" w:rsidP="0022461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46129" w14:textId="77777777" w:rsidR="00E06882" w:rsidRPr="002A16E2" w:rsidRDefault="00E06882" w:rsidP="002246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05E21" w14:textId="77777777" w:rsidR="00E06882" w:rsidRPr="002A16E2" w:rsidRDefault="00E06882" w:rsidP="002246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06882" w:rsidRPr="002A16E2" w14:paraId="1B13481C" w14:textId="77777777" w:rsidTr="0022461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11B4C" w14:textId="77777777" w:rsidR="00E06882" w:rsidRPr="002A16E2" w:rsidRDefault="00E06882" w:rsidP="0022461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11358" w14:textId="77777777" w:rsidR="00E06882" w:rsidRPr="002A16E2" w:rsidRDefault="00E06882" w:rsidP="002246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FDD8D" w14:textId="77777777" w:rsidR="00E06882" w:rsidRPr="002A16E2" w:rsidRDefault="00E06882" w:rsidP="002246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DC22480" w14:textId="77777777" w:rsidR="00E06882" w:rsidRPr="002A16E2" w:rsidRDefault="00E06882" w:rsidP="00E0688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BFF2389" w14:textId="77777777" w:rsidR="00E06882" w:rsidRPr="002A16E2" w:rsidRDefault="00E06882" w:rsidP="00E06882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602FADC" w14:textId="77777777" w:rsidR="00E06882" w:rsidRPr="002A16E2" w:rsidRDefault="00E06882" w:rsidP="00E0688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B5EBDAF" w14:textId="77777777" w:rsidR="00E06882" w:rsidRPr="002A16E2" w:rsidRDefault="00E06882" w:rsidP="00E0688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C9FD4D7" w14:textId="77777777" w:rsidR="00E06882" w:rsidRPr="002A16E2" w:rsidRDefault="00E06882" w:rsidP="00E0688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0AB51619" w14:textId="77777777" w:rsidR="00E06882" w:rsidRPr="002A16E2" w:rsidRDefault="00E06882" w:rsidP="00E06882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01D7653" w14:textId="77777777" w:rsidR="00E06882" w:rsidRPr="002A16E2" w:rsidRDefault="00E06882" w:rsidP="00E0688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55145A9" w14:textId="77777777" w:rsidR="00E06882" w:rsidRPr="002A16E2" w:rsidRDefault="00E06882" w:rsidP="00E06882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9EA59BB" w14:textId="77777777" w:rsidR="00E06882" w:rsidRPr="002A16E2" w:rsidRDefault="00E06882" w:rsidP="00E06882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E814602" w14:textId="77777777" w:rsidR="00E06882" w:rsidRPr="00DF34DC" w:rsidRDefault="00E06882" w:rsidP="00E06882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06783EF" w14:textId="77777777" w:rsidR="00E06882" w:rsidRPr="008E459C" w:rsidRDefault="00E06882" w:rsidP="00E06882"/>
    <w:p w14:paraId="04453F8A" w14:textId="77777777" w:rsidR="00FE545C" w:rsidRPr="00E06882" w:rsidRDefault="00FE545C" w:rsidP="00E06882"/>
    <w:sectPr w:rsidR="00FE545C" w:rsidRPr="00E068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95FCC" w14:textId="77777777" w:rsidR="001A65C8" w:rsidRDefault="001A65C8">
      <w:r>
        <w:separator/>
      </w:r>
    </w:p>
  </w:endnote>
  <w:endnote w:type="continuationSeparator" w:id="0">
    <w:p w14:paraId="7B7190C8" w14:textId="77777777" w:rsidR="001A65C8" w:rsidRDefault="001A6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0F2ED" w14:textId="77777777" w:rsidR="00D00B49" w:rsidRDefault="00D00B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EE6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181D" w14:textId="77777777" w:rsidR="00D00B49" w:rsidRDefault="00D00B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A8EAE" w14:textId="77777777" w:rsidR="001A65C8" w:rsidRDefault="001A65C8">
      <w:r>
        <w:separator/>
      </w:r>
    </w:p>
  </w:footnote>
  <w:footnote w:type="continuationSeparator" w:id="0">
    <w:p w14:paraId="2127E14B" w14:textId="77777777" w:rsidR="001A65C8" w:rsidRDefault="001A6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6701F" w14:textId="77777777" w:rsidR="00D00B49" w:rsidRDefault="00D00B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4B43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F0399" w14:textId="77777777" w:rsidR="00D00B49" w:rsidRDefault="00D00B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56118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2938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1534745">
    <w:abstractNumId w:val="0"/>
  </w:num>
  <w:num w:numId="4" w16cid:durableId="1050686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65C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65C8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00B49"/>
    <w:rsid w:val="00D24208"/>
    <w:rsid w:val="00D60C38"/>
    <w:rsid w:val="00D66893"/>
    <w:rsid w:val="00D90ACB"/>
    <w:rsid w:val="00DC1500"/>
    <w:rsid w:val="00E06882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1BFE5DB"/>
  <w15:chartTrackingRefBased/>
  <w15:docId w15:val="{DB4046A3-AC2F-48A7-8981-81D9AD059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688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495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2023-04-05T13:02:00Z</dcterms:created>
  <dcterms:modified xsi:type="dcterms:W3CDTF">2023-04-05T13:05:00Z</dcterms:modified>
</cp:coreProperties>
</file>