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609C3" w14:textId="77777777" w:rsidR="005E45B7" w:rsidRDefault="005E45B7" w:rsidP="005E45B7">
      <w:pPr>
        <w:pStyle w:val="Nagwek"/>
        <w:rPr>
          <w:rFonts w:ascii="Times New Roman" w:hAnsi="Times New Roman"/>
        </w:rPr>
      </w:pPr>
    </w:p>
    <w:p w14:paraId="66814C4A" w14:textId="2866CE85" w:rsidR="005E45B7" w:rsidRPr="00DC7E52" w:rsidRDefault="005E45B7" w:rsidP="005E45B7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211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0958938B" w14:textId="77777777" w:rsidR="005E45B7" w:rsidRPr="00DC7E52" w:rsidRDefault="005E45B7" w:rsidP="005E45B7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620FB1D" w14:textId="77777777" w:rsidR="005E45B7" w:rsidRPr="00DC7E52" w:rsidRDefault="005E45B7" w:rsidP="005E45B7">
      <w:pPr>
        <w:jc w:val="center"/>
        <w:rPr>
          <w:rFonts w:ascii="Times New Roman" w:hAnsi="Times New Roman"/>
          <w:b/>
        </w:rPr>
      </w:pPr>
    </w:p>
    <w:p w14:paraId="5A4E432D" w14:textId="77777777" w:rsidR="005E45B7" w:rsidRPr="00DC7E52" w:rsidRDefault="005E45B7" w:rsidP="005E45B7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77405AB" w14:textId="77777777" w:rsidR="005E45B7" w:rsidRPr="00DC7E52" w:rsidRDefault="005E45B7" w:rsidP="005E45B7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090A2F51" w14:textId="77777777" w:rsidR="005E45B7" w:rsidRPr="00DC7E52" w:rsidRDefault="005E45B7" w:rsidP="005E45B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6C5E0C2" w14:textId="77777777" w:rsidR="005E45B7" w:rsidRPr="00DC7E52" w:rsidRDefault="005E45B7" w:rsidP="005E45B7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04C645E" w14:textId="458C4E8F" w:rsidR="005E45B7" w:rsidRPr="00DC7E52" w:rsidRDefault="005E45B7" w:rsidP="005E45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>komputera przenośnego na potrzeby Centrum Rekrutacji AGH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211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DB34796" w14:textId="77777777" w:rsidR="005E45B7" w:rsidRPr="00DC7E52" w:rsidRDefault="005E45B7" w:rsidP="005E45B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1CE0C61" w14:textId="77777777" w:rsidR="005E45B7" w:rsidRPr="00DC7E52" w:rsidRDefault="005E45B7" w:rsidP="005E45B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8BD9245" w14:textId="77777777" w:rsidR="005E45B7" w:rsidRPr="00DC7E52" w:rsidRDefault="005E45B7" w:rsidP="005E45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BA14146" w14:textId="77777777" w:rsidR="005E45B7" w:rsidRPr="00DC7E52" w:rsidRDefault="005E45B7" w:rsidP="005E45B7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45213F6" w14:textId="77777777" w:rsidR="005E45B7" w:rsidRPr="00DC7E52" w:rsidRDefault="005E45B7" w:rsidP="005E45B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BD4B630" w14:textId="77777777" w:rsidR="005E45B7" w:rsidRPr="00DC7E52" w:rsidRDefault="005E45B7" w:rsidP="005E45B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E45B7" w:rsidRPr="00DC7E52" w14:paraId="7A1010FD" w14:textId="77777777" w:rsidTr="002246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FF9D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42260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6590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E45B7" w:rsidRPr="00DC7E52" w14:paraId="742B9C0B" w14:textId="77777777" w:rsidTr="002246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BC49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1875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157A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E45B7" w:rsidRPr="00DC7E52" w14:paraId="613CFB8E" w14:textId="77777777" w:rsidTr="002246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5113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2223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898E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E45B7" w:rsidRPr="00DC7E52" w14:paraId="0D12669E" w14:textId="77777777" w:rsidTr="002246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50CC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96A0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3CFB" w14:textId="77777777" w:rsidR="005E45B7" w:rsidRPr="00DC7E52" w:rsidRDefault="005E45B7" w:rsidP="0022461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5F77193" w14:textId="77777777" w:rsidR="005E45B7" w:rsidRPr="00DC7E52" w:rsidRDefault="005E45B7" w:rsidP="005E45B7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0CCD464" w14:textId="77777777" w:rsidR="005E45B7" w:rsidRPr="00DC7E52" w:rsidRDefault="005E45B7" w:rsidP="005E45B7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5CFCDED0" w14:textId="77777777" w:rsidR="005E45B7" w:rsidRPr="00DC7E52" w:rsidRDefault="005E45B7" w:rsidP="005E45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BFCAD46" w14:textId="77777777" w:rsidR="005E45B7" w:rsidRPr="00DC7E52" w:rsidRDefault="005E45B7" w:rsidP="005E45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7903CDB" w14:textId="77777777" w:rsidR="005E45B7" w:rsidRPr="00DC7E52" w:rsidRDefault="005E45B7" w:rsidP="005E45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37B8316" w14:textId="77777777" w:rsidR="005E45B7" w:rsidRPr="00DC7E52" w:rsidRDefault="005E45B7" w:rsidP="005E45B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460C18D" w14:textId="77777777" w:rsidR="005E45B7" w:rsidRPr="00DC7E52" w:rsidRDefault="005E45B7" w:rsidP="005E45B7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EEE20E7" w14:textId="77777777" w:rsidR="005E45B7" w:rsidRPr="00DC7E52" w:rsidRDefault="005E45B7" w:rsidP="005E45B7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071203A" w14:textId="77777777" w:rsidR="005E45B7" w:rsidRPr="00DC7E52" w:rsidRDefault="005E45B7" w:rsidP="005E45B7">
      <w:pPr>
        <w:rPr>
          <w:rFonts w:ascii="Times New Roman" w:hAnsi="Times New Roman"/>
        </w:rPr>
      </w:pPr>
    </w:p>
    <w:p w14:paraId="2EEE1089" w14:textId="77777777" w:rsidR="005E45B7" w:rsidRPr="00DC7E52" w:rsidRDefault="005E45B7" w:rsidP="005E45B7">
      <w:pPr>
        <w:rPr>
          <w:rFonts w:ascii="Times New Roman" w:hAnsi="Times New Roman"/>
        </w:rPr>
      </w:pPr>
    </w:p>
    <w:p w14:paraId="7DFD2BD6" w14:textId="77777777" w:rsidR="005E45B7" w:rsidRPr="009508B4" w:rsidRDefault="005E45B7" w:rsidP="005E45B7"/>
    <w:p w14:paraId="7487A94D" w14:textId="77777777" w:rsidR="005E45B7" w:rsidRPr="006B41DD" w:rsidRDefault="005E45B7" w:rsidP="005E45B7"/>
    <w:p w14:paraId="1376D2DB" w14:textId="77777777" w:rsidR="005E45B7" w:rsidRPr="009B4FF9" w:rsidRDefault="005E45B7" w:rsidP="005E45B7"/>
    <w:p w14:paraId="5083D3FB" w14:textId="77777777" w:rsidR="005E45B7" w:rsidRPr="009F485C" w:rsidRDefault="005E45B7" w:rsidP="005E45B7"/>
    <w:p w14:paraId="6B301D68" w14:textId="419F819C" w:rsidR="00106AC7" w:rsidRPr="005E45B7" w:rsidRDefault="00106AC7" w:rsidP="005E45B7"/>
    <w:sectPr w:rsidR="00106AC7" w:rsidRPr="005E45B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0FDEE" w14:textId="77777777" w:rsidR="00887D16" w:rsidRDefault="00887D16">
      <w:r>
        <w:separator/>
      </w:r>
    </w:p>
  </w:endnote>
  <w:endnote w:type="continuationSeparator" w:id="0">
    <w:p w14:paraId="56434ABE" w14:textId="77777777" w:rsidR="00887D16" w:rsidRDefault="00887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CC2C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FA505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1BC4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E90DB51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E301B99">
        <v:line id="_x0000_s1025" style="position:absolute;left:0;text-align:left;z-index:251657728" from="-3.85pt,8.7pt" to="455.15pt,8.7pt"/>
      </w:pict>
    </w:r>
  </w:p>
  <w:p w14:paraId="063A7F0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B45E7" w14:textId="77777777" w:rsidR="0072282F" w:rsidRDefault="00722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20182" w14:textId="77777777" w:rsidR="00887D16" w:rsidRDefault="00887D16">
      <w:r>
        <w:separator/>
      </w:r>
    </w:p>
  </w:footnote>
  <w:footnote w:type="continuationSeparator" w:id="0">
    <w:p w14:paraId="2FAC07D9" w14:textId="77777777" w:rsidR="00887D16" w:rsidRDefault="00887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207CD" w14:textId="77777777" w:rsidR="0072282F" w:rsidRDefault="00722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5EFA" w14:textId="77777777" w:rsidR="0072282F" w:rsidRDefault="00722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7AB9E" w14:textId="77777777" w:rsidR="0072282F" w:rsidRDefault="00722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4521426">
    <w:abstractNumId w:val="15"/>
  </w:num>
  <w:num w:numId="2" w16cid:durableId="94794171">
    <w:abstractNumId w:val="0"/>
  </w:num>
  <w:num w:numId="3" w16cid:durableId="1958489539">
    <w:abstractNumId w:val="13"/>
  </w:num>
  <w:num w:numId="4" w16cid:durableId="1491797079">
    <w:abstractNumId w:val="8"/>
  </w:num>
  <w:num w:numId="5" w16cid:durableId="454757060">
    <w:abstractNumId w:val="7"/>
  </w:num>
  <w:num w:numId="6" w16cid:durableId="1100292241">
    <w:abstractNumId w:val="1"/>
  </w:num>
  <w:num w:numId="7" w16cid:durableId="42801761">
    <w:abstractNumId w:val="6"/>
  </w:num>
  <w:num w:numId="8" w16cid:durableId="725182488">
    <w:abstractNumId w:val="3"/>
  </w:num>
  <w:num w:numId="9" w16cid:durableId="735979701">
    <w:abstractNumId w:val="2"/>
  </w:num>
  <w:num w:numId="10" w16cid:durableId="1872105136">
    <w:abstractNumId w:val="5"/>
  </w:num>
  <w:num w:numId="11" w16cid:durableId="581915631">
    <w:abstractNumId w:val="11"/>
  </w:num>
  <w:num w:numId="12" w16cid:durableId="1073089158">
    <w:abstractNumId w:val="4"/>
  </w:num>
  <w:num w:numId="13" w16cid:durableId="1889536767">
    <w:abstractNumId w:val="10"/>
  </w:num>
  <w:num w:numId="14" w16cid:durableId="484973657">
    <w:abstractNumId w:val="14"/>
  </w:num>
  <w:num w:numId="18" w16cid:durableId="11514841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D1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E45B7"/>
    <w:rsid w:val="00641063"/>
    <w:rsid w:val="00664D2F"/>
    <w:rsid w:val="00697D36"/>
    <w:rsid w:val="006B51E7"/>
    <w:rsid w:val="006D68D8"/>
    <w:rsid w:val="0070113A"/>
    <w:rsid w:val="0072282F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87D16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B5942AE"/>
  <w15:chartTrackingRefBased/>
  <w15:docId w15:val="{C40D6C8C-EEC4-4029-894A-936F06E3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45B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E45B7"/>
  </w:style>
  <w:style w:type="paragraph" w:styleId="Akapitzlist">
    <w:name w:val="List Paragraph"/>
    <w:basedOn w:val="Normalny"/>
    <w:uiPriority w:val="34"/>
    <w:qFormat/>
    <w:rsid w:val="005E45B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2023-04-05T13:06:00Z</dcterms:created>
  <dcterms:modified xsi:type="dcterms:W3CDTF">2023-04-05T13:07:00Z</dcterms:modified>
</cp:coreProperties>
</file>