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9417B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444444"/>
          <w:sz w:val="20"/>
          <w:szCs w:val="20"/>
        </w:rPr>
        <w:t>28/04/2023    S84</w:t>
      </w:r>
    </w:p>
    <w:p w14:paraId="1D81E6A6" w14:textId="77777777" w:rsidR="00FA70BC" w:rsidRPr="00FA70BC" w:rsidRDefault="00FA70BC" w:rsidP="00FA70B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FA70BC">
          <w:rPr>
            <w:color w:val="3366CC"/>
            <w:sz w:val="20"/>
            <w:szCs w:val="20"/>
            <w:u w:val="single"/>
          </w:rPr>
          <w:t>I.</w:t>
        </w:r>
      </w:hyperlink>
    </w:p>
    <w:p w14:paraId="1B7A356A" w14:textId="77777777" w:rsidR="00FA70BC" w:rsidRPr="00FA70BC" w:rsidRDefault="00FA70BC" w:rsidP="00FA70B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FA70BC">
          <w:rPr>
            <w:color w:val="3366CC"/>
            <w:sz w:val="20"/>
            <w:szCs w:val="20"/>
            <w:u w:val="single"/>
          </w:rPr>
          <w:t>II.</w:t>
        </w:r>
      </w:hyperlink>
    </w:p>
    <w:p w14:paraId="3A5FE572" w14:textId="77777777" w:rsidR="00FA70BC" w:rsidRPr="00FA70BC" w:rsidRDefault="00FA70BC" w:rsidP="00FA70B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FA70BC">
          <w:rPr>
            <w:color w:val="3366CC"/>
            <w:sz w:val="20"/>
            <w:szCs w:val="20"/>
            <w:u w:val="single"/>
          </w:rPr>
          <w:t>III.</w:t>
        </w:r>
      </w:hyperlink>
    </w:p>
    <w:p w14:paraId="0BF21A43" w14:textId="77777777" w:rsidR="00FA70BC" w:rsidRPr="00FA70BC" w:rsidRDefault="00FA70BC" w:rsidP="00FA70B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FA70BC">
          <w:rPr>
            <w:color w:val="3366CC"/>
            <w:sz w:val="20"/>
            <w:szCs w:val="20"/>
            <w:u w:val="single"/>
          </w:rPr>
          <w:t>IV.</w:t>
        </w:r>
      </w:hyperlink>
    </w:p>
    <w:p w14:paraId="61E639A1" w14:textId="77777777" w:rsidR="00FA70BC" w:rsidRPr="00FA70BC" w:rsidRDefault="00FA70BC" w:rsidP="00FA70B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FA70BC">
          <w:rPr>
            <w:color w:val="3366CC"/>
            <w:sz w:val="20"/>
            <w:szCs w:val="20"/>
            <w:u w:val="single"/>
          </w:rPr>
          <w:t>VI.</w:t>
        </w:r>
      </w:hyperlink>
    </w:p>
    <w:p w14:paraId="583DC5A8" w14:textId="77777777" w:rsidR="00FA70BC" w:rsidRPr="00FA70BC" w:rsidRDefault="00FA70BC" w:rsidP="00FA70BC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A70BC">
        <w:rPr>
          <w:b/>
          <w:bCs/>
          <w:color w:val="444444"/>
          <w:sz w:val="20"/>
          <w:szCs w:val="20"/>
        </w:rPr>
        <w:t>Polska-Kraków: Komputery przenośne</w:t>
      </w:r>
    </w:p>
    <w:p w14:paraId="54D494A6" w14:textId="77777777" w:rsidR="00FA70BC" w:rsidRPr="00FA70BC" w:rsidRDefault="00FA70BC" w:rsidP="00FA70BC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A70BC">
        <w:rPr>
          <w:b/>
          <w:bCs/>
          <w:color w:val="444444"/>
          <w:sz w:val="20"/>
          <w:szCs w:val="20"/>
        </w:rPr>
        <w:t>2023/S 084-252326</w:t>
      </w:r>
    </w:p>
    <w:p w14:paraId="7A577D3E" w14:textId="77777777" w:rsidR="00FA70BC" w:rsidRPr="00FA70BC" w:rsidRDefault="00FA70BC" w:rsidP="00FA70BC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A70BC">
        <w:rPr>
          <w:b/>
          <w:bCs/>
          <w:color w:val="444444"/>
          <w:sz w:val="20"/>
          <w:szCs w:val="20"/>
        </w:rPr>
        <w:t>Ogłoszenie o zamówieniu</w:t>
      </w:r>
    </w:p>
    <w:p w14:paraId="096CA4AB" w14:textId="77777777" w:rsidR="00FA70BC" w:rsidRPr="00FA70BC" w:rsidRDefault="00FA70BC" w:rsidP="00FA70BC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A70BC">
        <w:rPr>
          <w:b/>
          <w:bCs/>
          <w:color w:val="444444"/>
          <w:sz w:val="20"/>
          <w:szCs w:val="20"/>
        </w:rPr>
        <w:t>Dostawy</w:t>
      </w:r>
    </w:p>
    <w:p w14:paraId="27F5F263" w14:textId="77777777" w:rsidR="00FA70BC" w:rsidRPr="00FA70BC" w:rsidRDefault="00FA70BC" w:rsidP="00FA70BC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FA70BC">
        <w:rPr>
          <w:b/>
          <w:bCs/>
          <w:color w:val="444444"/>
          <w:sz w:val="20"/>
          <w:szCs w:val="20"/>
        </w:rPr>
        <w:t>Podstawa prawna:</w:t>
      </w:r>
    </w:p>
    <w:p w14:paraId="216097A2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444444"/>
          <w:sz w:val="20"/>
          <w:szCs w:val="20"/>
        </w:rPr>
        <w:t>Dyrektywa 2014/24/UE</w:t>
      </w:r>
    </w:p>
    <w:p w14:paraId="11A5E943" w14:textId="77777777" w:rsidR="00FA70BC" w:rsidRPr="00FA70BC" w:rsidRDefault="00FA70BC" w:rsidP="00FA70B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A70BC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4F266CA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I.1)</w:t>
      </w:r>
      <w:r w:rsidRPr="00FA70BC">
        <w:rPr>
          <w:b/>
          <w:bCs/>
          <w:color w:val="000000"/>
          <w:sz w:val="20"/>
          <w:szCs w:val="20"/>
        </w:rPr>
        <w:t>Nazwa i adresy</w:t>
      </w:r>
    </w:p>
    <w:p w14:paraId="025E16BF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Oficjalna nazwa: Akademia Górniczo - Hutnicza im. Stanisława Staszica w Krakowie</w:t>
      </w:r>
      <w:r w:rsidRPr="00FA70BC">
        <w:rPr>
          <w:color w:val="000000"/>
          <w:sz w:val="20"/>
          <w:szCs w:val="20"/>
        </w:rPr>
        <w:br/>
        <w:t>Adres pocztowy: Al. Mickiewicza 30, 30-059 Kraków</w:t>
      </w:r>
      <w:r w:rsidRPr="00FA70BC">
        <w:rPr>
          <w:color w:val="000000"/>
          <w:sz w:val="20"/>
          <w:szCs w:val="20"/>
        </w:rPr>
        <w:br/>
        <w:t>Miejscowość: Kraków</w:t>
      </w:r>
      <w:r w:rsidRPr="00FA70BC">
        <w:rPr>
          <w:color w:val="000000"/>
          <w:sz w:val="20"/>
          <w:szCs w:val="20"/>
        </w:rPr>
        <w:br/>
        <w:t>Kod NUTS: PL213 Miasto Kraków</w:t>
      </w:r>
      <w:r w:rsidRPr="00FA70BC">
        <w:rPr>
          <w:color w:val="000000"/>
          <w:sz w:val="20"/>
          <w:szCs w:val="20"/>
        </w:rPr>
        <w:br/>
        <w:t>Kod pocztowy: 30-059</w:t>
      </w:r>
      <w:r w:rsidRPr="00FA70BC">
        <w:rPr>
          <w:color w:val="000000"/>
          <w:sz w:val="20"/>
          <w:szCs w:val="20"/>
        </w:rPr>
        <w:br/>
        <w:t>Państwo: Polska</w:t>
      </w:r>
      <w:r w:rsidRPr="00FA70BC">
        <w:rPr>
          <w:color w:val="000000"/>
          <w:sz w:val="20"/>
          <w:szCs w:val="20"/>
        </w:rPr>
        <w:br/>
        <w:t>Osoba do kontaktów: Jarosław Grzech</w:t>
      </w:r>
      <w:r w:rsidRPr="00FA70BC">
        <w:rPr>
          <w:color w:val="000000"/>
          <w:sz w:val="20"/>
          <w:szCs w:val="20"/>
        </w:rPr>
        <w:br/>
        <w:t>E-mail: </w:t>
      </w:r>
      <w:hyperlink r:id="rId12" w:history="1">
        <w:r w:rsidRPr="00FA70BC">
          <w:rPr>
            <w:color w:val="3366CC"/>
            <w:sz w:val="20"/>
            <w:szCs w:val="20"/>
            <w:u w:val="single"/>
          </w:rPr>
          <w:t>dzp@agh.edu.pl</w:t>
        </w:r>
      </w:hyperlink>
      <w:r w:rsidRPr="00FA70BC">
        <w:rPr>
          <w:color w:val="000000"/>
          <w:sz w:val="20"/>
          <w:szCs w:val="20"/>
        </w:rPr>
        <w:br/>
        <w:t>Tel.: +48 126173595</w:t>
      </w:r>
      <w:r w:rsidRPr="00FA70BC">
        <w:rPr>
          <w:color w:val="000000"/>
          <w:sz w:val="20"/>
          <w:szCs w:val="20"/>
        </w:rPr>
        <w:br/>
        <w:t>Faks: +48 126173363</w:t>
      </w:r>
      <w:r w:rsidRPr="00FA70BC">
        <w:rPr>
          <w:color w:val="000000"/>
          <w:sz w:val="20"/>
          <w:szCs w:val="20"/>
        </w:rPr>
        <w:br/>
      </w:r>
      <w:r w:rsidRPr="00FA70BC">
        <w:rPr>
          <w:b/>
          <w:bCs/>
          <w:color w:val="000000"/>
          <w:sz w:val="20"/>
          <w:szCs w:val="20"/>
        </w:rPr>
        <w:t>Adresy internetowe:</w:t>
      </w:r>
      <w:r w:rsidRPr="00FA70BC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FA70BC">
          <w:rPr>
            <w:color w:val="3366CC"/>
            <w:sz w:val="20"/>
            <w:szCs w:val="20"/>
            <w:u w:val="single"/>
          </w:rPr>
          <w:t>www.dzp.agh.edu.pl</w:t>
        </w:r>
      </w:hyperlink>
      <w:r w:rsidRPr="00FA70BC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FA70BC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E9B5C2D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I.3)</w:t>
      </w:r>
      <w:r w:rsidRPr="00FA70BC">
        <w:rPr>
          <w:b/>
          <w:bCs/>
          <w:color w:val="000000"/>
          <w:sz w:val="20"/>
          <w:szCs w:val="20"/>
        </w:rPr>
        <w:t>Komunikacja</w:t>
      </w:r>
    </w:p>
    <w:p w14:paraId="592C0C6E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FA70BC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9E5BFE4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Więcej informacji można uzyskać pod adresem podanym powyżej</w:t>
      </w:r>
    </w:p>
    <w:p w14:paraId="4DFF3ED5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FA70BC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541A4346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I.4)</w:t>
      </w:r>
      <w:r w:rsidRPr="00FA70BC">
        <w:rPr>
          <w:b/>
          <w:bCs/>
          <w:color w:val="000000"/>
          <w:sz w:val="20"/>
          <w:szCs w:val="20"/>
        </w:rPr>
        <w:t>Rodzaj instytucji zamawiającej</w:t>
      </w:r>
    </w:p>
    <w:p w14:paraId="0E93C2BA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Inny rodzaj: Uczelnia Publiczna</w:t>
      </w:r>
    </w:p>
    <w:p w14:paraId="55A21B6E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I.5)</w:t>
      </w:r>
      <w:r w:rsidRPr="00FA70BC">
        <w:rPr>
          <w:b/>
          <w:bCs/>
          <w:color w:val="000000"/>
          <w:sz w:val="20"/>
          <w:szCs w:val="20"/>
        </w:rPr>
        <w:t>Główny przedmiot działalności</w:t>
      </w:r>
    </w:p>
    <w:p w14:paraId="47033E33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Edukacja</w:t>
      </w:r>
    </w:p>
    <w:p w14:paraId="6276124D" w14:textId="77777777" w:rsidR="00FA70BC" w:rsidRPr="00FA70BC" w:rsidRDefault="00FA70BC" w:rsidP="00FA70B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A70BC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6A903C3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II.1)</w:t>
      </w:r>
      <w:r w:rsidRPr="00FA70BC">
        <w:rPr>
          <w:b/>
          <w:bCs/>
          <w:color w:val="000000"/>
          <w:sz w:val="20"/>
          <w:szCs w:val="20"/>
        </w:rPr>
        <w:t>Wielkość lub zakres zamówienia</w:t>
      </w:r>
    </w:p>
    <w:p w14:paraId="7D025057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II.1.1)</w:t>
      </w:r>
      <w:r w:rsidRPr="00FA70BC">
        <w:rPr>
          <w:b/>
          <w:bCs/>
          <w:color w:val="000000"/>
          <w:sz w:val="20"/>
          <w:szCs w:val="20"/>
        </w:rPr>
        <w:t>Nazwa:</w:t>
      </w:r>
    </w:p>
    <w:p w14:paraId="5CD10726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Dostawa komputera przenośnego na potrzeby Centrum Rekrutacji AGH - KC-zp.272-211/23</w:t>
      </w:r>
    </w:p>
    <w:p w14:paraId="5A0C2C39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Numer referencyjny: KC-zp.272-211/23</w:t>
      </w:r>
    </w:p>
    <w:p w14:paraId="2009645F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II.1.2)</w:t>
      </w:r>
      <w:r w:rsidRPr="00FA70BC">
        <w:rPr>
          <w:b/>
          <w:bCs/>
          <w:color w:val="000000"/>
          <w:sz w:val="20"/>
          <w:szCs w:val="20"/>
        </w:rPr>
        <w:t>Główny kod CPV</w:t>
      </w:r>
    </w:p>
    <w:p w14:paraId="235C45F0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30213100 Komputery przenośne</w:t>
      </w:r>
    </w:p>
    <w:p w14:paraId="25F3CF39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II.1.3)</w:t>
      </w:r>
      <w:r w:rsidRPr="00FA70BC">
        <w:rPr>
          <w:b/>
          <w:bCs/>
          <w:color w:val="000000"/>
          <w:sz w:val="20"/>
          <w:szCs w:val="20"/>
        </w:rPr>
        <w:t>Rodzaj zamówienia</w:t>
      </w:r>
    </w:p>
    <w:p w14:paraId="156178AE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Dostawy</w:t>
      </w:r>
    </w:p>
    <w:p w14:paraId="575F5CD0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II.1.4)</w:t>
      </w:r>
      <w:r w:rsidRPr="00FA70BC">
        <w:rPr>
          <w:b/>
          <w:bCs/>
          <w:color w:val="000000"/>
          <w:sz w:val="20"/>
          <w:szCs w:val="20"/>
        </w:rPr>
        <w:t>Krótki opis:</w:t>
      </w:r>
    </w:p>
    <w:p w14:paraId="00787AD9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Przedmiotem zamówienia jest dostawa 1 szt. komputera przenośnego zgodnie z wymaganiami opisanymi w pkt 4.1 SWZ</w:t>
      </w:r>
    </w:p>
    <w:p w14:paraId="290D7DCC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II.1.5)</w:t>
      </w:r>
      <w:r w:rsidRPr="00FA70BC">
        <w:rPr>
          <w:b/>
          <w:bCs/>
          <w:color w:val="000000"/>
          <w:sz w:val="20"/>
          <w:szCs w:val="20"/>
        </w:rPr>
        <w:t>Szacunkowa całkowita wartość</w:t>
      </w:r>
    </w:p>
    <w:p w14:paraId="059FBFF9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II.1.6)</w:t>
      </w:r>
      <w:r w:rsidRPr="00FA70BC">
        <w:rPr>
          <w:b/>
          <w:bCs/>
          <w:color w:val="000000"/>
          <w:sz w:val="20"/>
          <w:szCs w:val="20"/>
        </w:rPr>
        <w:t>Informacje o częściach</w:t>
      </w:r>
    </w:p>
    <w:p w14:paraId="5C946FA9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To zamówienie podzielone jest na części: nie</w:t>
      </w:r>
    </w:p>
    <w:p w14:paraId="458C916E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II.2)</w:t>
      </w:r>
      <w:r w:rsidRPr="00FA70BC">
        <w:rPr>
          <w:b/>
          <w:bCs/>
          <w:color w:val="000000"/>
          <w:sz w:val="20"/>
          <w:szCs w:val="20"/>
        </w:rPr>
        <w:t>Opis</w:t>
      </w:r>
    </w:p>
    <w:p w14:paraId="3CB401D4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II.2.3)</w:t>
      </w:r>
      <w:r w:rsidRPr="00FA70BC">
        <w:rPr>
          <w:b/>
          <w:bCs/>
          <w:color w:val="000000"/>
          <w:sz w:val="20"/>
          <w:szCs w:val="20"/>
        </w:rPr>
        <w:t>Miejsce świadczenia usług</w:t>
      </w:r>
    </w:p>
    <w:p w14:paraId="60B6E5D3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Kod NUTS: PL213 Miasto Kraków</w:t>
      </w:r>
    </w:p>
    <w:p w14:paraId="639BB840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II.2.4)</w:t>
      </w:r>
      <w:r w:rsidRPr="00FA70BC">
        <w:rPr>
          <w:b/>
          <w:bCs/>
          <w:color w:val="000000"/>
          <w:sz w:val="20"/>
          <w:szCs w:val="20"/>
        </w:rPr>
        <w:t>Opis zamówienia:</w:t>
      </w:r>
    </w:p>
    <w:p w14:paraId="67F85EF7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Przedmiotem zamówienia jest dostawa 1 szt. komputera przenośnego zgodnie z wymaganiami opisanymi w pkt 4.1 SWZ</w:t>
      </w:r>
    </w:p>
    <w:p w14:paraId="3E602344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II.2.5)</w:t>
      </w:r>
      <w:r w:rsidRPr="00FA70BC">
        <w:rPr>
          <w:b/>
          <w:bCs/>
          <w:color w:val="000000"/>
          <w:sz w:val="20"/>
          <w:szCs w:val="20"/>
        </w:rPr>
        <w:t>Kryteria udzielenia zamówienia</w:t>
      </w:r>
    </w:p>
    <w:p w14:paraId="0935B302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C211C41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II.2.6)</w:t>
      </w:r>
      <w:r w:rsidRPr="00FA70BC">
        <w:rPr>
          <w:b/>
          <w:bCs/>
          <w:color w:val="000000"/>
          <w:sz w:val="20"/>
          <w:szCs w:val="20"/>
        </w:rPr>
        <w:t>Szacunkowa wartość</w:t>
      </w:r>
    </w:p>
    <w:p w14:paraId="4D45E339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lastRenderedPageBreak/>
        <w:t>II.2.7)</w:t>
      </w:r>
      <w:r w:rsidRPr="00FA70BC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D2AD40F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Okres w dniach: 10</w:t>
      </w:r>
    </w:p>
    <w:p w14:paraId="3F15E877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Niniejsze zamówienie podlega wznowieniu: nie</w:t>
      </w:r>
    </w:p>
    <w:p w14:paraId="4683ECBB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II.2.10)</w:t>
      </w:r>
      <w:r w:rsidRPr="00FA70BC">
        <w:rPr>
          <w:b/>
          <w:bCs/>
          <w:color w:val="000000"/>
          <w:sz w:val="20"/>
          <w:szCs w:val="20"/>
        </w:rPr>
        <w:t>Informacje o ofertach wariantowych</w:t>
      </w:r>
    </w:p>
    <w:p w14:paraId="4E1D910F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Dopuszcza się składanie ofert wariantowych: nie</w:t>
      </w:r>
    </w:p>
    <w:p w14:paraId="5F52BF18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II.2.11)</w:t>
      </w:r>
      <w:r w:rsidRPr="00FA70BC">
        <w:rPr>
          <w:b/>
          <w:bCs/>
          <w:color w:val="000000"/>
          <w:sz w:val="20"/>
          <w:szCs w:val="20"/>
        </w:rPr>
        <w:t>Informacje o opcjach</w:t>
      </w:r>
    </w:p>
    <w:p w14:paraId="0479E2F9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Opcje: nie</w:t>
      </w:r>
    </w:p>
    <w:p w14:paraId="53052979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II.2.13)</w:t>
      </w:r>
      <w:r w:rsidRPr="00FA70BC">
        <w:rPr>
          <w:b/>
          <w:bCs/>
          <w:color w:val="000000"/>
          <w:sz w:val="20"/>
          <w:szCs w:val="20"/>
        </w:rPr>
        <w:t>Informacje o funduszach Unii Europejskiej</w:t>
      </w:r>
    </w:p>
    <w:p w14:paraId="0814D795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29F33B1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II.2.14)</w:t>
      </w:r>
      <w:r w:rsidRPr="00FA70BC">
        <w:rPr>
          <w:b/>
          <w:bCs/>
          <w:color w:val="000000"/>
          <w:sz w:val="20"/>
          <w:szCs w:val="20"/>
        </w:rPr>
        <w:t>Informacje dodatkowe</w:t>
      </w:r>
    </w:p>
    <w:p w14:paraId="508EC87E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10AE76A6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Nr Nazwa kryterium Waga</w:t>
      </w:r>
    </w:p>
    <w:p w14:paraId="100A6EDD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1 Cena 60 %</w:t>
      </w:r>
    </w:p>
    <w:p w14:paraId="7B4BBC5E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2 Okres gwarancji 20%</w:t>
      </w:r>
    </w:p>
    <w:p w14:paraId="2386692C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3 Termin realizacji zamówienia 20%</w:t>
      </w:r>
    </w:p>
    <w:p w14:paraId="767D7CBF" w14:textId="77777777" w:rsidR="00FA70BC" w:rsidRPr="00FA70BC" w:rsidRDefault="00FA70BC" w:rsidP="00FA70B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A70BC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7279B54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III.1)</w:t>
      </w:r>
      <w:r w:rsidRPr="00FA70BC">
        <w:rPr>
          <w:b/>
          <w:bCs/>
          <w:color w:val="000000"/>
          <w:sz w:val="20"/>
          <w:szCs w:val="20"/>
        </w:rPr>
        <w:t>Warunki udziału</w:t>
      </w:r>
    </w:p>
    <w:p w14:paraId="557ECDBD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III.1.1)</w:t>
      </w:r>
      <w:r w:rsidRPr="00FA70BC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7CA7BEE6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Wykaz i krótki opis warunków:</w:t>
      </w:r>
    </w:p>
    <w:p w14:paraId="4A536554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FA70BC">
        <w:rPr>
          <w:color w:val="000000"/>
          <w:sz w:val="20"/>
          <w:szCs w:val="20"/>
        </w:rPr>
        <w:t>Pzp</w:t>
      </w:r>
      <w:proofErr w:type="spellEnd"/>
      <w:r w:rsidRPr="00FA70BC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FA70BC">
        <w:rPr>
          <w:color w:val="000000"/>
          <w:sz w:val="20"/>
          <w:szCs w:val="20"/>
        </w:rPr>
        <w:t>Pzp</w:t>
      </w:r>
      <w:proofErr w:type="spellEnd"/>
      <w:r w:rsidRPr="00FA70BC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7C633761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2. Dokumenty składane na wezwanie Zamawiającego:</w:t>
      </w:r>
    </w:p>
    <w:p w14:paraId="05508BB6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E0C882D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FA70BC">
        <w:rPr>
          <w:color w:val="000000"/>
          <w:sz w:val="20"/>
          <w:szCs w:val="20"/>
        </w:rPr>
        <w:t>Pzp</w:t>
      </w:r>
      <w:proofErr w:type="spellEnd"/>
      <w:r w:rsidRPr="00FA70BC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41D115FE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FA70BC">
        <w:rPr>
          <w:color w:val="000000"/>
          <w:sz w:val="20"/>
          <w:szCs w:val="20"/>
        </w:rPr>
        <w:t>Pzp</w:t>
      </w:r>
      <w:proofErr w:type="spellEnd"/>
      <w:r w:rsidRPr="00FA70BC">
        <w:rPr>
          <w:color w:val="000000"/>
          <w:sz w:val="20"/>
          <w:szCs w:val="20"/>
        </w:rPr>
        <w:t>, sporządzona nie wcześniej niż 6 miesięcy przed jej złożeniem;</w:t>
      </w:r>
    </w:p>
    <w:p w14:paraId="0D457DA1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3DF1407C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3. Wykonawcy zagraniczni</w:t>
      </w:r>
    </w:p>
    <w:p w14:paraId="6B43BB52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207636AC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III.1.2)</w:t>
      </w:r>
      <w:r w:rsidRPr="00FA70BC">
        <w:rPr>
          <w:b/>
          <w:bCs/>
          <w:color w:val="000000"/>
          <w:sz w:val="20"/>
          <w:szCs w:val="20"/>
        </w:rPr>
        <w:t>Sytuacja ekonomiczna i finansowa</w:t>
      </w:r>
    </w:p>
    <w:p w14:paraId="721C1DF4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Wykaz i krótki opis kryteriów kwalifikacji:</w:t>
      </w:r>
    </w:p>
    <w:p w14:paraId="3BB5FFB2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Zamawiający nie opisuje, nie wyznacza szczegółowego warunku w tym zakresie</w:t>
      </w:r>
    </w:p>
    <w:p w14:paraId="501F126D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III.1.3)</w:t>
      </w:r>
      <w:r w:rsidRPr="00FA70BC">
        <w:rPr>
          <w:b/>
          <w:bCs/>
          <w:color w:val="000000"/>
          <w:sz w:val="20"/>
          <w:szCs w:val="20"/>
        </w:rPr>
        <w:t>Zdolność techniczna i kwalifikacje zawodowe</w:t>
      </w:r>
    </w:p>
    <w:p w14:paraId="5312B35E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Wykaz i krótki opis kryteriów kwalifikacji:</w:t>
      </w:r>
    </w:p>
    <w:p w14:paraId="0F77F9D7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Zamawiający nie opisuje, nie wyznacza szczegółowego warunku w tym zakresie</w:t>
      </w:r>
    </w:p>
    <w:p w14:paraId="08B854AC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III.2)</w:t>
      </w:r>
      <w:r w:rsidRPr="00FA70BC">
        <w:rPr>
          <w:b/>
          <w:bCs/>
          <w:color w:val="000000"/>
          <w:sz w:val="20"/>
          <w:szCs w:val="20"/>
        </w:rPr>
        <w:t>Warunki dotyczące zamówienia</w:t>
      </w:r>
    </w:p>
    <w:p w14:paraId="2294FA5E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III.2.2)</w:t>
      </w:r>
      <w:r w:rsidRPr="00FA70BC">
        <w:rPr>
          <w:b/>
          <w:bCs/>
          <w:color w:val="000000"/>
          <w:sz w:val="20"/>
          <w:szCs w:val="20"/>
        </w:rPr>
        <w:t>Warunki realizacji umowy:</w:t>
      </w:r>
    </w:p>
    <w:p w14:paraId="48559E3F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17A4B646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4F157AD" w14:textId="77777777" w:rsidR="00FA70BC" w:rsidRPr="00FA70BC" w:rsidRDefault="00FA70BC" w:rsidP="00FA70B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A70BC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9BD3CD2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IV.1)</w:t>
      </w:r>
      <w:r w:rsidRPr="00FA70BC">
        <w:rPr>
          <w:b/>
          <w:bCs/>
          <w:color w:val="000000"/>
          <w:sz w:val="20"/>
          <w:szCs w:val="20"/>
        </w:rPr>
        <w:t>Opis</w:t>
      </w:r>
    </w:p>
    <w:p w14:paraId="4BD32E3D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IV.1.1)</w:t>
      </w:r>
      <w:r w:rsidRPr="00FA70BC">
        <w:rPr>
          <w:b/>
          <w:bCs/>
          <w:color w:val="000000"/>
          <w:sz w:val="20"/>
          <w:szCs w:val="20"/>
        </w:rPr>
        <w:t>Rodzaj procedury</w:t>
      </w:r>
    </w:p>
    <w:p w14:paraId="7FA1ADDA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Procedura otwarta</w:t>
      </w:r>
    </w:p>
    <w:p w14:paraId="78978046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IV.1.3)</w:t>
      </w:r>
      <w:r w:rsidRPr="00FA70BC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6720F5D6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IV.1.8)</w:t>
      </w:r>
      <w:r w:rsidRPr="00FA70BC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6840F0C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Zamówienie jest objęte Porozumieniem w sprawie zamówień rządowych: tak</w:t>
      </w:r>
    </w:p>
    <w:p w14:paraId="43422650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lastRenderedPageBreak/>
        <w:t>IV.2)</w:t>
      </w:r>
      <w:r w:rsidRPr="00FA70BC">
        <w:rPr>
          <w:b/>
          <w:bCs/>
          <w:color w:val="000000"/>
          <w:sz w:val="20"/>
          <w:szCs w:val="20"/>
        </w:rPr>
        <w:t>Informacje administracyjne</w:t>
      </w:r>
    </w:p>
    <w:p w14:paraId="5BC494B7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IV.2.2)</w:t>
      </w:r>
      <w:r w:rsidRPr="00FA70BC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1F8A1F87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Data: 31/05/2023</w:t>
      </w:r>
    </w:p>
    <w:p w14:paraId="10E838DD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Czas lokalny: 10:30</w:t>
      </w:r>
    </w:p>
    <w:p w14:paraId="37DA4051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IV.2.3)</w:t>
      </w:r>
      <w:r w:rsidRPr="00FA70BC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4AE22896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IV.2.4)</w:t>
      </w:r>
      <w:r w:rsidRPr="00FA70BC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13BCF11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Polski</w:t>
      </w:r>
    </w:p>
    <w:p w14:paraId="4E83B171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IV.2.6)</w:t>
      </w:r>
      <w:r w:rsidRPr="00FA70BC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D3B15F7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Oferta musi zachować ważność do: 28/08/2023</w:t>
      </w:r>
    </w:p>
    <w:p w14:paraId="4EC67D5F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IV.2.7)</w:t>
      </w:r>
      <w:r w:rsidRPr="00FA70BC">
        <w:rPr>
          <w:b/>
          <w:bCs/>
          <w:color w:val="000000"/>
          <w:sz w:val="20"/>
          <w:szCs w:val="20"/>
        </w:rPr>
        <w:t>Warunki otwarcia ofert</w:t>
      </w:r>
    </w:p>
    <w:p w14:paraId="2FC47AC8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Data: 31/05/2023</w:t>
      </w:r>
    </w:p>
    <w:p w14:paraId="1FA71942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Czas lokalny: 11:00</w:t>
      </w:r>
    </w:p>
    <w:p w14:paraId="6880C135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Miejsce:</w:t>
      </w:r>
    </w:p>
    <w:p w14:paraId="2E80EBFE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22EA2BAB" w14:textId="77777777" w:rsidR="00FA70BC" w:rsidRPr="00FA70BC" w:rsidRDefault="00FA70BC" w:rsidP="00FA70B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A70BC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C9A0209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VI.1)</w:t>
      </w:r>
      <w:r w:rsidRPr="00FA70BC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B4CCE9E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Jest to zamówienie o charakterze powtarzającym się: nie</w:t>
      </w:r>
    </w:p>
    <w:p w14:paraId="1C9F317B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VI.3)</w:t>
      </w:r>
      <w:r w:rsidRPr="00FA70BC">
        <w:rPr>
          <w:b/>
          <w:bCs/>
          <w:color w:val="000000"/>
          <w:sz w:val="20"/>
          <w:szCs w:val="20"/>
        </w:rPr>
        <w:t>Informacje dodatkowe:</w:t>
      </w:r>
    </w:p>
    <w:p w14:paraId="223A0A5C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FA70BC">
        <w:rPr>
          <w:color w:val="000000"/>
          <w:sz w:val="20"/>
          <w:szCs w:val="20"/>
        </w:rPr>
        <w:t>Pzp</w:t>
      </w:r>
      <w:proofErr w:type="spellEnd"/>
      <w:r w:rsidRPr="00FA70BC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27AC3A9F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2. Zamawiający żąda, aby Wykonawca złożył wraz z ofertą:</w:t>
      </w:r>
    </w:p>
    <w:p w14:paraId="1551BF61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C27A900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188B711E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387F5926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088BEB10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7AC579A2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4D83E3B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FA70BC">
        <w:rPr>
          <w:color w:val="000000"/>
          <w:sz w:val="20"/>
          <w:szCs w:val="20"/>
        </w:rPr>
        <w:t>CEiDG</w:t>
      </w:r>
      <w:proofErr w:type="spellEnd"/>
      <w:r w:rsidRPr="00FA70BC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76D81301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FA70BC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FA70BC">
        <w:rPr>
          <w:color w:val="000000"/>
          <w:sz w:val="20"/>
          <w:szCs w:val="20"/>
        </w:rPr>
        <w:t>).</w:t>
      </w:r>
    </w:p>
    <w:p w14:paraId="5A5E08B2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64806DE7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VI.4)</w:t>
      </w:r>
      <w:r w:rsidRPr="00FA70BC">
        <w:rPr>
          <w:b/>
          <w:bCs/>
          <w:color w:val="000000"/>
          <w:sz w:val="20"/>
          <w:szCs w:val="20"/>
        </w:rPr>
        <w:t>Procedury odwoławcze</w:t>
      </w:r>
    </w:p>
    <w:p w14:paraId="2E051D92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VI.4.1)</w:t>
      </w:r>
      <w:r w:rsidRPr="00FA70BC">
        <w:rPr>
          <w:b/>
          <w:bCs/>
          <w:color w:val="000000"/>
          <w:sz w:val="20"/>
          <w:szCs w:val="20"/>
        </w:rPr>
        <w:t>Organ odpowiedzialny za procedury odwoławcze</w:t>
      </w:r>
    </w:p>
    <w:p w14:paraId="154C3E09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Oficjalna nazwa: Prezes Krajowej Izby Odwoławczej</w:t>
      </w:r>
      <w:r w:rsidRPr="00FA70BC">
        <w:rPr>
          <w:color w:val="000000"/>
          <w:sz w:val="20"/>
          <w:szCs w:val="20"/>
        </w:rPr>
        <w:br/>
        <w:t>Adres pocztowy: ul. Postępu 17a</w:t>
      </w:r>
      <w:r w:rsidRPr="00FA70BC">
        <w:rPr>
          <w:color w:val="000000"/>
          <w:sz w:val="20"/>
          <w:szCs w:val="20"/>
        </w:rPr>
        <w:br/>
        <w:t>Miejscowość: Warszawa</w:t>
      </w:r>
      <w:r w:rsidRPr="00FA70BC">
        <w:rPr>
          <w:color w:val="000000"/>
          <w:sz w:val="20"/>
          <w:szCs w:val="20"/>
        </w:rPr>
        <w:br/>
        <w:t>Kod pocztowy: 02-676</w:t>
      </w:r>
      <w:r w:rsidRPr="00FA70BC">
        <w:rPr>
          <w:color w:val="000000"/>
          <w:sz w:val="20"/>
          <w:szCs w:val="20"/>
        </w:rPr>
        <w:br/>
        <w:t>Państwo: Polska</w:t>
      </w:r>
      <w:r w:rsidRPr="00FA70BC">
        <w:rPr>
          <w:color w:val="000000"/>
          <w:sz w:val="20"/>
          <w:szCs w:val="20"/>
        </w:rPr>
        <w:br/>
        <w:t>Tel.: +48 224584740</w:t>
      </w:r>
    </w:p>
    <w:p w14:paraId="28F4AA80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VI.4.2)</w:t>
      </w:r>
      <w:r w:rsidRPr="00FA70BC">
        <w:rPr>
          <w:b/>
          <w:bCs/>
          <w:color w:val="000000"/>
          <w:sz w:val="20"/>
          <w:szCs w:val="20"/>
        </w:rPr>
        <w:t>Organ odpowiedzialny za procedury mediacyjne</w:t>
      </w:r>
    </w:p>
    <w:p w14:paraId="4D3DB210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Oficjalna nazwa: Prezes Krajowej Izby Odwoławczej</w:t>
      </w:r>
      <w:r w:rsidRPr="00FA70BC">
        <w:rPr>
          <w:color w:val="000000"/>
          <w:sz w:val="20"/>
          <w:szCs w:val="20"/>
        </w:rPr>
        <w:br/>
        <w:t>Adres pocztowy: ul. Postępu 17a</w:t>
      </w:r>
      <w:r w:rsidRPr="00FA70BC">
        <w:rPr>
          <w:color w:val="000000"/>
          <w:sz w:val="20"/>
          <w:szCs w:val="20"/>
        </w:rPr>
        <w:br/>
        <w:t>Miejscowość: Warszawa</w:t>
      </w:r>
      <w:r w:rsidRPr="00FA70BC">
        <w:rPr>
          <w:color w:val="000000"/>
          <w:sz w:val="20"/>
          <w:szCs w:val="20"/>
        </w:rPr>
        <w:br/>
        <w:t>Kod pocztowy: 02-676</w:t>
      </w:r>
      <w:r w:rsidRPr="00FA70BC">
        <w:rPr>
          <w:color w:val="000000"/>
          <w:sz w:val="20"/>
          <w:szCs w:val="20"/>
        </w:rPr>
        <w:br/>
        <w:t>Państwo: Polska</w:t>
      </w:r>
    </w:p>
    <w:p w14:paraId="52E4E72E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VI.4.3)</w:t>
      </w:r>
      <w:r w:rsidRPr="00FA70BC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FA70BC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285A19C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FA70BC">
        <w:rPr>
          <w:color w:val="000000"/>
          <w:sz w:val="20"/>
          <w:szCs w:val="20"/>
        </w:rPr>
        <w:t>odwołań</w:t>
      </w:r>
      <w:proofErr w:type="spellEnd"/>
      <w:r w:rsidRPr="00FA70BC">
        <w:rPr>
          <w:color w:val="000000"/>
          <w:sz w:val="20"/>
          <w:szCs w:val="20"/>
        </w:rPr>
        <w:t>:</w:t>
      </w:r>
    </w:p>
    <w:p w14:paraId="4B95A59A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1.1.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46FEED2C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1.2. Odwołanie przysługuje na:</w:t>
      </w:r>
    </w:p>
    <w:p w14:paraId="3CDD7DDC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183248B3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5C1BC475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304C96A5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053BFF21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1.4. Odwołanie wnosi się w terminie:</w:t>
      </w:r>
    </w:p>
    <w:p w14:paraId="69B73787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4DA2C22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0DBD205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7C14D019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5803775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62DC5E64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VI.4.4)</w:t>
      </w:r>
      <w:r w:rsidRPr="00FA70BC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FA70BC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B1E08D5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Oficjalna nazwa: Prezes Krajowej Izby Odwoławczej</w:t>
      </w:r>
      <w:r w:rsidRPr="00FA70BC">
        <w:rPr>
          <w:color w:val="000000"/>
          <w:sz w:val="20"/>
          <w:szCs w:val="20"/>
        </w:rPr>
        <w:br/>
        <w:t>Adres pocztowy: ul. Postępu 17a</w:t>
      </w:r>
      <w:r w:rsidRPr="00FA70BC">
        <w:rPr>
          <w:color w:val="000000"/>
          <w:sz w:val="20"/>
          <w:szCs w:val="20"/>
        </w:rPr>
        <w:br/>
        <w:t>Miejscowość: Warszawa</w:t>
      </w:r>
      <w:r w:rsidRPr="00FA70BC">
        <w:rPr>
          <w:color w:val="000000"/>
          <w:sz w:val="20"/>
          <w:szCs w:val="20"/>
        </w:rPr>
        <w:br/>
        <w:t>Kod pocztowy: 02-676</w:t>
      </w:r>
      <w:r w:rsidRPr="00FA70BC">
        <w:rPr>
          <w:color w:val="000000"/>
          <w:sz w:val="20"/>
          <w:szCs w:val="20"/>
        </w:rPr>
        <w:br/>
        <w:t>Państwo: Polska</w:t>
      </w:r>
      <w:r w:rsidRPr="00FA70BC">
        <w:rPr>
          <w:color w:val="000000"/>
          <w:sz w:val="20"/>
          <w:szCs w:val="20"/>
        </w:rPr>
        <w:br/>
        <w:t>Tel.: +48 224584740</w:t>
      </w:r>
    </w:p>
    <w:p w14:paraId="0A459971" w14:textId="77777777" w:rsidR="00FA70BC" w:rsidRPr="00FA70BC" w:rsidRDefault="00FA70BC" w:rsidP="00FA70BC">
      <w:pPr>
        <w:shd w:val="clear" w:color="auto" w:fill="FFFFFF"/>
        <w:rPr>
          <w:color w:val="444444"/>
          <w:sz w:val="20"/>
          <w:szCs w:val="20"/>
        </w:rPr>
      </w:pPr>
      <w:r w:rsidRPr="00FA70BC">
        <w:rPr>
          <w:color w:val="000000"/>
          <w:sz w:val="20"/>
          <w:szCs w:val="20"/>
        </w:rPr>
        <w:t>VI.5)</w:t>
      </w:r>
      <w:r w:rsidRPr="00FA70BC">
        <w:rPr>
          <w:b/>
          <w:bCs/>
          <w:color w:val="000000"/>
          <w:sz w:val="20"/>
          <w:szCs w:val="20"/>
        </w:rPr>
        <w:t>Data wysłania niniejszego ogłoszenia:</w:t>
      </w:r>
    </w:p>
    <w:p w14:paraId="2B1C3129" w14:textId="77777777" w:rsidR="00FA70BC" w:rsidRPr="00FA70BC" w:rsidRDefault="00FA70BC" w:rsidP="00FA70BC">
      <w:pPr>
        <w:shd w:val="clear" w:color="auto" w:fill="FFFFFF"/>
        <w:rPr>
          <w:color w:val="000000"/>
          <w:sz w:val="20"/>
          <w:szCs w:val="20"/>
        </w:rPr>
      </w:pPr>
      <w:r w:rsidRPr="00FA70BC">
        <w:rPr>
          <w:color w:val="000000"/>
          <w:sz w:val="20"/>
          <w:szCs w:val="20"/>
        </w:rPr>
        <w:t>26/04/2023</w:t>
      </w:r>
    </w:p>
    <w:p w14:paraId="4C44CA02" w14:textId="3C27DB2E" w:rsidR="00A450B2" w:rsidRPr="00FA70BC" w:rsidRDefault="00A450B2" w:rsidP="00FA70BC"/>
    <w:sectPr w:rsidR="00A450B2" w:rsidRPr="00FA70BC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2FDD8" w14:textId="77777777" w:rsidR="00A33632" w:rsidRDefault="00A33632">
      <w:r>
        <w:separator/>
      </w:r>
    </w:p>
  </w:endnote>
  <w:endnote w:type="continuationSeparator" w:id="0">
    <w:p w14:paraId="692592BF" w14:textId="77777777" w:rsidR="00A33632" w:rsidRDefault="00A33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08ECF" w14:textId="77777777" w:rsidR="00B20FB5" w:rsidRDefault="00B20F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A84C8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C4E7E" w14:textId="77777777" w:rsidR="00B20FB5" w:rsidRDefault="00B20F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DCC1" w14:textId="77777777" w:rsidR="00A33632" w:rsidRDefault="00A33632">
      <w:r>
        <w:separator/>
      </w:r>
    </w:p>
  </w:footnote>
  <w:footnote w:type="continuationSeparator" w:id="0">
    <w:p w14:paraId="251E3E51" w14:textId="77777777" w:rsidR="00A33632" w:rsidRDefault="00A33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2B757" w14:textId="77777777" w:rsidR="00B20FB5" w:rsidRDefault="00B20F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71AC" w14:textId="77777777" w:rsidR="00B20FB5" w:rsidRDefault="00B20F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EB859" w14:textId="77777777" w:rsidR="00B20FB5" w:rsidRDefault="00B20F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44419AA"/>
    <w:multiLevelType w:val="multilevel"/>
    <w:tmpl w:val="8A36E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309434105">
    <w:abstractNumId w:val="2"/>
  </w:num>
  <w:num w:numId="2" w16cid:durableId="2109034405">
    <w:abstractNumId w:val="5"/>
  </w:num>
  <w:num w:numId="3" w16cid:durableId="616521886">
    <w:abstractNumId w:val="8"/>
  </w:num>
  <w:num w:numId="4" w16cid:durableId="1478760242">
    <w:abstractNumId w:val="10"/>
  </w:num>
  <w:num w:numId="5" w16cid:durableId="309596720">
    <w:abstractNumId w:val="0"/>
  </w:num>
  <w:num w:numId="6" w16cid:durableId="1572231572">
    <w:abstractNumId w:val="7"/>
  </w:num>
  <w:num w:numId="7" w16cid:durableId="1056512858">
    <w:abstractNumId w:val="13"/>
  </w:num>
  <w:num w:numId="8" w16cid:durableId="208298115">
    <w:abstractNumId w:val="6"/>
  </w:num>
  <w:num w:numId="9" w16cid:durableId="980617828">
    <w:abstractNumId w:val="3"/>
  </w:num>
  <w:num w:numId="10" w16cid:durableId="1627085211">
    <w:abstractNumId w:val="4"/>
  </w:num>
  <w:num w:numId="11" w16cid:durableId="1535117393">
    <w:abstractNumId w:val="11"/>
  </w:num>
  <w:num w:numId="12" w16cid:durableId="1252197075">
    <w:abstractNumId w:val="9"/>
  </w:num>
  <w:num w:numId="13" w16cid:durableId="2082217314">
    <w:abstractNumId w:val="12"/>
  </w:num>
  <w:num w:numId="14" w16cid:durableId="3100123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392124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632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3632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0FB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0BC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2E8D9B"/>
  <w15:chartTrackingRefBased/>
  <w15:docId w15:val="{E31C92E7-8FA7-4371-B818-0A45AD1C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FA70BC"/>
  </w:style>
  <w:style w:type="character" w:customStyle="1" w:styleId="oj">
    <w:name w:val="oj"/>
    <w:basedOn w:val="Domylnaczcionkaakapitu"/>
    <w:rsid w:val="00FA70BC"/>
  </w:style>
  <w:style w:type="paragraph" w:styleId="NormalnyWeb">
    <w:name w:val="Normal (Web)"/>
    <w:basedOn w:val="Normalny"/>
    <w:uiPriority w:val="99"/>
    <w:unhideWhenUsed/>
    <w:rsid w:val="00FA70B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A70BC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FA70BC"/>
  </w:style>
  <w:style w:type="character" w:customStyle="1" w:styleId="timark">
    <w:name w:val="timark"/>
    <w:basedOn w:val="Domylnaczcionkaakapitu"/>
    <w:rsid w:val="00FA70BC"/>
  </w:style>
  <w:style w:type="character" w:customStyle="1" w:styleId="nutscode">
    <w:name w:val="nutscode"/>
    <w:basedOn w:val="Domylnaczcionkaakapitu"/>
    <w:rsid w:val="00FA70BC"/>
  </w:style>
  <w:style w:type="character" w:customStyle="1" w:styleId="cpvcode">
    <w:name w:val="cpvcode"/>
    <w:basedOn w:val="Domylnaczcionkaakapitu"/>
    <w:rsid w:val="00FA7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896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69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631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502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923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357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36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703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78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89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31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09149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67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07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63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537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81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18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90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09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836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07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220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159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89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702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082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78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418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738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685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16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900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4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8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61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416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069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824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04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206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988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881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042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59956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798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15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117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15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832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27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36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71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5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37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979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19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53305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036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251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58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002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2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699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547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88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7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300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778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09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856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329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86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764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87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07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151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696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19763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030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426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14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84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945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94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1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359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856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7565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78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8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604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93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132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3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52326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52326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52326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52326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52326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1576</Words>
  <Characters>11252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2023-04-28T07:03:00Z</cp:lastPrinted>
  <dcterms:created xsi:type="dcterms:W3CDTF">2023-04-28T07:04:00Z</dcterms:created>
  <dcterms:modified xsi:type="dcterms:W3CDTF">2023-04-28T07:04:00Z</dcterms:modified>
</cp:coreProperties>
</file>