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1DEF8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D23AA62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C4C46B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541E7D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C69267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8F6400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A035CC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E0B316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E72567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36AFEB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ABAD8B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D19F38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7A12BB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D17980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D2FF80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44AA97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9B1FCE9" w14:textId="77777777" w:rsidR="006235C8" w:rsidRPr="006235C8" w:rsidRDefault="008F3D36" w:rsidP="006235C8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235C8" w:rsidRPr="006235C8">
        <w:rPr>
          <w:rFonts w:eastAsia="Times New Roman" w:cs="Calibri"/>
          <w:b/>
          <w:lang w:eastAsia="pl-PL"/>
        </w:rPr>
        <w:t xml:space="preserve">zakup źródła  </w:t>
      </w:r>
      <w:proofErr w:type="spellStart"/>
      <w:r w:rsidR="006235C8" w:rsidRPr="006235C8">
        <w:rPr>
          <w:rFonts w:eastAsia="Times New Roman" w:cs="Calibri"/>
          <w:b/>
          <w:lang w:eastAsia="pl-PL"/>
        </w:rPr>
        <w:t>Mossbauerowskiego</w:t>
      </w:r>
      <w:proofErr w:type="spellEnd"/>
      <w:r w:rsidR="006235C8" w:rsidRPr="006235C8">
        <w:rPr>
          <w:rFonts w:eastAsia="Times New Roman" w:cs="Calibri"/>
          <w:b/>
          <w:lang w:eastAsia="pl-PL"/>
        </w:rPr>
        <w:t xml:space="preserve"> dla </w:t>
      </w:r>
      <w:proofErr w:type="spellStart"/>
      <w:r w:rsidR="006235C8" w:rsidRPr="006235C8">
        <w:rPr>
          <w:rFonts w:eastAsia="Times New Roman" w:cs="Calibri"/>
          <w:b/>
          <w:lang w:eastAsia="pl-PL"/>
        </w:rPr>
        <w:t>WFiIS</w:t>
      </w:r>
      <w:proofErr w:type="spellEnd"/>
      <w:r w:rsidR="006235C8" w:rsidRPr="006235C8">
        <w:rPr>
          <w:rFonts w:eastAsia="Times New Roman" w:cs="Calibri"/>
          <w:b/>
          <w:lang w:eastAsia="pl-PL"/>
        </w:rPr>
        <w:t xml:space="preserve"> - KC-zp.272-186/23</w:t>
      </w:r>
    </w:p>
    <w:p w14:paraId="1F54F9F4" w14:textId="0C402DDF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A05BB7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8F4A18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BE6DE0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2E0FF7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CB596A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D6077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8E3C10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4716F5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EC9BDE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C879B4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95C50D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B3F7EB1" w14:textId="2AE3761B" w:rsidR="005103B9" w:rsidRPr="003A48FF" w:rsidRDefault="008F3D36" w:rsidP="003A48F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</w:t>
      </w:r>
    </w:p>
    <w:sectPr w:rsidR="005103B9" w:rsidRPr="003A48F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8F9C" w14:textId="77777777" w:rsidR="004D4442" w:rsidRDefault="004D4442" w:rsidP="0038231F">
      <w:pPr>
        <w:spacing w:after="0" w:line="240" w:lineRule="auto"/>
      </w:pPr>
      <w:r>
        <w:separator/>
      </w:r>
    </w:p>
  </w:endnote>
  <w:endnote w:type="continuationSeparator" w:id="0">
    <w:p w14:paraId="3F459C80" w14:textId="77777777" w:rsidR="004D4442" w:rsidRDefault="004D44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6B543" w14:textId="77777777" w:rsidR="00A55A49" w:rsidRDefault="00A55A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30B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0CEE4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1AA7D" w14:textId="77777777" w:rsidR="00A55A49" w:rsidRDefault="00A55A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2EDC9" w14:textId="77777777" w:rsidR="004D4442" w:rsidRDefault="004D4442" w:rsidP="0038231F">
      <w:pPr>
        <w:spacing w:after="0" w:line="240" w:lineRule="auto"/>
      </w:pPr>
      <w:r>
        <w:separator/>
      </w:r>
    </w:p>
  </w:footnote>
  <w:footnote w:type="continuationSeparator" w:id="0">
    <w:p w14:paraId="2FA1242D" w14:textId="77777777" w:rsidR="004D4442" w:rsidRDefault="004D4442" w:rsidP="0038231F">
      <w:pPr>
        <w:spacing w:after="0" w:line="240" w:lineRule="auto"/>
      </w:pPr>
      <w:r>
        <w:continuationSeparator/>
      </w:r>
    </w:p>
  </w:footnote>
  <w:footnote w:id="1">
    <w:p w14:paraId="4CB5A0E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EEB6A0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140B3" w14:textId="77777777" w:rsidR="00A55A49" w:rsidRDefault="00A55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F0C60" w14:textId="77777777" w:rsidR="00A55A49" w:rsidRDefault="00A55A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7057B" w14:textId="77777777"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147724">
    <w:abstractNumId w:val="7"/>
  </w:num>
  <w:num w:numId="2" w16cid:durableId="904950408">
    <w:abstractNumId w:val="0"/>
  </w:num>
  <w:num w:numId="3" w16cid:durableId="1008872522">
    <w:abstractNumId w:val="6"/>
  </w:num>
  <w:num w:numId="4" w16cid:durableId="403142271">
    <w:abstractNumId w:val="9"/>
  </w:num>
  <w:num w:numId="5" w16cid:durableId="1879931157">
    <w:abstractNumId w:val="8"/>
  </w:num>
  <w:num w:numId="6" w16cid:durableId="695695678">
    <w:abstractNumId w:val="5"/>
  </w:num>
  <w:num w:numId="7" w16cid:durableId="1786653791">
    <w:abstractNumId w:val="1"/>
  </w:num>
  <w:num w:numId="8" w16cid:durableId="1749771597">
    <w:abstractNumId w:val="3"/>
  </w:num>
  <w:num w:numId="9" w16cid:durableId="2112705571">
    <w:abstractNumId w:val="2"/>
  </w:num>
  <w:num w:numId="10" w16cid:durableId="804196714">
    <w:abstractNumId w:val="4"/>
  </w:num>
  <w:num w:numId="11" w16cid:durableId="17890064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229A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8F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4442"/>
    <w:rsid w:val="004D7E48"/>
    <w:rsid w:val="004F23F7"/>
    <w:rsid w:val="004F40EF"/>
    <w:rsid w:val="005103B9"/>
    <w:rsid w:val="00520174"/>
    <w:rsid w:val="005641F0"/>
    <w:rsid w:val="005C39CA"/>
    <w:rsid w:val="005E176A"/>
    <w:rsid w:val="006235C8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EDB5B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9862F-76A0-4B43-BFB9-869D34E71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Katarzyna Breguła</cp:lastModifiedBy>
  <cp:revision>3</cp:revision>
  <cp:lastPrinted>2016-07-26T10:32:00Z</cp:lastPrinted>
  <dcterms:created xsi:type="dcterms:W3CDTF">2023-03-29T09:58:00Z</dcterms:created>
  <dcterms:modified xsi:type="dcterms:W3CDTF">2023-03-29T10:15:00Z</dcterms:modified>
</cp:coreProperties>
</file>