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906D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6E8F16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80C66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448C8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4DD55F" w14:textId="77777777"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NAZWA WYKONAWCY:……………………………………………………………………..</w:t>
      </w:r>
    </w:p>
    <w:p w14:paraId="3FFF66B8" w14:textId="77777777" w:rsidR="007C07D0" w:rsidRPr="00515411" w:rsidRDefault="007C07D0" w:rsidP="007C07D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4146614" w14:textId="77777777"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ADRES:…………………………………………………………………………………………</w:t>
      </w:r>
    </w:p>
    <w:p w14:paraId="5D9CE0CF" w14:textId="77777777"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6695357" w14:textId="77777777"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TEL.</w:t>
      </w:r>
      <w:r w:rsidRPr="00515411">
        <w:rPr>
          <w:sz w:val="22"/>
          <w:szCs w:val="22"/>
        </w:rPr>
        <w:t>……………………………………………………………………………………………..</w:t>
      </w:r>
    </w:p>
    <w:p w14:paraId="71AF3141" w14:textId="77777777"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 xml:space="preserve">FAX </w:t>
      </w:r>
      <w:r w:rsidRPr="00515411">
        <w:rPr>
          <w:sz w:val="22"/>
          <w:szCs w:val="22"/>
        </w:rPr>
        <w:t>…………………………………………………………………………………………….</w:t>
      </w:r>
    </w:p>
    <w:p w14:paraId="69018618" w14:textId="77777777"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A822DBE" w14:textId="77777777" w:rsidR="007C07D0" w:rsidRPr="00515411" w:rsidRDefault="007C07D0" w:rsidP="007C07D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  <w:lang w:val="de-DE"/>
        </w:rPr>
        <w:t xml:space="preserve">NIP…………………………………. </w:t>
      </w:r>
      <w:r w:rsidRPr="00515411">
        <w:rPr>
          <w:sz w:val="22"/>
          <w:szCs w:val="22"/>
        </w:rPr>
        <w:t>REGON:………………………………………………...</w:t>
      </w:r>
    </w:p>
    <w:p w14:paraId="6F21C8DB" w14:textId="77777777" w:rsidR="008D2AB8" w:rsidRPr="0022732C" w:rsidRDefault="007C07D0" w:rsidP="007C07D0">
      <w:pPr>
        <w:tabs>
          <w:tab w:val="right" w:pos="9000"/>
        </w:tabs>
        <w:spacing w:line="360" w:lineRule="auto"/>
        <w:rPr>
          <w:sz w:val="22"/>
        </w:rPr>
      </w:pPr>
      <w:r w:rsidRPr="00515411">
        <w:rPr>
          <w:sz w:val="22"/>
          <w:szCs w:val="22"/>
        </w:rPr>
        <w:t>BANK/ NR KONTA ……………………</w:t>
      </w:r>
      <w:r>
        <w:rPr>
          <w:sz w:val="22"/>
          <w:szCs w:val="22"/>
        </w:rPr>
        <w:t>…………………………………..</w:t>
      </w:r>
    </w:p>
    <w:p w14:paraId="7E237D0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28179E6" w14:textId="77777777" w:rsidR="00310520" w:rsidRPr="00310520" w:rsidRDefault="00310520" w:rsidP="008D2AB8">
      <w:pPr>
        <w:ind w:right="-110"/>
        <w:rPr>
          <w:b/>
        </w:rPr>
      </w:pPr>
      <w:r w:rsidRPr="00310520">
        <w:rPr>
          <w:b/>
        </w:rPr>
        <w:t>Akademia Górniczo - Hutnicza</w:t>
      </w:r>
    </w:p>
    <w:p w14:paraId="2C2E311E" w14:textId="77777777" w:rsidR="00310520" w:rsidRPr="00310520" w:rsidRDefault="00310520" w:rsidP="008D2AB8">
      <w:pPr>
        <w:ind w:right="-110"/>
        <w:rPr>
          <w:b/>
        </w:rPr>
      </w:pPr>
      <w:r w:rsidRPr="00310520">
        <w:rPr>
          <w:b/>
        </w:rPr>
        <w:t>im. Stanisława Staszica w Krakowie</w:t>
      </w:r>
    </w:p>
    <w:p w14:paraId="031F0719" w14:textId="77777777" w:rsidR="008D2AB8" w:rsidRDefault="00310520" w:rsidP="008D2AB8">
      <w:pPr>
        <w:ind w:right="-110"/>
        <w:rPr>
          <w:b/>
        </w:rPr>
      </w:pPr>
      <w:r w:rsidRPr="0031052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5FEA3A" w14:textId="77777777" w:rsidR="008D2AB8" w:rsidRDefault="00310520" w:rsidP="008D2AB8">
      <w:pPr>
        <w:ind w:right="-110"/>
        <w:rPr>
          <w:b/>
        </w:rPr>
      </w:pPr>
      <w:r w:rsidRPr="00310520">
        <w:rPr>
          <w:b/>
        </w:rPr>
        <w:t>Al. Mickiewicza</w:t>
      </w:r>
      <w:r w:rsidR="008D2AB8">
        <w:rPr>
          <w:b/>
        </w:rPr>
        <w:t xml:space="preserve"> </w:t>
      </w:r>
      <w:r w:rsidRPr="00310520">
        <w:rPr>
          <w:b/>
        </w:rPr>
        <w:t>30</w:t>
      </w:r>
      <w:r w:rsidR="008D2AB8">
        <w:rPr>
          <w:b/>
        </w:rPr>
        <w:t xml:space="preserve"> </w:t>
      </w:r>
    </w:p>
    <w:p w14:paraId="72A989FD" w14:textId="77777777" w:rsidR="008D2AB8" w:rsidRDefault="00310520" w:rsidP="008D2AB8">
      <w:pPr>
        <w:rPr>
          <w:b/>
        </w:rPr>
      </w:pPr>
      <w:r w:rsidRPr="00310520">
        <w:rPr>
          <w:b/>
        </w:rPr>
        <w:t>30-059</w:t>
      </w:r>
      <w:r w:rsidR="008D2AB8">
        <w:rPr>
          <w:b/>
        </w:rPr>
        <w:t xml:space="preserve"> </w:t>
      </w:r>
      <w:r w:rsidRPr="00310520">
        <w:rPr>
          <w:b/>
        </w:rPr>
        <w:t>Kraków</w:t>
      </w:r>
      <w:r w:rsidR="008D2AB8">
        <w:rPr>
          <w:b/>
        </w:rPr>
        <w:t xml:space="preserve">,  </w:t>
      </w:r>
    </w:p>
    <w:p w14:paraId="6D1F945C" w14:textId="77777777" w:rsidR="008D2AB8" w:rsidRDefault="008D2AB8" w:rsidP="008D2AB8">
      <w:pPr>
        <w:ind w:firstLine="3969"/>
        <w:rPr>
          <w:b/>
        </w:rPr>
      </w:pPr>
    </w:p>
    <w:p w14:paraId="323FDACF" w14:textId="77777777" w:rsidR="00D81393" w:rsidRPr="00D81393" w:rsidRDefault="008D2AB8" w:rsidP="00D81393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D81393" w:rsidRPr="00D81393">
        <w:rPr>
          <w:b/>
        </w:rPr>
        <w:t xml:space="preserve">zakup źródła  </w:t>
      </w:r>
      <w:proofErr w:type="spellStart"/>
      <w:r w:rsidR="00D81393" w:rsidRPr="00D81393">
        <w:rPr>
          <w:b/>
        </w:rPr>
        <w:t>Mossbauerowskiego</w:t>
      </w:r>
      <w:proofErr w:type="spellEnd"/>
      <w:r w:rsidR="00D81393" w:rsidRPr="00D81393">
        <w:rPr>
          <w:b/>
        </w:rPr>
        <w:t xml:space="preserve"> dla </w:t>
      </w:r>
      <w:proofErr w:type="spellStart"/>
      <w:r w:rsidR="00D81393" w:rsidRPr="00D81393">
        <w:rPr>
          <w:b/>
        </w:rPr>
        <w:t>WFiIS</w:t>
      </w:r>
      <w:proofErr w:type="spellEnd"/>
      <w:r w:rsidR="00D81393" w:rsidRPr="00D81393">
        <w:rPr>
          <w:b/>
        </w:rPr>
        <w:t xml:space="preserve"> - KC-zp.272-186/23</w:t>
      </w:r>
    </w:p>
    <w:p w14:paraId="6F8B8B86" w14:textId="56BA1203" w:rsidR="008D2AB8" w:rsidRDefault="008D2AB8" w:rsidP="008D2AB8">
      <w:pPr>
        <w:widowControl w:val="0"/>
        <w:ind w:right="1"/>
        <w:jc w:val="both"/>
      </w:pP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774887E" w14:textId="77777777" w:rsidR="008D2AB8" w:rsidRDefault="008D2AB8" w:rsidP="008D2AB8">
      <w:pPr>
        <w:tabs>
          <w:tab w:val="right" w:pos="9000"/>
        </w:tabs>
      </w:pPr>
    </w:p>
    <w:p w14:paraId="2CA52A82" w14:textId="1AAC4A7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AF5E32">
        <w:rPr>
          <w:b/>
        </w:rPr>
        <w:t>EUR</w:t>
      </w:r>
    </w:p>
    <w:p w14:paraId="575C83C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3397A16" w14:textId="4D96913D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AF5E32">
        <w:rPr>
          <w:b/>
        </w:rPr>
        <w:t>EUR</w:t>
      </w:r>
      <w:r w:rsidR="006E1EEC">
        <w:rPr>
          <w:b/>
        </w:rPr>
        <w:t>*)</w:t>
      </w:r>
    </w:p>
    <w:p w14:paraId="79EEA610" w14:textId="0008EC96" w:rsidR="006E1EEC" w:rsidRPr="006E1EEC" w:rsidRDefault="006E1EEC" w:rsidP="008D2AB8">
      <w:pPr>
        <w:widowControl w:val="0"/>
        <w:spacing w:line="264" w:lineRule="auto"/>
        <w:ind w:right="1"/>
        <w:rPr>
          <w:bCs/>
          <w:sz w:val="18"/>
          <w:szCs w:val="18"/>
        </w:rPr>
      </w:pPr>
      <w:r w:rsidRPr="006E1EEC">
        <w:rPr>
          <w:bCs/>
          <w:sz w:val="18"/>
          <w:szCs w:val="18"/>
        </w:rPr>
        <w:t>* Kontrahenci zagraniczni biorący udział w tym postępowaniu, którzy na podstawie odrębnych przepisów nie są zobowiązani do zapłaty podatku od towarów i usług na terytorium Polski, powinni wpisać w formularzu oferty wartość zamówienia netto wyrażoną w EURO. Wyłącznie w celu oceny i porównania ofert Zamawiający doliczy podatek VAT należny na etapie oceny ofert. Umowa zostanie podpisana na kwotę netto, VAT zapłaci Zamawiający we własnym zakresie.</w:t>
      </w:r>
    </w:p>
    <w:p w14:paraId="1F0D685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067F2D2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EDB44C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CE920CB" w14:textId="77777777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669BB135" w14:textId="02381721" w:rsidR="00FE545C" w:rsidRDefault="00AF5E32" w:rsidP="008D2AB8">
      <w:pPr>
        <w:pStyle w:val="Tekstpodstawowy"/>
      </w:pPr>
      <w:r>
        <w:t>typ</w:t>
      </w:r>
      <w:r w:rsidR="00FE545C">
        <w:t xml:space="preserve"> zaoferowanego </w:t>
      </w:r>
      <w:r>
        <w:t xml:space="preserve">źródła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7DEA378F" w14:textId="3CDBF7D9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DC0160">
        <w:t xml:space="preserve"> </w:t>
      </w:r>
      <w:r w:rsidR="00FE530B">
        <w:t>miesięcy</w:t>
      </w:r>
      <w:r w:rsidR="00DC0160">
        <w:t xml:space="preserve"> od daty podpisania umowy </w:t>
      </w:r>
      <w:r w:rsidR="00AF5E32">
        <w:br/>
      </w:r>
      <w:r w:rsidRPr="0022732C">
        <w:rPr>
          <w:i/>
          <w:highlight w:val="yellow"/>
        </w:rPr>
        <w:t>(kryterium oceny ofert)</w:t>
      </w:r>
    </w:p>
    <w:p w14:paraId="1D626C14" w14:textId="7856B022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DC0160">
        <w:t xml:space="preserve"> miesięcy</w:t>
      </w:r>
    </w:p>
    <w:p w14:paraId="63D8E9F2" w14:textId="77777777" w:rsidR="007C07D0" w:rsidRPr="00FE545C" w:rsidRDefault="007C07D0" w:rsidP="007C07D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393C8FA" w14:textId="77777777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791CD0E" w14:textId="77777777"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14:paraId="1F744856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4B07D233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617C8E5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5982AEEA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7D29EB" w14:textId="77777777" w:rsidR="007C07D0" w:rsidRPr="00515411" w:rsidRDefault="007C07D0" w:rsidP="007C07D0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BDC6DB" w14:textId="77777777" w:rsidR="007C07D0" w:rsidRPr="00515411" w:rsidRDefault="007C07D0" w:rsidP="007C07D0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829905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13FD1DEF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55061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93A81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7B26599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76BBE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501D06D7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21F5B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9D57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F870F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330E152C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C4F62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E1DF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FA15B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E4F0F3A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7A080087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00940CB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1E076811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D30101F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7E734BA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5BDE97A3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56C40C7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załącznikami do niniejszej oferty są:</w:t>
      </w:r>
    </w:p>
    <w:p w14:paraId="24FDCFBC" w14:textId="77777777"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14:paraId="3817370A" w14:textId="77777777"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14:paraId="6DA74901" w14:textId="77777777"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A8AB6A" w14:textId="77777777"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14:paraId="72C4EBAE" w14:textId="77777777" w:rsidR="007C07D0" w:rsidRPr="00515411" w:rsidRDefault="007C07D0" w:rsidP="007C07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14:paraId="07925AD1" w14:textId="77777777" w:rsidR="007C07D0" w:rsidRPr="00515411" w:rsidRDefault="007C07D0" w:rsidP="007C07D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4B2A6E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5B836" w14:textId="77777777" w:rsidR="00E32D9A" w:rsidRDefault="00E32D9A">
      <w:r>
        <w:separator/>
      </w:r>
    </w:p>
  </w:endnote>
  <w:endnote w:type="continuationSeparator" w:id="0">
    <w:p w14:paraId="7853BE87" w14:textId="77777777" w:rsidR="00E32D9A" w:rsidRDefault="00E32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F2A1F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1D63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A39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2BF52" w14:textId="77777777" w:rsidR="00E32D9A" w:rsidRDefault="00E32D9A">
      <w:r>
        <w:separator/>
      </w:r>
    </w:p>
  </w:footnote>
  <w:footnote w:type="continuationSeparator" w:id="0">
    <w:p w14:paraId="7B6B3C9C" w14:textId="77777777" w:rsidR="00E32D9A" w:rsidRDefault="00E32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05160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AA8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14DDE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1365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25956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8892729">
    <w:abstractNumId w:val="0"/>
  </w:num>
  <w:num w:numId="4" w16cid:durableId="613369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1EEC"/>
    <w:rsid w:val="007748F0"/>
    <w:rsid w:val="007A4321"/>
    <w:rsid w:val="007C07D0"/>
    <w:rsid w:val="00833933"/>
    <w:rsid w:val="00853083"/>
    <w:rsid w:val="0089049B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5E32"/>
    <w:rsid w:val="00B774DC"/>
    <w:rsid w:val="00C969A6"/>
    <w:rsid w:val="00CA7D36"/>
    <w:rsid w:val="00D24208"/>
    <w:rsid w:val="00D60C38"/>
    <w:rsid w:val="00D66893"/>
    <w:rsid w:val="00D81393"/>
    <w:rsid w:val="00D90ACB"/>
    <w:rsid w:val="00DC0160"/>
    <w:rsid w:val="00DC1500"/>
    <w:rsid w:val="00E32D9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846C5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2B7AD-7221-47C8-905E-81344F410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549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2</cp:revision>
  <cp:lastPrinted>1899-12-31T23:00:00Z</cp:lastPrinted>
  <dcterms:created xsi:type="dcterms:W3CDTF">2023-04-13T13:02:00Z</dcterms:created>
  <dcterms:modified xsi:type="dcterms:W3CDTF">2023-04-13T13:02:00Z</dcterms:modified>
</cp:coreProperties>
</file>