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355923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080B011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95BA6" w:rsidRPr="00E95BA6">
        <w:rPr>
          <w:b/>
        </w:rPr>
        <w:t>Dostawa wykładziny zabezpieczającej do Hali Sportowej AGH przy ul. Armii Krajowej 5A w Krakowie dla ST - KC-zp.272-240/23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9910A67" w14:textId="6F394B31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 w:rsidR="00DE3E03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>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2328996A" w14:textId="77777777" w:rsidR="00DE3E03" w:rsidRDefault="00DE3E03" w:rsidP="00DE3E0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tbl>
      <w:tblPr>
        <w:tblW w:w="10490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1925"/>
        <w:gridCol w:w="1843"/>
        <w:gridCol w:w="1024"/>
        <w:gridCol w:w="677"/>
        <w:gridCol w:w="1134"/>
        <w:gridCol w:w="1134"/>
        <w:gridCol w:w="992"/>
        <w:gridCol w:w="1276"/>
      </w:tblGrid>
      <w:tr w:rsidR="00E95BA6" w:rsidRPr="00E95BA6" w14:paraId="5303D649" w14:textId="77777777" w:rsidTr="00E95BA6">
        <w:trPr>
          <w:trHeight w:val="551"/>
        </w:trPr>
        <w:tc>
          <w:tcPr>
            <w:tcW w:w="4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66E1" w14:textId="77777777" w:rsidR="00E95BA6" w:rsidRPr="00E95BA6" w:rsidRDefault="00E95BA6">
            <w:pPr>
              <w:jc w:val="center"/>
              <w:rPr>
                <w:b/>
                <w:bCs/>
                <w:sz w:val="20"/>
                <w:szCs w:val="20"/>
              </w:rPr>
            </w:pPr>
            <w:r w:rsidRPr="00E95BA6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BBFB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ELEMENT DOSTAWY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316C" w14:textId="729E8005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 xml:space="preserve">Producent, </w:t>
            </w:r>
            <w:r>
              <w:rPr>
                <w:b/>
                <w:bCs/>
                <w:color w:val="000000"/>
                <w:sz w:val="20"/>
                <w:szCs w:val="20"/>
              </w:rPr>
              <w:t>m</w:t>
            </w:r>
            <w:r w:rsidRPr="00E95BA6">
              <w:rPr>
                <w:b/>
                <w:bCs/>
                <w:color w:val="000000"/>
                <w:sz w:val="20"/>
                <w:szCs w:val="20"/>
              </w:rPr>
              <w:t xml:space="preserve">odel 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FE0A4" w14:textId="1ADB74DF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jednostka</w:t>
            </w:r>
            <w:r w:rsidRPr="00E95BA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B656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liczba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FB60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Cena jedn. zł NETTO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C6EB7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17FB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 xml:space="preserve"> VAT zł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4C62F" w14:textId="77777777" w:rsidR="00E95BA6" w:rsidRPr="00E95BA6" w:rsidRDefault="00E95B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BA6">
              <w:rPr>
                <w:b/>
                <w:bCs/>
                <w:color w:val="000000"/>
                <w:sz w:val="20"/>
                <w:szCs w:val="20"/>
              </w:rPr>
              <w:t>Wartość zł BRUTTO</w:t>
            </w:r>
          </w:p>
        </w:tc>
      </w:tr>
      <w:tr w:rsidR="00E95BA6" w:rsidRPr="00E95BA6" w14:paraId="6F5F9016" w14:textId="77777777" w:rsidTr="00E95BA6">
        <w:trPr>
          <w:trHeight w:val="262"/>
        </w:trPr>
        <w:tc>
          <w:tcPr>
            <w:tcW w:w="4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86DC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85AF" w14:textId="67045BFE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wykładzina, płyta </w:t>
            </w:r>
            <w:r w:rsidR="00CC58C6">
              <w:rPr>
                <w:color w:val="000000"/>
                <w:sz w:val="20"/>
                <w:szCs w:val="20"/>
              </w:rPr>
              <w:br/>
            </w:r>
            <w:r w:rsidRPr="00E95BA6">
              <w:rPr>
                <w:color w:val="000000"/>
                <w:sz w:val="20"/>
                <w:szCs w:val="20"/>
              </w:rPr>
              <w:t>o wymiarze 1x2m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F434B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8157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D26E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8880D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1623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163E7D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83254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95BA6" w:rsidRPr="00E95BA6" w14:paraId="6A47226D" w14:textId="77777777" w:rsidTr="00E95BA6">
        <w:trPr>
          <w:trHeight w:val="499"/>
        </w:trPr>
        <w:tc>
          <w:tcPr>
            <w:tcW w:w="4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79873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4260" w14:textId="2D4A044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wykładzina, płyta </w:t>
            </w:r>
            <w:r w:rsidR="00CC58C6">
              <w:rPr>
                <w:color w:val="000000"/>
                <w:sz w:val="20"/>
                <w:szCs w:val="20"/>
              </w:rPr>
              <w:br/>
            </w:r>
            <w:r w:rsidRPr="00E95BA6">
              <w:rPr>
                <w:color w:val="000000"/>
                <w:sz w:val="20"/>
                <w:szCs w:val="20"/>
              </w:rPr>
              <w:t xml:space="preserve">o wymiarze 1x2m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4B77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1854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m2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3158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2ED37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30E5A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BA7573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8A60C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95BA6" w:rsidRPr="00E95BA6" w14:paraId="3B93619F" w14:textId="77777777" w:rsidTr="00E95BA6">
        <w:trPr>
          <w:trHeight w:val="262"/>
        </w:trPr>
        <w:tc>
          <w:tcPr>
            <w:tcW w:w="4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AA68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2675" w14:textId="0B92EBF1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wózek transportowy </w:t>
            </w:r>
            <w:r w:rsidR="00CC58C6">
              <w:rPr>
                <w:color w:val="000000"/>
                <w:sz w:val="20"/>
                <w:szCs w:val="20"/>
              </w:rPr>
              <w:br/>
            </w:r>
            <w:bookmarkStart w:id="0" w:name="_GoBack"/>
            <w:bookmarkEnd w:id="0"/>
            <w:r w:rsidRPr="00E95BA6">
              <w:rPr>
                <w:color w:val="000000"/>
                <w:sz w:val="20"/>
                <w:szCs w:val="20"/>
              </w:rPr>
              <w:t>z pochwytem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25B3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94401" w14:textId="29DBB6A5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szt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BD7E" w14:textId="77777777" w:rsidR="00E95BA6" w:rsidRPr="00E95BA6" w:rsidRDefault="00E95BA6">
            <w:pPr>
              <w:jc w:val="center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C7086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B825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5639C2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2AAE9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95BA6" w:rsidRPr="00E95BA6" w14:paraId="7BBE18AC" w14:textId="77777777" w:rsidTr="00E95BA6">
        <w:trPr>
          <w:trHeight w:val="407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D459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32E07" w14:textId="77777777" w:rsidR="00E95BA6" w:rsidRPr="00E95BA6" w:rsidRDefault="00E95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99844" w14:textId="77777777" w:rsidR="00E95BA6" w:rsidRPr="00E95BA6" w:rsidRDefault="00E95BA6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1464" w14:textId="77777777" w:rsidR="00E95BA6" w:rsidRPr="00E95BA6" w:rsidRDefault="00E95BA6">
            <w:pPr>
              <w:rPr>
                <w:sz w:val="20"/>
                <w:szCs w:val="20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1EFD6" w14:textId="77777777" w:rsidR="00E95BA6" w:rsidRPr="00E95BA6" w:rsidRDefault="00E95B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A9E5C" w14:textId="77777777" w:rsidR="00E95BA6" w:rsidRPr="00E95BA6" w:rsidRDefault="00E95BA6">
            <w:pPr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SUMA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236A" w14:textId="77777777" w:rsidR="00E95BA6" w:rsidRPr="00E95BA6" w:rsidRDefault="00E95BA6">
            <w:pPr>
              <w:jc w:val="right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-   zł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D53E0" w14:textId="77777777" w:rsidR="00E95BA6" w:rsidRPr="00E95BA6" w:rsidRDefault="00E95BA6">
            <w:pPr>
              <w:jc w:val="right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-   zł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E7A552" w14:textId="77777777" w:rsidR="00E95BA6" w:rsidRPr="00E95BA6" w:rsidRDefault="00E95BA6">
            <w:pPr>
              <w:jc w:val="right"/>
              <w:rPr>
                <w:color w:val="000000"/>
                <w:sz w:val="20"/>
                <w:szCs w:val="20"/>
              </w:rPr>
            </w:pPr>
            <w:r w:rsidRPr="00E95BA6">
              <w:rPr>
                <w:color w:val="000000"/>
                <w:sz w:val="20"/>
                <w:szCs w:val="20"/>
              </w:rPr>
              <w:t xml:space="preserve"> -   zł </w:t>
            </w:r>
          </w:p>
        </w:tc>
      </w:tr>
    </w:tbl>
    <w:p w14:paraId="6DFEB89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5FFD5485" w14:textId="62ED6EC1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61B4E">
        <w:rPr>
          <w:b/>
          <w:bCs/>
          <w:sz w:val="22"/>
          <w:szCs w:val="22"/>
        </w:rPr>
        <w:t>………..</w:t>
      </w:r>
      <w:r>
        <w:rPr>
          <w:b/>
          <w:bCs/>
          <w:sz w:val="22"/>
          <w:szCs w:val="22"/>
        </w:rPr>
        <w:t>dni od daty podpisania umowy</w:t>
      </w:r>
    </w:p>
    <w:p w14:paraId="14A06B54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69423667" w14:textId="494F7017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na zaoferowane </w:t>
      </w:r>
      <w:r w:rsidR="00E95BA6">
        <w:rPr>
          <w:b/>
          <w:sz w:val="22"/>
          <w:szCs w:val="22"/>
        </w:rPr>
        <w:t>wyposażenie</w:t>
      </w:r>
      <w:r>
        <w:rPr>
          <w:b/>
          <w:sz w:val="22"/>
          <w:szCs w:val="22"/>
        </w:rPr>
        <w:t xml:space="preserve"> wynosi:</w:t>
      </w:r>
      <w:r>
        <w:rPr>
          <w:sz w:val="22"/>
          <w:szCs w:val="22"/>
        </w:rPr>
        <w:t xml:space="preserve"> </w:t>
      </w:r>
      <w:r w:rsidRPr="00761B4E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  <w:r w:rsidR="00E95BA6">
        <w:rPr>
          <w:b/>
          <w:color w:val="FF0000"/>
          <w:sz w:val="22"/>
          <w:szCs w:val="22"/>
        </w:rPr>
        <w:t>/</w:t>
      </w:r>
      <w:r w:rsidR="00E95BA6" w:rsidRPr="00C16D6C">
        <w:rPr>
          <w:b/>
          <w:color w:val="FF0000"/>
          <w:sz w:val="22"/>
          <w:szCs w:val="22"/>
        </w:rPr>
        <w:t>kryterium oceny ofert</w:t>
      </w:r>
      <w:r w:rsidR="00E95BA6">
        <w:rPr>
          <w:b/>
          <w:color w:val="FF0000"/>
          <w:sz w:val="22"/>
          <w:szCs w:val="22"/>
        </w:rPr>
        <w:t>/</w:t>
      </w:r>
      <w:r w:rsidR="00E95BA6" w:rsidRPr="00C16D6C">
        <w:rPr>
          <w:b/>
          <w:color w:val="FF0000"/>
          <w:sz w:val="22"/>
          <w:szCs w:val="22"/>
        </w:rPr>
        <w:t>.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348CDC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0C8F31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DE1846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520615A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20340459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B52289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6234" w14:paraId="13C74584" w14:textId="77777777" w:rsidTr="004862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068AF3DD" w14:textId="4EE77302" w:rsidR="00486234" w:rsidRPr="00761B4E" w:rsidRDefault="00486234" w:rsidP="0048623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B52289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p w14:paraId="1BBA267A" w14:textId="77777777" w:rsidR="00486234" w:rsidRDefault="00486234" w:rsidP="00486234">
      <w:pPr>
        <w:widowControl w:val="0"/>
        <w:ind w:right="1"/>
        <w:rPr>
          <w:sz w:val="22"/>
          <w:szCs w:val="22"/>
        </w:rPr>
      </w:pP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E95BA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60776" w14:textId="77777777" w:rsidR="00984880" w:rsidRDefault="00984880">
      <w:r>
        <w:separator/>
      </w:r>
    </w:p>
  </w:endnote>
  <w:endnote w:type="continuationSeparator" w:id="0">
    <w:p w14:paraId="4C554FD2" w14:textId="77777777" w:rsidR="00984880" w:rsidRDefault="00984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D6748" w14:textId="77777777" w:rsidR="00984880" w:rsidRDefault="00984880">
      <w:r>
        <w:separator/>
      </w:r>
    </w:p>
  </w:footnote>
  <w:footnote w:type="continuationSeparator" w:id="0">
    <w:p w14:paraId="23246D0E" w14:textId="77777777" w:rsidR="00984880" w:rsidRDefault="00984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DFE0B" w14:textId="1F7F0B2E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04D5A"/>
    <w:multiLevelType w:val="hybridMultilevel"/>
    <w:tmpl w:val="2BBC1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4C27"/>
    <w:rsid w:val="00207E98"/>
    <w:rsid w:val="002723B0"/>
    <w:rsid w:val="00315A4A"/>
    <w:rsid w:val="004203D0"/>
    <w:rsid w:val="00486234"/>
    <w:rsid w:val="004B7300"/>
    <w:rsid w:val="004C6753"/>
    <w:rsid w:val="00504452"/>
    <w:rsid w:val="00595C87"/>
    <w:rsid w:val="005C4B5A"/>
    <w:rsid w:val="005D2C65"/>
    <w:rsid w:val="005E6D94"/>
    <w:rsid w:val="0063384F"/>
    <w:rsid w:val="00643C6F"/>
    <w:rsid w:val="00646202"/>
    <w:rsid w:val="0065290F"/>
    <w:rsid w:val="006815F6"/>
    <w:rsid w:val="00761B4E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984880"/>
    <w:rsid w:val="00A0022B"/>
    <w:rsid w:val="00A346FE"/>
    <w:rsid w:val="00A47B4D"/>
    <w:rsid w:val="00A83018"/>
    <w:rsid w:val="00AB4F04"/>
    <w:rsid w:val="00B52289"/>
    <w:rsid w:val="00B774DC"/>
    <w:rsid w:val="00C16D6C"/>
    <w:rsid w:val="00C969A6"/>
    <w:rsid w:val="00CA7D36"/>
    <w:rsid w:val="00CC58C6"/>
    <w:rsid w:val="00D00CE1"/>
    <w:rsid w:val="00D24208"/>
    <w:rsid w:val="00D60C38"/>
    <w:rsid w:val="00D66893"/>
    <w:rsid w:val="00D90ACB"/>
    <w:rsid w:val="00DC1500"/>
    <w:rsid w:val="00DD5A6F"/>
    <w:rsid w:val="00DE3E03"/>
    <w:rsid w:val="00E44371"/>
    <w:rsid w:val="00E61933"/>
    <w:rsid w:val="00E949B0"/>
    <w:rsid w:val="00E95BA6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3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FCC1B-EED5-4A80-A12B-6606D98D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708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4</cp:revision>
  <cp:lastPrinted>2023-04-17T10:05:00Z</cp:lastPrinted>
  <dcterms:created xsi:type="dcterms:W3CDTF">2023-04-17T10:06:00Z</dcterms:created>
  <dcterms:modified xsi:type="dcterms:W3CDTF">2023-04-20T08:54:00Z</dcterms:modified>
</cp:coreProperties>
</file>