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4C17B" w14:textId="77777777" w:rsidR="00DA2A7E" w:rsidRPr="003261E7" w:rsidRDefault="00711739" w:rsidP="00DA2A7E">
      <w:pPr>
        <w:spacing w:after="240"/>
        <w:jc w:val="right"/>
        <w:rPr>
          <w:sz w:val="22"/>
          <w:szCs w:val="22"/>
        </w:rPr>
      </w:pPr>
      <w:r w:rsidRPr="00711739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711739">
        <w:rPr>
          <w:sz w:val="22"/>
          <w:szCs w:val="22"/>
        </w:rPr>
        <w:t>2023-04-27</w:t>
      </w:r>
    </w:p>
    <w:p w14:paraId="431F831F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2AF60445" w14:textId="77777777" w:rsidR="00DA2A7E" w:rsidRPr="003261E7" w:rsidRDefault="00711739" w:rsidP="00DA2A7E">
      <w:pPr>
        <w:spacing w:after="40"/>
        <w:rPr>
          <w:b/>
          <w:bCs/>
          <w:sz w:val="22"/>
          <w:szCs w:val="22"/>
        </w:rPr>
      </w:pPr>
      <w:r w:rsidRPr="00711739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B0E93E6" w14:textId="77777777" w:rsidR="00DA2A7E" w:rsidRPr="003261E7" w:rsidRDefault="00711739" w:rsidP="00DA2A7E">
      <w:pPr>
        <w:rPr>
          <w:sz w:val="22"/>
          <w:szCs w:val="22"/>
        </w:rPr>
      </w:pPr>
      <w:r w:rsidRPr="00711739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711739">
        <w:rPr>
          <w:sz w:val="22"/>
          <w:szCs w:val="22"/>
        </w:rPr>
        <w:t>66</w:t>
      </w:r>
    </w:p>
    <w:p w14:paraId="394CA750" w14:textId="77777777" w:rsidR="00DA2A7E" w:rsidRPr="003261E7" w:rsidRDefault="00711739" w:rsidP="00DA2A7E">
      <w:pPr>
        <w:rPr>
          <w:sz w:val="22"/>
          <w:szCs w:val="22"/>
        </w:rPr>
      </w:pPr>
      <w:r w:rsidRPr="00711739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711739">
        <w:rPr>
          <w:sz w:val="22"/>
          <w:szCs w:val="22"/>
        </w:rPr>
        <w:t>Kraków</w:t>
      </w:r>
    </w:p>
    <w:p w14:paraId="4CBB69D9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4CD8961A" w14:textId="07EB3F92" w:rsidR="00DA2A7E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66F2703F" w14:textId="1769A106" w:rsidR="00D0546A" w:rsidRPr="003261E7" w:rsidRDefault="00D0546A" w:rsidP="00DA2A7E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SZP-271-2/23-</w:t>
      </w:r>
      <w:r w:rsidR="0068489C">
        <w:rPr>
          <w:bCs/>
          <w:sz w:val="18"/>
          <w:szCs w:val="18"/>
        </w:rPr>
        <w:t>231.UG</w:t>
      </w:r>
    </w:p>
    <w:p w14:paraId="2C034F5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607AC07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F5F3FD7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420F6E5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711739" w:rsidRPr="003261E7" w14:paraId="7B653998" w14:textId="77777777" w:rsidTr="00BC550A">
        <w:trPr>
          <w:trHeight w:val="638"/>
        </w:trPr>
        <w:tc>
          <w:tcPr>
            <w:tcW w:w="959" w:type="dxa"/>
            <w:shd w:val="clear" w:color="auto" w:fill="auto"/>
          </w:tcPr>
          <w:p w14:paraId="3FAC7639" w14:textId="77777777" w:rsidR="00711739" w:rsidRPr="003261E7" w:rsidRDefault="00711739" w:rsidP="00BC55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6404A0A" w14:textId="77777777" w:rsidR="00711739" w:rsidRPr="003261E7" w:rsidRDefault="00711739" w:rsidP="00BC55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11739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11739">
              <w:rPr>
                <w:b/>
                <w:bCs/>
                <w:sz w:val="22"/>
                <w:szCs w:val="22"/>
              </w:rPr>
              <w:t>Dostawa produktów leczniczych w ramach programów lekowych B.1, B.28, B.29, B.35, B.47, B.57, B.67, B.70, B.71, B.124, B.133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11739">
              <w:rPr>
                <w:b/>
                <w:sz w:val="22"/>
                <w:szCs w:val="22"/>
              </w:rPr>
              <w:t>SZP-271-2-2023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55F85DC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11739" w:rsidRPr="00711739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11739" w:rsidRPr="00711739">
        <w:rPr>
          <w:sz w:val="22"/>
          <w:szCs w:val="22"/>
        </w:rPr>
        <w:t>(</w:t>
      </w:r>
      <w:proofErr w:type="spellStart"/>
      <w:r w:rsidR="00711739" w:rsidRPr="00711739">
        <w:rPr>
          <w:sz w:val="22"/>
          <w:szCs w:val="22"/>
        </w:rPr>
        <w:t>t.j</w:t>
      </w:r>
      <w:proofErr w:type="spellEnd"/>
      <w:r w:rsidR="00711739" w:rsidRPr="00711739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6C9F3CAF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11739" w:rsidRPr="007240DA" w14:paraId="7697F153" w14:textId="77777777" w:rsidTr="00BC550A">
        <w:tc>
          <w:tcPr>
            <w:tcW w:w="2660" w:type="dxa"/>
            <w:shd w:val="clear" w:color="auto" w:fill="auto"/>
          </w:tcPr>
          <w:p w14:paraId="33E7F7D7" w14:textId="77777777" w:rsidR="00711739" w:rsidRPr="007240DA" w:rsidRDefault="00711739" w:rsidP="00BC550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11739">
              <w:rPr>
                <w:sz w:val="22"/>
                <w:szCs w:val="22"/>
              </w:rPr>
              <w:t>Art. 255 pkt. 6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651BCD18" w14:textId="77777777" w:rsidR="00711739" w:rsidRPr="007240DA" w:rsidRDefault="00711739" w:rsidP="00BC550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11739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14:paraId="3E11F4AA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1E3ECCE" w14:textId="0B1A3837" w:rsidR="00DA2A7E" w:rsidRPr="003261E7" w:rsidRDefault="00711739" w:rsidP="00DA2A7E">
      <w:pPr>
        <w:spacing w:after="480" w:line="276" w:lineRule="auto"/>
        <w:jc w:val="both"/>
        <w:rPr>
          <w:sz w:val="22"/>
          <w:szCs w:val="22"/>
        </w:rPr>
      </w:pPr>
      <w:r w:rsidRPr="00711739">
        <w:rPr>
          <w:sz w:val="22"/>
          <w:szCs w:val="22"/>
        </w:rPr>
        <w:t xml:space="preserve">Zamawiający na stronie internetowej prowadzonego postępowania zamieszczając </w:t>
      </w:r>
      <w:r w:rsidR="00433464" w:rsidRPr="00711739">
        <w:rPr>
          <w:sz w:val="22"/>
          <w:szCs w:val="22"/>
        </w:rPr>
        <w:t>w dniu 04.04.2023r.</w:t>
      </w:r>
      <w:r w:rsidR="00D0546A">
        <w:rPr>
          <w:sz w:val="22"/>
          <w:szCs w:val="22"/>
        </w:rPr>
        <w:t xml:space="preserve"> (w dniu publikacji w Dzienniku Urzędowym Unii Europejskiej) </w:t>
      </w:r>
      <w:r w:rsidR="00433464" w:rsidRPr="00711739">
        <w:rPr>
          <w:sz w:val="22"/>
          <w:szCs w:val="22"/>
        </w:rPr>
        <w:t xml:space="preserve"> </w:t>
      </w:r>
      <w:r w:rsidRPr="00711739">
        <w:rPr>
          <w:sz w:val="22"/>
          <w:szCs w:val="22"/>
        </w:rPr>
        <w:t xml:space="preserve">ogłoszenie oraz Specyfikację Warunków Zamówienia </w:t>
      </w:r>
      <w:r w:rsidR="00433464">
        <w:rPr>
          <w:sz w:val="22"/>
          <w:szCs w:val="22"/>
        </w:rPr>
        <w:t>ww. postępowania</w:t>
      </w:r>
      <w:r w:rsidRPr="00711739">
        <w:rPr>
          <w:sz w:val="22"/>
          <w:szCs w:val="22"/>
        </w:rPr>
        <w:t xml:space="preserve"> naruszył art. 88 ust. 4 ustawy  z dnia 11.09.2019 r. Prawo zamówień publicznych zamie</w:t>
      </w:r>
      <w:r w:rsidR="00433464">
        <w:rPr>
          <w:sz w:val="22"/>
          <w:szCs w:val="22"/>
        </w:rPr>
        <w:t>szczając</w:t>
      </w:r>
      <w:r w:rsidRPr="00711739">
        <w:rPr>
          <w:sz w:val="22"/>
          <w:szCs w:val="22"/>
        </w:rPr>
        <w:t xml:space="preserve"> ogłoszenie zawierające inne informacje niż informacje zawarte w ogłoszeniu przekazanym do publikacji Urzędowi Publikacji Unii Europejskiej.</w:t>
      </w:r>
    </w:p>
    <w:p w14:paraId="30008CE1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202958C0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6D3E7C63" w14:textId="06E1EB44" w:rsidR="00DA2A7E" w:rsidRDefault="00711739" w:rsidP="00DA2A7E">
      <w:pPr>
        <w:spacing w:line="276" w:lineRule="auto"/>
        <w:jc w:val="right"/>
        <w:rPr>
          <w:i/>
          <w:sz w:val="24"/>
        </w:rPr>
      </w:pPr>
      <w:r w:rsidRPr="00711739">
        <w:rPr>
          <w:sz w:val="22"/>
          <w:szCs w:val="22"/>
        </w:rPr>
        <w:t xml:space="preserve">  </w:t>
      </w:r>
    </w:p>
    <w:p w14:paraId="1136DC7A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E9B2F" w14:textId="77777777" w:rsidR="00F86442" w:rsidRDefault="00F86442">
      <w:r>
        <w:separator/>
      </w:r>
    </w:p>
  </w:endnote>
  <w:endnote w:type="continuationSeparator" w:id="0">
    <w:p w14:paraId="312CC096" w14:textId="77777777" w:rsidR="00F86442" w:rsidRDefault="00F86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7B947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2BA27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A0FAF" w14:textId="18BECD49" w:rsidR="003F0CBE" w:rsidRDefault="004C2D4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07644BC" wp14:editId="57A9661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1F780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5B89CF7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553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7B4F2F" w14:textId="77777777" w:rsidR="003F0CBE" w:rsidRDefault="003F0CBE">
    <w:pPr>
      <w:pStyle w:val="Stopka"/>
      <w:tabs>
        <w:tab w:val="clear" w:pos="4536"/>
      </w:tabs>
      <w:jc w:val="center"/>
    </w:pPr>
  </w:p>
  <w:p w14:paraId="269986C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EC569" w14:textId="77777777" w:rsidR="00F86442" w:rsidRDefault="00F86442">
      <w:r>
        <w:separator/>
      </w:r>
    </w:p>
  </w:footnote>
  <w:footnote w:type="continuationSeparator" w:id="0">
    <w:p w14:paraId="63C75A18" w14:textId="77777777" w:rsidR="00F86442" w:rsidRDefault="00F86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C86EA" w14:textId="77777777" w:rsidR="00711739" w:rsidRDefault="007117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C3B82" w14:textId="77777777" w:rsidR="00711739" w:rsidRDefault="007117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2D945" w14:textId="77777777" w:rsidR="00711739" w:rsidRDefault="007117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53566419">
    <w:abstractNumId w:val="5"/>
  </w:num>
  <w:num w:numId="2" w16cid:durableId="91769">
    <w:abstractNumId w:val="10"/>
  </w:num>
  <w:num w:numId="3" w16cid:durableId="14236082">
    <w:abstractNumId w:val="4"/>
  </w:num>
  <w:num w:numId="4" w16cid:durableId="419330533">
    <w:abstractNumId w:val="9"/>
  </w:num>
  <w:num w:numId="5" w16cid:durableId="714428010">
    <w:abstractNumId w:val="1"/>
  </w:num>
  <w:num w:numId="6" w16cid:durableId="290789253">
    <w:abstractNumId w:val="2"/>
  </w:num>
  <w:num w:numId="7" w16cid:durableId="2013024748">
    <w:abstractNumId w:val="8"/>
  </w:num>
  <w:num w:numId="8" w16cid:durableId="528875942">
    <w:abstractNumId w:val="6"/>
  </w:num>
  <w:num w:numId="9" w16cid:durableId="2128968751">
    <w:abstractNumId w:val="3"/>
  </w:num>
  <w:num w:numId="10" w16cid:durableId="1720204466">
    <w:abstractNumId w:val="0"/>
  </w:num>
  <w:num w:numId="11" w16cid:durableId="7488175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442"/>
    <w:rsid w:val="00020DF5"/>
    <w:rsid w:val="000345C2"/>
    <w:rsid w:val="00047A30"/>
    <w:rsid w:val="00085339"/>
    <w:rsid w:val="001B1480"/>
    <w:rsid w:val="002D47D4"/>
    <w:rsid w:val="003261E7"/>
    <w:rsid w:val="00372CE9"/>
    <w:rsid w:val="003F0CBE"/>
    <w:rsid w:val="00420F05"/>
    <w:rsid w:val="00433464"/>
    <w:rsid w:val="00467255"/>
    <w:rsid w:val="004C2D42"/>
    <w:rsid w:val="00564209"/>
    <w:rsid w:val="005644C6"/>
    <w:rsid w:val="0068489C"/>
    <w:rsid w:val="006E6C0F"/>
    <w:rsid w:val="006E706C"/>
    <w:rsid w:val="00711739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0546A"/>
    <w:rsid w:val="00DA2A7E"/>
    <w:rsid w:val="00EB304B"/>
    <w:rsid w:val="00F409C4"/>
    <w:rsid w:val="00F43183"/>
    <w:rsid w:val="00F86442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AF9710"/>
  <w15:chartTrackingRefBased/>
  <w15:docId w15:val="{D95EE164-649B-49C7-8029-B00D24880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2</cp:revision>
  <cp:lastPrinted>2023-04-27T12:53:00Z</cp:lastPrinted>
  <dcterms:created xsi:type="dcterms:W3CDTF">2023-04-27T12:54:00Z</dcterms:created>
  <dcterms:modified xsi:type="dcterms:W3CDTF">2023-04-27T12:54:00Z</dcterms:modified>
</cp:coreProperties>
</file>