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EB4FB" w14:textId="3047A7BE" w:rsidR="00FB7F50" w:rsidRPr="002245BE" w:rsidRDefault="00485F39" w:rsidP="00947EA2">
      <w:pPr>
        <w:spacing w:after="240"/>
        <w:jc w:val="right"/>
        <w:rPr>
          <w:sz w:val="22"/>
          <w:szCs w:val="22"/>
        </w:rPr>
      </w:pPr>
      <w:bookmarkStart w:id="0" w:name="_Hlk53520193"/>
      <w:r w:rsidRPr="00485F3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3C7497">
        <w:rPr>
          <w:sz w:val="22"/>
          <w:szCs w:val="22"/>
        </w:rPr>
        <w:t>27.04.2023 r.</w:t>
      </w:r>
    </w:p>
    <w:p w14:paraId="00D1C6CC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0AC429C6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2283441C" w14:textId="77777777" w:rsidR="002032C0" w:rsidRPr="002032C0" w:rsidRDefault="002032C0" w:rsidP="002032C0">
      <w:r w:rsidRPr="002032C0">
        <w:t>ul. Prądnicka 35-37</w:t>
      </w:r>
    </w:p>
    <w:p w14:paraId="20D8A779" w14:textId="77777777" w:rsidR="002032C0" w:rsidRPr="002032C0" w:rsidRDefault="002032C0" w:rsidP="002032C0">
      <w:r w:rsidRPr="002032C0">
        <w:t>31-202 Kraków</w:t>
      </w:r>
    </w:p>
    <w:p w14:paraId="329D9F1E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3EE0F0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85F39" w:rsidRPr="00607F9B" w14:paraId="1940C3DC" w14:textId="77777777" w:rsidTr="00FC48DB">
        <w:trPr>
          <w:trHeight w:val="638"/>
        </w:trPr>
        <w:tc>
          <w:tcPr>
            <w:tcW w:w="959" w:type="dxa"/>
            <w:shd w:val="clear" w:color="auto" w:fill="auto"/>
          </w:tcPr>
          <w:p w14:paraId="3EC3B941" w14:textId="77777777" w:rsidR="00485F39" w:rsidRPr="00607F9B" w:rsidRDefault="00485F39" w:rsidP="00FC48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A6C0D6" w14:textId="77777777" w:rsidR="00485F39" w:rsidRPr="00607F9B" w:rsidRDefault="00485F39" w:rsidP="00FC48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85F3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85F39">
              <w:rPr>
                <w:b/>
                <w:bCs/>
                <w:sz w:val="22"/>
                <w:szCs w:val="22"/>
              </w:rPr>
              <w:t>Zakup i dostawa wyrobów  medycznych IV (obłożenia, środki opatrunkowe, pozostałe materiały medyczne)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85F39">
              <w:rPr>
                <w:b/>
                <w:sz w:val="22"/>
                <w:szCs w:val="22"/>
              </w:rPr>
              <w:t>ZP/61/2022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4A69AF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85F39" w14:paraId="1F454443" w14:textId="77777777" w:rsidTr="00FC48DB">
        <w:trPr>
          <w:cantSplit/>
        </w:trPr>
        <w:tc>
          <w:tcPr>
            <w:tcW w:w="9072" w:type="dxa"/>
          </w:tcPr>
          <w:p w14:paraId="66942A4E" w14:textId="56F3AF91" w:rsidR="00485F39" w:rsidRPr="00D26ED6" w:rsidRDefault="00485F39" w:rsidP="00FC48D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85F39">
              <w:rPr>
                <w:b/>
                <w:sz w:val="22"/>
                <w:szCs w:val="22"/>
              </w:rPr>
              <w:t xml:space="preserve">Zarys International Group </w:t>
            </w:r>
            <w:r w:rsidR="00947EA2">
              <w:rPr>
                <w:b/>
                <w:sz w:val="22"/>
                <w:szCs w:val="22"/>
              </w:rPr>
              <w:t>Sp. z o.o. Sp. k.</w:t>
            </w:r>
          </w:p>
          <w:p w14:paraId="5D27E919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F263A19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Zabrze</w:t>
            </w:r>
          </w:p>
          <w:p w14:paraId="1D9F4EC0" w14:textId="64897E44" w:rsidR="00485F39" w:rsidRPr="00211A34" w:rsidRDefault="00485F39" w:rsidP="00FC4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85F39">
              <w:rPr>
                <w:sz w:val="22"/>
                <w:szCs w:val="22"/>
              </w:rPr>
              <w:t>Pakiet 1 - Paski do zamykania ran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2EBE88D" w14:textId="048B78E5" w:rsidR="00485F39" w:rsidRPr="00485F39" w:rsidRDefault="00485F39" w:rsidP="00947EA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47EA2">
              <w:rPr>
                <w:color w:val="000000"/>
                <w:sz w:val="22"/>
                <w:szCs w:val="22"/>
              </w:rPr>
              <w:t>: Jedyna złożona oferta spełniająca wymagania Zamawiającego.</w:t>
            </w:r>
          </w:p>
        </w:tc>
      </w:tr>
      <w:tr w:rsidR="00485F39" w14:paraId="4F8DCE40" w14:textId="77777777" w:rsidTr="00FC48DB">
        <w:trPr>
          <w:cantSplit/>
        </w:trPr>
        <w:tc>
          <w:tcPr>
            <w:tcW w:w="9072" w:type="dxa"/>
          </w:tcPr>
          <w:p w14:paraId="3F588C6A" w14:textId="77777777" w:rsidR="00485F39" w:rsidRPr="00D26ED6" w:rsidRDefault="00485F39" w:rsidP="00FC48D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85F39">
              <w:rPr>
                <w:b/>
                <w:sz w:val="22"/>
                <w:szCs w:val="22"/>
              </w:rPr>
              <w:t>Paul Hartmann Polska Sp. z o.o.</w:t>
            </w:r>
          </w:p>
          <w:p w14:paraId="430FA2B0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ul.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9E10E28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Pabianice</w:t>
            </w:r>
          </w:p>
          <w:p w14:paraId="58FEF952" w14:textId="5DA34051" w:rsidR="00485F39" w:rsidRPr="00211A34" w:rsidRDefault="00485F39" w:rsidP="00FC4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85F39">
              <w:rPr>
                <w:sz w:val="22"/>
                <w:szCs w:val="22"/>
              </w:rPr>
              <w:t>Pakiet 3 - Serwety jałowe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34B6C7E" w14:textId="0448414D" w:rsidR="00485F39" w:rsidRPr="00485F39" w:rsidRDefault="00485F39" w:rsidP="00947EA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47EA2">
              <w:rPr>
                <w:color w:val="000000"/>
                <w:sz w:val="22"/>
                <w:szCs w:val="22"/>
              </w:rPr>
              <w:t>: Najkorzystniejsza oferta spełniająca wymagania Zamawiającego.</w:t>
            </w:r>
          </w:p>
        </w:tc>
      </w:tr>
      <w:tr w:rsidR="00485F39" w14:paraId="4F8575C3" w14:textId="77777777" w:rsidTr="00FC48DB">
        <w:trPr>
          <w:cantSplit/>
        </w:trPr>
        <w:tc>
          <w:tcPr>
            <w:tcW w:w="9072" w:type="dxa"/>
          </w:tcPr>
          <w:p w14:paraId="0E2E5B19" w14:textId="77777777" w:rsidR="00485F39" w:rsidRPr="00D26ED6" w:rsidRDefault="00485F39" w:rsidP="00FC48D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85F39">
              <w:rPr>
                <w:b/>
                <w:sz w:val="22"/>
                <w:szCs w:val="22"/>
              </w:rPr>
              <w:t>Paul Hartmann Polska Sp. z o.o.</w:t>
            </w:r>
          </w:p>
          <w:p w14:paraId="23698C80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ul.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33FC9BE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Pabianice</w:t>
            </w:r>
          </w:p>
          <w:p w14:paraId="52D738FF" w14:textId="62FDDEF1" w:rsidR="00485F39" w:rsidRPr="00211A34" w:rsidRDefault="00485F39" w:rsidP="00FC4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85F39">
              <w:rPr>
                <w:sz w:val="22"/>
                <w:szCs w:val="22"/>
              </w:rPr>
              <w:t>Pakiet 4 - Zestaw do podciśnieniowej terapii leczenia ran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9B212BB" w14:textId="0049F428" w:rsidR="00485F39" w:rsidRPr="00485F39" w:rsidRDefault="00485F39" w:rsidP="00947EA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47EA2">
              <w:rPr>
                <w:color w:val="000000"/>
                <w:sz w:val="22"/>
                <w:szCs w:val="22"/>
              </w:rPr>
              <w:t xml:space="preserve">: Jedyna złożona oferta spełniająca wymagania Zamawiającego. </w:t>
            </w:r>
          </w:p>
        </w:tc>
      </w:tr>
      <w:tr w:rsidR="00485F39" w14:paraId="7C16F999" w14:textId="77777777" w:rsidTr="00FC48DB">
        <w:trPr>
          <w:cantSplit/>
        </w:trPr>
        <w:tc>
          <w:tcPr>
            <w:tcW w:w="9072" w:type="dxa"/>
          </w:tcPr>
          <w:p w14:paraId="4E038DE9" w14:textId="77777777" w:rsidR="00485F39" w:rsidRPr="00D26ED6" w:rsidRDefault="00485F39" w:rsidP="00FC48D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85F39">
              <w:rPr>
                <w:b/>
                <w:sz w:val="22"/>
                <w:szCs w:val="22"/>
              </w:rPr>
              <w:t>Lohmann &amp; Rauscher Polska Sp. z o.o.</w:t>
            </w:r>
          </w:p>
          <w:p w14:paraId="7967F5D6" w14:textId="61CFCBEA" w:rsidR="00485F39" w:rsidRPr="009F0E5C" w:rsidRDefault="00947EA2" w:rsidP="00FC48D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85F39" w:rsidRPr="00485F39">
              <w:rPr>
                <w:bCs/>
                <w:sz w:val="22"/>
                <w:szCs w:val="22"/>
              </w:rPr>
              <w:t>Moniuszki</w:t>
            </w:r>
            <w:r w:rsidR="00485F39" w:rsidRPr="009F0E5C">
              <w:rPr>
                <w:bCs/>
                <w:sz w:val="22"/>
                <w:szCs w:val="22"/>
              </w:rPr>
              <w:t xml:space="preserve"> </w:t>
            </w:r>
            <w:r w:rsidR="00485F39" w:rsidRPr="00485F39">
              <w:rPr>
                <w:bCs/>
                <w:sz w:val="22"/>
                <w:szCs w:val="22"/>
              </w:rPr>
              <w:t>14</w:t>
            </w:r>
            <w:r w:rsidR="00485F39">
              <w:rPr>
                <w:bCs/>
                <w:sz w:val="22"/>
                <w:szCs w:val="22"/>
              </w:rPr>
              <w:t xml:space="preserve"> </w:t>
            </w:r>
          </w:p>
          <w:p w14:paraId="244F1CE9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Pabianice</w:t>
            </w:r>
          </w:p>
          <w:p w14:paraId="600A1A57" w14:textId="7BCEC1BF" w:rsidR="00485F39" w:rsidRPr="00211A34" w:rsidRDefault="00485F39" w:rsidP="00FC4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85F39">
              <w:rPr>
                <w:sz w:val="22"/>
                <w:szCs w:val="22"/>
              </w:rPr>
              <w:t>Pakiet 5 - Opatrunki jałowe na rany z warstwą neutralną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E520859" w14:textId="6D1A9475" w:rsidR="00485F39" w:rsidRPr="00485F39" w:rsidRDefault="00485F39" w:rsidP="00947EA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47EA2">
              <w:rPr>
                <w:color w:val="000000"/>
                <w:sz w:val="22"/>
                <w:szCs w:val="22"/>
              </w:rPr>
              <w:t>: Najkorzystniejsza oferta spełniająca wymagania Zamawiającego.</w:t>
            </w:r>
          </w:p>
        </w:tc>
      </w:tr>
      <w:tr w:rsidR="00485F39" w14:paraId="5FA1E993" w14:textId="77777777" w:rsidTr="00FC48DB">
        <w:trPr>
          <w:cantSplit/>
        </w:trPr>
        <w:tc>
          <w:tcPr>
            <w:tcW w:w="9072" w:type="dxa"/>
          </w:tcPr>
          <w:p w14:paraId="1872566D" w14:textId="5622FA7D" w:rsidR="00485F39" w:rsidRPr="00D26ED6" w:rsidRDefault="00485F39" w:rsidP="00FC48D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85F39">
              <w:rPr>
                <w:b/>
                <w:sz w:val="22"/>
                <w:szCs w:val="22"/>
              </w:rPr>
              <w:t xml:space="preserve">Zarys International Group </w:t>
            </w:r>
            <w:r w:rsidR="00947EA2">
              <w:rPr>
                <w:b/>
                <w:sz w:val="22"/>
                <w:szCs w:val="22"/>
              </w:rPr>
              <w:t>Sp. z o.o. Sp. k.</w:t>
            </w:r>
          </w:p>
          <w:p w14:paraId="756A402D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82D017A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Zabrze</w:t>
            </w:r>
          </w:p>
          <w:p w14:paraId="7209640E" w14:textId="16F06EF8" w:rsidR="00485F39" w:rsidRPr="00211A34" w:rsidRDefault="00485F39" w:rsidP="00FC4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85F39">
              <w:rPr>
                <w:sz w:val="22"/>
                <w:szCs w:val="22"/>
              </w:rPr>
              <w:t>Pakiet 6 - Fartuchy chirurgiczne jałowe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0B44AAF" w14:textId="201E395F" w:rsidR="00485F39" w:rsidRPr="00485F39" w:rsidRDefault="00485F39" w:rsidP="00947EA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47EA2">
              <w:rPr>
                <w:color w:val="000000"/>
                <w:sz w:val="22"/>
                <w:szCs w:val="22"/>
              </w:rPr>
              <w:t>: Najkorzystniejsza oferta spełniająca wymagania Zamawiającego.</w:t>
            </w:r>
          </w:p>
        </w:tc>
      </w:tr>
      <w:tr w:rsidR="00485F39" w14:paraId="5BC8083C" w14:textId="77777777" w:rsidTr="00FC48DB">
        <w:trPr>
          <w:cantSplit/>
        </w:trPr>
        <w:tc>
          <w:tcPr>
            <w:tcW w:w="9072" w:type="dxa"/>
          </w:tcPr>
          <w:p w14:paraId="618A899D" w14:textId="11E9A486" w:rsidR="00485F39" w:rsidRPr="00D26ED6" w:rsidRDefault="00485F39" w:rsidP="00FC48D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85F39">
              <w:rPr>
                <w:b/>
                <w:sz w:val="22"/>
                <w:szCs w:val="22"/>
              </w:rPr>
              <w:lastRenderedPageBreak/>
              <w:t xml:space="preserve">Zarys International Group </w:t>
            </w:r>
            <w:r w:rsidR="00947EA2">
              <w:rPr>
                <w:b/>
                <w:sz w:val="22"/>
                <w:szCs w:val="22"/>
              </w:rPr>
              <w:t>Sp. z o.o. Sp. k.</w:t>
            </w:r>
          </w:p>
          <w:p w14:paraId="1ACE2461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5656A1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Zabrze</w:t>
            </w:r>
          </w:p>
          <w:p w14:paraId="5F74B4FE" w14:textId="4B596CF0" w:rsidR="00485F39" w:rsidRPr="00211A34" w:rsidRDefault="00485F39" w:rsidP="00FC4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85F39">
              <w:rPr>
                <w:sz w:val="22"/>
                <w:szCs w:val="22"/>
              </w:rPr>
              <w:t>Pakiet 7 - Zestaw do cewnikowania pęcherza moczowego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68EB523" w14:textId="6CD71D71" w:rsidR="00485F39" w:rsidRPr="00485F39" w:rsidRDefault="00485F39" w:rsidP="00947EA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47EA2">
              <w:rPr>
                <w:color w:val="000000"/>
                <w:sz w:val="22"/>
                <w:szCs w:val="22"/>
              </w:rPr>
              <w:t xml:space="preserve">: Jedyna złożona oferta spełniająca wymagania Zamawiającego. </w:t>
            </w:r>
          </w:p>
        </w:tc>
      </w:tr>
      <w:tr w:rsidR="00485F39" w14:paraId="7ADAFC9F" w14:textId="77777777" w:rsidTr="00FC48DB">
        <w:trPr>
          <w:cantSplit/>
        </w:trPr>
        <w:tc>
          <w:tcPr>
            <w:tcW w:w="9072" w:type="dxa"/>
          </w:tcPr>
          <w:p w14:paraId="23F0BDD7" w14:textId="4DED5C44" w:rsidR="00485F39" w:rsidRPr="00D26ED6" w:rsidRDefault="00485F39" w:rsidP="00FC48D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85F39">
              <w:rPr>
                <w:b/>
                <w:sz w:val="22"/>
                <w:szCs w:val="22"/>
              </w:rPr>
              <w:t xml:space="preserve">Abiss Poland </w:t>
            </w:r>
            <w:r w:rsidR="00947EA2">
              <w:rPr>
                <w:b/>
                <w:sz w:val="22"/>
                <w:szCs w:val="22"/>
              </w:rPr>
              <w:t>S</w:t>
            </w:r>
            <w:r w:rsidRPr="00485F39">
              <w:rPr>
                <w:b/>
                <w:sz w:val="22"/>
                <w:szCs w:val="22"/>
              </w:rPr>
              <w:t>p. z o.o.</w:t>
            </w:r>
          </w:p>
          <w:p w14:paraId="65AFA4FD" w14:textId="6198EE46" w:rsidR="00485F39" w:rsidRPr="009F0E5C" w:rsidRDefault="00947EA2" w:rsidP="00FC48D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85F39" w:rsidRPr="00485F39">
              <w:rPr>
                <w:bCs/>
                <w:sz w:val="22"/>
                <w:szCs w:val="22"/>
              </w:rPr>
              <w:t>Bagrowa</w:t>
            </w:r>
            <w:r w:rsidR="00485F39" w:rsidRPr="009F0E5C">
              <w:rPr>
                <w:bCs/>
                <w:sz w:val="22"/>
                <w:szCs w:val="22"/>
              </w:rPr>
              <w:t xml:space="preserve"> </w:t>
            </w:r>
            <w:r w:rsidR="00485F39" w:rsidRPr="00485F39">
              <w:rPr>
                <w:bCs/>
                <w:sz w:val="22"/>
                <w:szCs w:val="22"/>
              </w:rPr>
              <w:t>1</w:t>
            </w:r>
            <w:r w:rsidR="00485F39">
              <w:rPr>
                <w:bCs/>
                <w:sz w:val="22"/>
                <w:szCs w:val="22"/>
              </w:rPr>
              <w:t xml:space="preserve"> </w:t>
            </w:r>
          </w:p>
          <w:p w14:paraId="1E596D7B" w14:textId="11989B25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30</w:t>
            </w:r>
            <w:r w:rsidR="007A7996">
              <w:rPr>
                <w:bCs/>
                <w:sz w:val="22"/>
                <w:szCs w:val="22"/>
              </w:rPr>
              <w:t>-</w:t>
            </w:r>
            <w:r w:rsidRPr="00485F39">
              <w:rPr>
                <w:bCs/>
                <w:sz w:val="22"/>
                <w:szCs w:val="22"/>
              </w:rPr>
              <w:t>733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Kraków</w:t>
            </w:r>
          </w:p>
          <w:p w14:paraId="43C726EB" w14:textId="42F9D5D0" w:rsidR="00485F39" w:rsidRPr="00211A34" w:rsidRDefault="00485F39" w:rsidP="00FC4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85F39">
              <w:rPr>
                <w:sz w:val="22"/>
                <w:szCs w:val="22"/>
              </w:rPr>
              <w:t>Pakiet 8 - Siatki do promontofiksacji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3C72B75" w14:textId="0A17CB11" w:rsidR="00485F39" w:rsidRPr="00485F39" w:rsidRDefault="00485F39" w:rsidP="00947EA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47EA2">
              <w:rPr>
                <w:color w:val="000000"/>
                <w:sz w:val="22"/>
                <w:szCs w:val="22"/>
              </w:rPr>
              <w:t>: Jedyna złożona oferta spełniająca wymagania Zamawiającego.</w:t>
            </w:r>
          </w:p>
        </w:tc>
      </w:tr>
      <w:tr w:rsidR="00485F39" w14:paraId="16B90FAA" w14:textId="77777777" w:rsidTr="00FC48DB">
        <w:trPr>
          <w:cantSplit/>
        </w:trPr>
        <w:tc>
          <w:tcPr>
            <w:tcW w:w="9072" w:type="dxa"/>
          </w:tcPr>
          <w:p w14:paraId="3E1A46CA" w14:textId="77777777" w:rsidR="00485F39" w:rsidRPr="00D26ED6" w:rsidRDefault="00485F39" w:rsidP="00FC48D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85F39">
              <w:rPr>
                <w:b/>
                <w:sz w:val="22"/>
                <w:szCs w:val="22"/>
              </w:rPr>
              <w:t>3M Poland Sp. z o.o.</w:t>
            </w:r>
          </w:p>
          <w:p w14:paraId="111A83EF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Al. Katowicka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117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144256A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05-830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Kajetany k. Nadarzyna</w:t>
            </w:r>
          </w:p>
          <w:p w14:paraId="630AAC92" w14:textId="4DD60758" w:rsidR="00485F39" w:rsidRPr="00211A34" w:rsidRDefault="00485F39" w:rsidP="00FC4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85F39">
              <w:rPr>
                <w:sz w:val="22"/>
                <w:szCs w:val="22"/>
              </w:rPr>
              <w:t>Pakiet 9 - Serweta do ochrony brzegów rany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6DC2661" w14:textId="19A0D534" w:rsidR="00485F39" w:rsidRPr="00485F39" w:rsidRDefault="00485F39" w:rsidP="00947EA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47EA2">
              <w:rPr>
                <w:color w:val="000000"/>
                <w:sz w:val="22"/>
                <w:szCs w:val="22"/>
              </w:rPr>
              <w:t xml:space="preserve">: Jedyna złożona oferta spełniająca wymagania Zamawiającego. </w:t>
            </w:r>
          </w:p>
        </w:tc>
      </w:tr>
      <w:tr w:rsidR="00485F39" w14:paraId="0407282D" w14:textId="77777777" w:rsidTr="00FC48DB">
        <w:trPr>
          <w:cantSplit/>
        </w:trPr>
        <w:tc>
          <w:tcPr>
            <w:tcW w:w="9072" w:type="dxa"/>
          </w:tcPr>
          <w:p w14:paraId="549A979E" w14:textId="77777777" w:rsidR="00485F39" w:rsidRPr="00D26ED6" w:rsidRDefault="00485F39" w:rsidP="00FC48D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85F39">
              <w:rPr>
                <w:b/>
                <w:sz w:val="22"/>
                <w:szCs w:val="22"/>
              </w:rPr>
              <w:t>KIKGEL Sp. z o.o.</w:t>
            </w:r>
          </w:p>
          <w:p w14:paraId="49B75E57" w14:textId="3B27F046" w:rsidR="00485F39" w:rsidRPr="009F0E5C" w:rsidRDefault="00947EA2" w:rsidP="00FC48D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85F39" w:rsidRPr="00485F39">
              <w:rPr>
                <w:bCs/>
                <w:sz w:val="22"/>
                <w:szCs w:val="22"/>
              </w:rPr>
              <w:t>Skłodowskiej</w:t>
            </w:r>
            <w:r w:rsidR="00485F39" w:rsidRPr="009F0E5C">
              <w:rPr>
                <w:bCs/>
                <w:sz w:val="22"/>
                <w:szCs w:val="22"/>
              </w:rPr>
              <w:t xml:space="preserve"> </w:t>
            </w:r>
            <w:r w:rsidR="00485F39" w:rsidRPr="00485F39">
              <w:rPr>
                <w:bCs/>
                <w:sz w:val="22"/>
                <w:szCs w:val="22"/>
              </w:rPr>
              <w:t>7</w:t>
            </w:r>
            <w:r w:rsidR="00485F39">
              <w:rPr>
                <w:bCs/>
                <w:sz w:val="22"/>
                <w:szCs w:val="22"/>
              </w:rPr>
              <w:t xml:space="preserve"> </w:t>
            </w:r>
          </w:p>
          <w:p w14:paraId="1AAB168F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97-225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Ujazd</w:t>
            </w:r>
          </w:p>
          <w:p w14:paraId="34488440" w14:textId="06396E52" w:rsidR="00485F39" w:rsidRPr="00211A34" w:rsidRDefault="00485F39" w:rsidP="00FC4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85F39">
              <w:rPr>
                <w:sz w:val="22"/>
                <w:szCs w:val="22"/>
              </w:rPr>
              <w:t>Pakiet 10 - Preparat w sprayu do pielęgnacji ran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5F71C57" w14:textId="10316497" w:rsidR="00485F39" w:rsidRPr="00485F39" w:rsidRDefault="00485F39" w:rsidP="00947EA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47EA2">
              <w:rPr>
                <w:color w:val="000000"/>
                <w:sz w:val="22"/>
                <w:szCs w:val="22"/>
              </w:rPr>
              <w:t xml:space="preserve">: Jedyna złożona oferta spełniająca wymagania Zamawiającego. </w:t>
            </w:r>
          </w:p>
        </w:tc>
      </w:tr>
      <w:tr w:rsidR="00485F39" w14:paraId="7FE5E466" w14:textId="77777777" w:rsidTr="00FC48DB">
        <w:trPr>
          <w:cantSplit/>
        </w:trPr>
        <w:tc>
          <w:tcPr>
            <w:tcW w:w="9072" w:type="dxa"/>
          </w:tcPr>
          <w:p w14:paraId="219CEF69" w14:textId="101BD94A" w:rsidR="00485F39" w:rsidRPr="00D26ED6" w:rsidRDefault="00485F39" w:rsidP="00FC48D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85F39">
              <w:rPr>
                <w:b/>
                <w:sz w:val="22"/>
                <w:szCs w:val="22"/>
              </w:rPr>
              <w:t xml:space="preserve">Zarys International Group </w:t>
            </w:r>
            <w:r w:rsidR="00947EA2">
              <w:rPr>
                <w:b/>
                <w:sz w:val="22"/>
                <w:szCs w:val="22"/>
              </w:rPr>
              <w:t>Sp. z o.o. Sp. k.</w:t>
            </w:r>
          </w:p>
          <w:p w14:paraId="1C99574E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1B6FBBD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Zabrze</w:t>
            </w:r>
          </w:p>
          <w:p w14:paraId="0C8B38AC" w14:textId="176BA7C1" w:rsidR="00485F39" w:rsidRPr="00211A34" w:rsidRDefault="00485F39" w:rsidP="00FC4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85F39">
              <w:rPr>
                <w:sz w:val="22"/>
                <w:szCs w:val="22"/>
              </w:rPr>
              <w:t>Pakiet 12 - Serweta do porodu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97D8862" w14:textId="3F4ABC94" w:rsidR="00485F39" w:rsidRPr="00485F39" w:rsidRDefault="00485F39" w:rsidP="00947EA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47EA2">
              <w:rPr>
                <w:color w:val="000000"/>
                <w:sz w:val="22"/>
                <w:szCs w:val="22"/>
              </w:rPr>
              <w:t>: Najkorzystniejsza oferta spełniająca wymagania Zamawiającego.</w:t>
            </w:r>
          </w:p>
        </w:tc>
      </w:tr>
      <w:tr w:rsidR="00485F39" w14:paraId="7183C3AA" w14:textId="77777777" w:rsidTr="00FC48DB">
        <w:trPr>
          <w:cantSplit/>
        </w:trPr>
        <w:tc>
          <w:tcPr>
            <w:tcW w:w="9072" w:type="dxa"/>
          </w:tcPr>
          <w:p w14:paraId="3178243A" w14:textId="77777777" w:rsidR="00485F39" w:rsidRPr="00D26ED6" w:rsidRDefault="00485F39" w:rsidP="00FC48D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85F39">
              <w:rPr>
                <w:b/>
                <w:sz w:val="22"/>
                <w:szCs w:val="22"/>
              </w:rPr>
              <w:t>3M Poland Sp. z o.o.</w:t>
            </w:r>
          </w:p>
          <w:p w14:paraId="6912929E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Al. Katowicka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117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88FB788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05-830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Kajetany k. Nadarzyna</w:t>
            </w:r>
          </w:p>
          <w:p w14:paraId="38D7FCE6" w14:textId="3131431F" w:rsidR="00485F39" w:rsidRPr="00211A34" w:rsidRDefault="00485F39" w:rsidP="00FC4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85F39">
              <w:rPr>
                <w:sz w:val="22"/>
                <w:szCs w:val="22"/>
              </w:rPr>
              <w:t>Pakiet 13 - Folia operacyjna z jodem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A27520F" w14:textId="231CE45A" w:rsidR="00485F39" w:rsidRPr="00485F39" w:rsidRDefault="00485F39" w:rsidP="00947EA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47EA2">
              <w:rPr>
                <w:color w:val="000000"/>
                <w:sz w:val="22"/>
                <w:szCs w:val="22"/>
              </w:rPr>
              <w:t>: Najkorzystniejsza oferta spełniająca wymagania Zamawiającego.</w:t>
            </w:r>
          </w:p>
        </w:tc>
      </w:tr>
      <w:tr w:rsidR="00485F39" w14:paraId="5CED115F" w14:textId="77777777" w:rsidTr="00FC48DB">
        <w:trPr>
          <w:cantSplit/>
        </w:trPr>
        <w:tc>
          <w:tcPr>
            <w:tcW w:w="9072" w:type="dxa"/>
          </w:tcPr>
          <w:p w14:paraId="66F65621" w14:textId="780223B6" w:rsidR="00485F39" w:rsidRPr="00D26ED6" w:rsidRDefault="00947EA2" w:rsidP="00FC48D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Konsorcjum: Citonet-Kraków Sp. z o.o. i </w:t>
            </w:r>
            <w:r w:rsidR="00485F39" w:rsidRPr="00485F39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1353161E" w14:textId="374E87E7" w:rsidR="00485F39" w:rsidRPr="009F0E5C" w:rsidRDefault="00947EA2" w:rsidP="00FC48D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85F39" w:rsidRPr="00485F39">
              <w:rPr>
                <w:bCs/>
                <w:sz w:val="22"/>
                <w:szCs w:val="22"/>
              </w:rPr>
              <w:t>Żółkiewskiego</w:t>
            </w:r>
            <w:r w:rsidR="00485F39" w:rsidRPr="009F0E5C">
              <w:rPr>
                <w:bCs/>
                <w:sz w:val="22"/>
                <w:szCs w:val="22"/>
              </w:rPr>
              <w:t xml:space="preserve"> </w:t>
            </w:r>
            <w:r w:rsidR="00485F39" w:rsidRPr="00485F39">
              <w:rPr>
                <w:bCs/>
                <w:sz w:val="22"/>
                <w:szCs w:val="22"/>
              </w:rPr>
              <w:t>20/26</w:t>
            </w:r>
            <w:r w:rsidR="00485F39">
              <w:rPr>
                <w:bCs/>
                <w:sz w:val="22"/>
                <w:szCs w:val="22"/>
              </w:rPr>
              <w:t xml:space="preserve"> </w:t>
            </w:r>
          </w:p>
          <w:p w14:paraId="7584467A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Toruń</w:t>
            </w:r>
          </w:p>
          <w:p w14:paraId="3D196E12" w14:textId="5AC076FE" w:rsidR="00485F39" w:rsidRPr="00211A34" w:rsidRDefault="00485F39" w:rsidP="00FC4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85F39">
              <w:rPr>
                <w:sz w:val="22"/>
                <w:szCs w:val="22"/>
              </w:rPr>
              <w:t>Pakiet 14 - Jałowe opaski elastyczne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E57E4B1" w14:textId="5D101ACC" w:rsidR="00485F39" w:rsidRPr="00485F39" w:rsidRDefault="00485F39" w:rsidP="00947EA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47EA2">
              <w:rPr>
                <w:color w:val="000000"/>
                <w:sz w:val="22"/>
                <w:szCs w:val="22"/>
              </w:rPr>
              <w:t>: Najkorzystniejsza oferta spełniająca wymagania Zamawiającego.</w:t>
            </w:r>
          </w:p>
        </w:tc>
      </w:tr>
      <w:tr w:rsidR="00485F39" w14:paraId="575D4CBE" w14:textId="77777777" w:rsidTr="00FC48DB">
        <w:trPr>
          <w:cantSplit/>
        </w:trPr>
        <w:tc>
          <w:tcPr>
            <w:tcW w:w="9072" w:type="dxa"/>
          </w:tcPr>
          <w:p w14:paraId="0DC056C3" w14:textId="55B3A7B0" w:rsidR="00485F39" w:rsidRPr="00D26ED6" w:rsidRDefault="00485F39" w:rsidP="00FC48D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85F39">
              <w:rPr>
                <w:b/>
                <w:sz w:val="22"/>
                <w:szCs w:val="22"/>
              </w:rPr>
              <w:t xml:space="preserve">Zarys International Group </w:t>
            </w:r>
            <w:r w:rsidR="00947EA2">
              <w:rPr>
                <w:b/>
                <w:sz w:val="22"/>
                <w:szCs w:val="22"/>
              </w:rPr>
              <w:t>Sp. z o.o. Sp. k.</w:t>
            </w:r>
          </w:p>
          <w:p w14:paraId="26CD23E0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6E60239" w14:textId="77777777" w:rsidR="00485F39" w:rsidRPr="009F0E5C" w:rsidRDefault="00485F39" w:rsidP="00FC48DB">
            <w:pPr>
              <w:jc w:val="both"/>
              <w:rPr>
                <w:bCs/>
                <w:sz w:val="22"/>
                <w:szCs w:val="22"/>
              </w:rPr>
            </w:pPr>
            <w:r w:rsidRPr="00485F39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85F39">
              <w:rPr>
                <w:bCs/>
                <w:sz w:val="22"/>
                <w:szCs w:val="22"/>
              </w:rPr>
              <w:t>Zabrze</w:t>
            </w:r>
          </w:p>
          <w:p w14:paraId="725E65BE" w14:textId="6834E154" w:rsidR="00485F39" w:rsidRPr="00211A34" w:rsidRDefault="00485F39" w:rsidP="00FC48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85F39">
              <w:rPr>
                <w:sz w:val="22"/>
                <w:szCs w:val="22"/>
              </w:rPr>
              <w:t>Pakiet 15 - Folie chirurgiczne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613241C" w14:textId="212585B6" w:rsidR="00485F39" w:rsidRPr="00485F39" w:rsidRDefault="00485F39" w:rsidP="00947EA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47EA2">
              <w:rPr>
                <w:color w:val="000000"/>
                <w:sz w:val="22"/>
                <w:szCs w:val="22"/>
              </w:rPr>
              <w:t xml:space="preserve">: Jedyna złożona oferta spełniająca wymagania Zamawiającego. </w:t>
            </w:r>
          </w:p>
        </w:tc>
      </w:tr>
    </w:tbl>
    <w:p w14:paraId="668A1F5C" w14:textId="77777777" w:rsidR="00947EA2" w:rsidRDefault="00947EA2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9FCC872" w14:textId="77777777" w:rsidR="00947EA2" w:rsidRDefault="00947EA2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3155F78E" w14:textId="5BE20C40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643"/>
        <w:gridCol w:w="1843"/>
        <w:gridCol w:w="1418"/>
      </w:tblGrid>
      <w:tr w:rsidR="00211A34" w:rsidRPr="00834EF4" w14:paraId="4982FDE5" w14:textId="77777777" w:rsidTr="007A7996">
        <w:tc>
          <w:tcPr>
            <w:tcW w:w="2169" w:type="dxa"/>
            <w:shd w:val="clear" w:color="auto" w:fill="F3F3F3"/>
            <w:vAlign w:val="center"/>
          </w:tcPr>
          <w:p w14:paraId="4A06D6F4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03713CB7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643" w:type="dxa"/>
            <w:shd w:val="clear" w:color="auto" w:fill="F3F3F3"/>
          </w:tcPr>
          <w:p w14:paraId="2A32E57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14:paraId="7D98D2E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14:paraId="6AE0B4B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485F39" w:rsidRPr="00834EF4" w14:paraId="7CB87BF0" w14:textId="77777777" w:rsidTr="007A7996">
        <w:tc>
          <w:tcPr>
            <w:tcW w:w="2169" w:type="dxa"/>
            <w:shd w:val="clear" w:color="auto" w:fill="auto"/>
          </w:tcPr>
          <w:p w14:paraId="4153136E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1 - Paski do zamykania ran</w:t>
            </w:r>
          </w:p>
        </w:tc>
        <w:tc>
          <w:tcPr>
            <w:tcW w:w="3643" w:type="dxa"/>
            <w:shd w:val="clear" w:color="auto" w:fill="auto"/>
          </w:tcPr>
          <w:p w14:paraId="2B1D499D" w14:textId="1B9AEFAB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947EA2">
              <w:rPr>
                <w:b/>
                <w:bCs/>
                <w:sz w:val="20"/>
                <w:szCs w:val="20"/>
              </w:rPr>
              <w:t>Sp. z o.o. Sp. k.</w:t>
            </w:r>
          </w:p>
          <w:p w14:paraId="1D9DE008" w14:textId="77777777" w:rsidR="00485F39" w:rsidRPr="00211A34" w:rsidRDefault="00485F39" w:rsidP="00FC48DB">
            <w:pPr>
              <w:rPr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18</w:t>
            </w:r>
          </w:p>
          <w:p w14:paraId="4CA85E22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Zabrze</w:t>
            </w:r>
          </w:p>
        </w:tc>
        <w:tc>
          <w:tcPr>
            <w:tcW w:w="1843" w:type="dxa"/>
            <w:shd w:val="clear" w:color="auto" w:fill="auto"/>
          </w:tcPr>
          <w:p w14:paraId="72302646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- 500.00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394929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500,00</w:t>
            </w:r>
          </w:p>
        </w:tc>
      </w:tr>
      <w:tr w:rsidR="00485F39" w:rsidRPr="00834EF4" w14:paraId="006EAF88" w14:textId="77777777" w:rsidTr="007A7996">
        <w:tc>
          <w:tcPr>
            <w:tcW w:w="2169" w:type="dxa"/>
            <w:shd w:val="clear" w:color="auto" w:fill="auto"/>
          </w:tcPr>
          <w:p w14:paraId="4C77A26B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3 - Serwety jałowe</w:t>
            </w:r>
          </w:p>
        </w:tc>
        <w:tc>
          <w:tcPr>
            <w:tcW w:w="3643" w:type="dxa"/>
            <w:shd w:val="clear" w:color="auto" w:fill="auto"/>
          </w:tcPr>
          <w:p w14:paraId="249EC302" w14:textId="77777777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79ABD8EC" w14:textId="77777777" w:rsidR="00485F39" w:rsidRPr="00211A34" w:rsidRDefault="00485F39" w:rsidP="00FC48DB">
            <w:pPr>
              <w:rPr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17</w:t>
            </w:r>
          </w:p>
          <w:p w14:paraId="50ADD496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Pabianice</w:t>
            </w:r>
          </w:p>
        </w:tc>
        <w:tc>
          <w:tcPr>
            <w:tcW w:w="1843" w:type="dxa"/>
            <w:shd w:val="clear" w:color="auto" w:fill="auto"/>
          </w:tcPr>
          <w:p w14:paraId="37C16C43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- 500.00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632427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500,00</w:t>
            </w:r>
          </w:p>
        </w:tc>
      </w:tr>
      <w:tr w:rsidR="00485F39" w:rsidRPr="00834EF4" w14:paraId="29D9AFF5" w14:textId="77777777" w:rsidTr="007A7996">
        <w:tc>
          <w:tcPr>
            <w:tcW w:w="2169" w:type="dxa"/>
            <w:shd w:val="clear" w:color="auto" w:fill="auto"/>
          </w:tcPr>
          <w:p w14:paraId="3150B333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3 - Serwety jałowe</w:t>
            </w:r>
          </w:p>
        </w:tc>
        <w:tc>
          <w:tcPr>
            <w:tcW w:w="3643" w:type="dxa"/>
            <w:shd w:val="clear" w:color="auto" w:fill="auto"/>
          </w:tcPr>
          <w:p w14:paraId="7FF7673E" w14:textId="646D4D9C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947EA2">
              <w:rPr>
                <w:b/>
                <w:bCs/>
                <w:sz w:val="20"/>
                <w:szCs w:val="20"/>
              </w:rPr>
              <w:t>Sp. z o.o. Sp. k.</w:t>
            </w:r>
          </w:p>
          <w:p w14:paraId="5140B84F" w14:textId="77777777" w:rsidR="00485F39" w:rsidRPr="00211A34" w:rsidRDefault="00485F39" w:rsidP="00FC48DB">
            <w:pPr>
              <w:rPr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18</w:t>
            </w:r>
          </w:p>
          <w:p w14:paraId="3AEB9DD2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Zabrze</w:t>
            </w:r>
          </w:p>
        </w:tc>
        <w:tc>
          <w:tcPr>
            <w:tcW w:w="1843" w:type="dxa"/>
            <w:shd w:val="clear" w:color="auto" w:fill="auto"/>
          </w:tcPr>
          <w:p w14:paraId="7C124313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A41C2C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0,00</w:t>
            </w:r>
          </w:p>
        </w:tc>
      </w:tr>
      <w:tr w:rsidR="00485F39" w:rsidRPr="00834EF4" w14:paraId="20685483" w14:textId="77777777" w:rsidTr="007A7996">
        <w:tc>
          <w:tcPr>
            <w:tcW w:w="2169" w:type="dxa"/>
            <w:shd w:val="clear" w:color="auto" w:fill="auto"/>
          </w:tcPr>
          <w:p w14:paraId="1F401A08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4 - Zestaw do podciśnieniowej terapii leczenia ran</w:t>
            </w:r>
          </w:p>
        </w:tc>
        <w:tc>
          <w:tcPr>
            <w:tcW w:w="3643" w:type="dxa"/>
            <w:shd w:val="clear" w:color="auto" w:fill="auto"/>
          </w:tcPr>
          <w:p w14:paraId="79335814" w14:textId="77777777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41C6F9CA" w14:textId="77777777" w:rsidR="00485F39" w:rsidRPr="00211A34" w:rsidRDefault="00485F39" w:rsidP="00FC48DB">
            <w:pPr>
              <w:rPr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17</w:t>
            </w:r>
          </w:p>
          <w:p w14:paraId="0969A469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Pabianice</w:t>
            </w:r>
          </w:p>
        </w:tc>
        <w:tc>
          <w:tcPr>
            <w:tcW w:w="1843" w:type="dxa"/>
            <w:shd w:val="clear" w:color="auto" w:fill="auto"/>
          </w:tcPr>
          <w:p w14:paraId="34D50472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- 500.00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185B02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500,00</w:t>
            </w:r>
          </w:p>
        </w:tc>
      </w:tr>
      <w:tr w:rsidR="00485F39" w:rsidRPr="00834EF4" w14:paraId="481A9AD2" w14:textId="77777777" w:rsidTr="007A7996">
        <w:tc>
          <w:tcPr>
            <w:tcW w:w="2169" w:type="dxa"/>
            <w:shd w:val="clear" w:color="auto" w:fill="auto"/>
          </w:tcPr>
          <w:p w14:paraId="5D7EF7EF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5 - Opatrunki jałowe na rany z warstwą neutralną</w:t>
            </w:r>
          </w:p>
        </w:tc>
        <w:tc>
          <w:tcPr>
            <w:tcW w:w="3643" w:type="dxa"/>
            <w:shd w:val="clear" w:color="auto" w:fill="auto"/>
          </w:tcPr>
          <w:p w14:paraId="6AFA7D90" w14:textId="77777777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>Lohmann &amp; Rauscher Polska Sp. z o.o.</w:t>
            </w:r>
          </w:p>
          <w:p w14:paraId="26AFF32D" w14:textId="3FCA91B4" w:rsidR="00485F39" w:rsidRPr="00211A34" w:rsidRDefault="00947EA2" w:rsidP="00FC4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85F39" w:rsidRPr="00485F39">
              <w:rPr>
                <w:sz w:val="20"/>
                <w:szCs w:val="20"/>
              </w:rPr>
              <w:t>Moniuszki</w:t>
            </w:r>
            <w:r w:rsidR="00485F39" w:rsidRPr="00211A34">
              <w:rPr>
                <w:sz w:val="20"/>
                <w:szCs w:val="20"/>
              </w:rPr>
              <w:t xml:space="preserve"> </w:t>
            </w:r>
            <w:r w:rsidR="00485F39" w:rsidRPr="00485F39">
              <w:rPr>
                <w:sz w:val="20"/>
                <w:szCs w:val="20"/>
              </w:rPr>
              <w:t>14</w:t>
            </w:r>
          </w:p>
          <w:p w14:paraId="4710D48C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Pabianice</w:t>
            </w:r>
          </w:p>
        </w:tc>
        <w:tc>
          <w:tcPr>
            <w:tcW w:w="1843" w:type="dxa"/>
            <w:shd w:val="clear" w:color="auto" w:fill="auto"/>
          </w:tcPr>
          <w:p w14:paraId="6BB6D879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- 500.00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9B7D16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500,00</w:t>
            </w:r>
          </w:p>
        </w:tc>
      </w:tr>
      <w:tr w:rsidR="00485F39" w:rsidRPr="00834EF4" w14:paraId="677DB393" w14:textId="77777777" w:rsidTr="007A7996">
        <w:tc>
          <w:tcPr>
            <w:tcW w:w="2169" w:type="dxa"/>
            <w:shd w:val="clear" w:color="auto" w:fill="auto"/>
          </w:tcPr>
          <w:p w14:paraId="3FB23E5C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5 - Opatrunki jałowe na rany z warstwą neutralną</w:t>
            </w:r>
          </w:p>
        </w:tc>
        <w:tc>
          <w:tcPr>
            <w:tcW w:w="3643" w:type="dxa"/>
            <w:shd w:val="clear" w:color="auto" w:fill="auto"/>
          </w:tcPr>
          <w:p w14:paraId="340F219F" w14:textId="77777777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43898E34" w14:textId="77777777" w:rsidR="00485F39" w:rsidRPr="00211A34" w:rsidRDefault="00485F39" w:rsidP="00FC48DB">
            <w:pPr>
              <w:rPr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17</w:t>
            </w:r>
          </w:p>
          <w:p w14:paraId="0F2138A3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Pabianice</w:t>
            </w:r>
          </w:p>
        </w:tc>
        <w:tc>
          <w:tcPr>
            <w:tcW w:w="1843" w:type="dxa"/>
            <w:shd w:val="clear" w:color="auto" w:fill="auto"/>
          </w:tcPr>
          <w:p w14:paraId="08866D3B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- 360.25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1923C3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360,25</w:t>
            </w:r>
          </w:p>
        </w:tc>
      </w:tr>
      <w:tr w:rsidR="00485F39" w:rsidRPr="00834EF4" w14:paraId="5E71063C" w14:textId="77777777" w:rsidTr="007A7996">
        <w:tc>
          <w:tcPr>
            <w:tcW w:w="2169" w:type="dxa"/>
            <w:shd w:val="clear" w:color="auto" w:fill="auto"/>
          </w:tcPr>
          <w:p w14:paraId="5C5EF008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6 - Fartuchy chirurgiczne jałowe</w:t>
            </w:r>
          </w:p>
        </w:tc>
        <w:tc>
          <w:tcPr>
            <w:tcW w:w="3643" w:type="dxa"/>
            <w:shd w:val="clear" w:color="auto" w:fill="auto"/>
          </w:tcPr>
          <w:p w14:paraId="412B56BF" w14:textId="32CE1584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947EA2">
              <w:rPr>
                <w:b/>
                <w:bCs/>
                <w:sz w:val="20"/>
                <w:szCs w:val="20"/>
              </w:rPr>
              <w:t>Sp. z o.o. Sp. k.</w:t>
            </w:r>
          </w:p>
          <w:p w14:paraId="36ABB02F" w14:textId="77777777" w:rsidR="00485F39" w:rsidRPr="00211A34" w:rsidRDefault="00485F39" w:rsidP="00FC48DB">
            <w:pPr>
              <w:rPr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18</w:t>
            </w:r>
          </w:p>
          <w:p w14:paraId="7392C9E5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Zabrze</w:t>
            </w:r>
          </w:p>
        </w:tc>
        <w:tc>
          <w:tcPr>
            <w:tcW w:w="1843" w:type="dxa"/>
            <w:shd w:val="clear" w:color="auto" w:fill="auto"/>
          </w:tcPr>
          <w:p w14:paraId="615859B0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- 500.00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75ACC0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500,00</w:t>
            </w:r>
          </w:p>
        </w:tc>
      </w:tr>
      <w:tr w:rsidR="00485F39" w:rsidRPr="00834EF4" w14:paraId="6AC786B5" w14:textId="77777777" w:rsidTr="007A7996">
        <w:tc>
          <w:tcPr>
            <w:tcW w:w="2169" w:type="dxa"/>
            <w:shd w:val="clear" w:color="auto" w:fill="auto"/>
          </w:tcPr>
          <w:p w14:paraId="31090663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6 - Fartuchy chirurgiczne jałowe</w:t>
            </w:r>
          </w:p>
        </w:tc>
        <w:tc>
          <w:tcPr>
            <w:tcW w:w="3643" w:type="dxa"/>
            <w:shd w:val="clear" w:color="auto" w:fill="auto"/>
          </w:tcPr>
          <w:p w14:paraId="4246CE98" w14:textId="77777777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>Mercator Medical S.A.</w:t>
            </w:r>
          </w:p>
          <w:p w14:paraId="317073C3" w14:textId="69F08917" w:rsidR="00485F39" w:rsidRPr="00211A34" w:rsidRDefault="00947EA2" w:rsidP="00FC4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85F39" w:rsidRPr="00485F39">
              <w:rPr>
                <w:sz w:val="20"/>
                <w:szCs w:val="20"/>
              </w:rPr>
              <w:t>Modrzejewskiej</w:t>
            </w:r>
            <w:r w:rsidR="00485F39" w:rsidRPr="00211A34">
              <w:rPr>
                <w:sz w:val="20"/>
                <w:szCs w:val="20"/>
              </w:rPr>
              <w:t xml:space="preserve"> </w:t>
            </w:r>
            <w:r w:rsidR="00485F39" w:rsidRPr="00485F39">
              <w:rPr>
                <w:sz w:val="20"/>
                <w:szCs w:val="20"/>
              </w:rPr>
              <w:t>30</w:t>
            </w:r>
          </w:p>
          <w:p w14:paraId="4215D1D0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shd w:val="clear" w:color="auto" w:fill="auto"/>
          </w:tcPr>
          <w:p w14:paraId="5A1EE776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- 475.75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A27DF8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475,75</w:t>
            </w:r>
          </w:p>
        </w:tc>
      </w:tr>
      <w:tr w:rsidR="00485F39" w:rsidRPr="00834EF4" w14:paraId="05F53EA0" w14:textId="77777777" w:rsidTr="007A7996">
        <w:tc>
          <w:tcPr>
            <w:tcW w:w="2169" w:type="dxa"/>
            <w:shd w:val="clear" w:color="auto" w:fill="auto"/>
          </w:tcPr>
          <w:p w14:paraId="0387B216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6 - Fartuchy chirurgiczne jałowe</w:t>
            </w:r>
          </w:p>
        </w:tc>
        <w:tc>
          <w:tcPr>
            <w:tcW w:w="3643" w:type="dxa"/>
            <w:shd w:val="clear" w:color="auto" w:fill="auto"/>
          </w:tcPr>
          <w:p w14:paraId="07C7B1DD" w14:textId="3DE35258" w:rsidR="00485F39" w:rsidRPr="00211A34" w:rsidRDefault="00947EA2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Konsorcjum: Citonet-Kraków Sp. z o.o. i </w:t>
            </w:r>
            <w:r w:rsidR="00485F39" w:rsidRPr="00485F39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12FF23C9" w14:textId="11388B50" w:rsidR="00485F39" w:rsidRPr="00211A34" w:rsidRDefault="00947EA2" w:rsidP="00FC4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85F39" w:rsidRPr="00485F39">
              <w:rPr>
                <w:sz w:val="20"/>
                <w:szCs w:val="20"/>
              </w:rPr>
              <w:t>Żółkiewskiego</w:t>
            </w:r>
            <w:r w:rsidR="00485F39" w:rsidRPr="00211A34">
              <w:rPr>
                <w:sz w:val="20"/>
                <w:szCs w:val="20"/>
              </w:rPr>
              <w:t xml:space="preserve"> </w:t>
            </w:r>
            <w:r w:rsidR="00485F39" w:rsidRPr="00485F39">
              <w:rPr>
                <w:sz w:val="20"/>
                <w:szCs w:val="20"/>
              </w:rPr>
              <w:t>20/26</w:t>
            </w:r>
          </w:p>
          <w:p w14:paraId="610C87D8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Toruń</w:t>
            </w:r>
          </w:p>
        </w:tc>
        <w:tc>
          <w:tcPr>
            <w:tcW w:w="1843" w:type="dxa"/>
            <w:shd w:val="clear" w:color="auto" w:fill="auto"/>
          </w:tcPr>
          <w:p w14:paraId="38C461A8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- 365.30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E32AFE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365,30</w:t>
            </w:r>
          </w:p>
        </w:tc>
      </w:tr>
      <w:tr w:rsidR="00485F39" w:rsidRPr="00834EF4" w14:paraId="1F4996CB" w14:textId="77777777" w:rsidTr="007A7996">
        <w:tc>
          <w:tcPr>
            <w:tcW w:w="2169" w:type="dxa"/>
            <w:shd w:val="clear" w:color="auto" w:fill="auto"/>
          </w:tcPr>
          <w:p w14:paraId="2C702644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7 - Zestaw do cewnikowania pęcherza moczowego</w:t>
            </w:r>
          </w:p>
        </w:tc>
        <w:tc>
          <w:tcPr>
            <w:tcW w:w="3643" w:type="dxa"/>
            <w:shd w:val="clear" w:color="auto" w:fill="auto"/>
          </w:tcPr>
          <w:p w14:paraId="6578C3A3" w14:textId="26EAA19C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947EA2">
              <w:rPr>
                <w:b/>
                <w:bCs/>
                <w:sz w:val="20"/>
                <w:szCs w:val="20"/>
              </w:rPr>
              <w:t>Sp. z o.o. Sp. k.</w:t>
            </w:r>
          </w:p>
          <w:p w14:paraId="64F6223F" w14:textId="77777777" w:rsidR="00485F39" w:rsidRPr="00211A34" w:rsidRDefault="00485F39" w:rsidP="00FC48DB">
            <w:pPr>
              <w:rPr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18</w:t>
            </w:r>
          </w:p>
          <w:p w14:paraId="518CC984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Zabrze</w:t>
            </w:r>
          </w:p>
        </w:tc>
        <w:tc>
          <w:tcPr>
            <w:tcW w:w="1843" w:type="dxa"/>
            <w:shd w:val="clear" w:color="auto" w:fill="auto"/>
          </w:tcPr>
          <w:p w14:paraId="211BA5BF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- 500.00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B24D3B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500,00</w:t>
            </w:r>
          </w:p>
        </w:tc>
      </w:tr>
      <w:tr w:rsidR="00485F39" w:rsidRPr="00834EF4" w14:paraId="439B1F24" w14:textId="77777777" w:rsidTr="007A7996">
        <w:tc>
          <w:tcPr>
            <w:tcW w:w="2169" w:type="dxa"/>
            <w:shd w:val="clear" w:color="auto" w:fill="auto"/>
          </w:tcPr>
          <w:p w14:paraId="652AB2B9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8 - Siatki do promontofiksacji</w:t>
            </w:r>
          </w:p>
        </w:tc>
        <w:tc>
          <w:tcPr>
            <w:tcW w:w="3643" w:type="dxa"/>
            <w:shd w:val="clear" w:color="auto" w:fill="auto"/>
          </w:tcPr>
          <w:p w14:paraId="32176043" w14:textId="77777777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>Abiss Poland sp. z o.o.</w:t>
            </w:r>
          </w:p>
          <w:p w14:paraId="45D4CA3F" w14:textId="5666B88B" w:rsidR="00485F39" w:rsidRPr="00211A34" w:rsidRDefault="00947EA2" w:rsidP="00FC4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85F39" w:rsidRPr="00485F39">
              <w:rPr>
                <w:sz w:val="20"/>
                <w:szCs w:val="20"/>
              </w:rPr>
              <w:t>Bagrowa</w:t>
            </w:r>
            <w:r w:rsidR="00485F39" w:rsidRPr="00211A34">
              <w:rPr>
                <w:sz w:val="20"/>
                <w:szCs w:val="20"/>
              </w:rPr>
              <w:t xml:space="preserve"> </w:t>
            </w:r>
            <w:r w:rsidR="00485F39" w:rsidRPr="00485F39">
              <w:rPr>
                <w:sz w:val="20"/>
                <w:szCs w:val="20"/>
              </w:rPr>
              <w:t>1</w:t>
            </w:r>
          </w:p>
          <w:p w14:paraId="0F5FBFE9" w14:textId="0243DBE5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30</w:t>
            </w:r>
            <w:r w:rsidR="00947EA2">
              <w:rPr>
                <w:sz w:val="20"/>
                <w:szCs w:val="20"/>
              </w:rPr>
              <w:t>-</w:t>
            </w:r>
            <w:r w:rsidRPr="00485F39">
              <w:rPr>
                <w:sz w:val="20"/>
                <w:szCs w:val="20"/>
              </w:rPr>
              <w:t>733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shd w:val="clear" w:color="auto" w:fill="auto"/>
          </w:tcPr>
          <w:p w14:paraId="67520C22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- 500.00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A860EC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500,00</w:t>
            </w:r>
          </w:p>
        </w:tc>
      </w:tr>
      <w:tr w:rsidR="00485F39" w:rsidRPr="00834EF4" w14:paraId="339EB2B3" w14:textId="77777777" w:rsidTr="007A7996">
        <w:tc>
          <w:tcPr>
            <w:tcW w:w="2169" w:type="dxa"/>
            <w:shd w:val="clear" w:color="auto" w:fill="auto"/>
          </w:tcPr>
          <w:p w14:paraId="31068703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9 - Serweta do ochrony brzegów rany</w:t>
            </w:r>
          </w:p>
        </w:tc>
        <w:tc>
          <w:tcPr>
            <w:tcW w:w="3643" w:type="dxa"/>
            <w:shd w:val="clear" w:color="auto" w:fill="auto"/>
          </w:tcPr>
          <w:p w14:paraId="62765D3F" w14:textId="77777777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>3M Poland Sp. z o.o.</w:t>
            </w:r>
          </w:p>
          <w:p w14:paraId="71E42DF3" w14:textId="77777777" w:rsidR="00485F39" w:rsidRPr="00211A34" w:rsidRDefault="00485F39" w:rsidP="00FC48DB">
            <w:pPr>
              <w:rPr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Al. Katowicka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117</w:t>
            </w:r>
          </w:p>
          <w:p w14:paraId="59C3AAFA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05-830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Kajetany k. Nadarzyna</w:t>
            </w:r>
          </w:p>
        </w:tc>
        <w:tc>
          <w:tcPr>
            <w:tcW w:w="1843" w:type="dxa"/>
            <w:shd w:val="clear" w:color="auto" w:fill="auto"/>
          </w:tcPr>
          <w:p w14:paraId="428321A5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- 500.00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AE9534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500,00</w:t>
            </w:r>
          </w:p>
        </w:tc>
      </w:tr>
      <w:tr w:rsidR="00485F39" w:rsidRPr="00834EF4" w14:paraId="6BED8846" w14:textId="77777777" w:rsidTr="007A7996">
        <w:tc>
          <w:tcPr>
            <w:tcW w:w="2169" w:type="dxa"/>
            <w:shd w:val="clear" w:color="auto" w:fill="auto"/>
          </w:tcPr>
          <w:p w14:paraId="6A3A4974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10 - Preparat w sprayu do pielęgnacji ran</w:t>
            </w:r>
          </w:p>
        </w:tc>
        <w:tc>
          <w:tcPr>
            <w:tcW w:w="3643" w:type="dxa"/>
            <w:shd w:val="clear" w:color="auto" w:fill="auto"/>
          </w:tcPr>
          <w:p w14:paraId="5920CB78" w14:textId="77777777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>KIKGEL Sp. z o.o.</w:t>
            </w:r>
          </w:p>
          <w:p w14:paraId="5A2A9CC0" w14:textId="07B40991" w:rsidR="00485F39" w:rsidRPr="00211A34" w:rsidRDefault="00947EA2" w:rsidP="00FC4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85F39" w:rsidRPr="00485F39">
              <w:rPr>
                <w:sz w:val="20"/>
                <w:szCs w:val="20"/>
              </w:rPr>
              <w:t>Skłodowskiej</w:t>
            </w:r>
            <w:r w:rsidR="00485F39" w:rsidRPr="00211A34">
              <w:rPr>
                <w:sz w:val="20"/>
                <w:szCs w:val="20"/>
              </w:rPr>
              <w:t xml:space="preserve"> </w:t>
            </w:r>
            <w:r w:rsidR="00485F39" w:rsidRPr="00485F39">
              <w:rPr>
                <w:sz w:val="20"/>
                <w:szCs w:val="20"/>
              </w:rPr>
              <w:t>7</w:t>
            </w:r>
          </w:p>
          <w:p w14:paraId="2FCC49A4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97-225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Ujazd</w:t>
            </w:r>
          </w:p>
        </w:tc>
        <w:tc>
          <w:tcPr>
            <w:tcW w:w="1843" w:type="dxa"/>
            <w:shd w:val="clear" w:color="auto" w:fill="auto"/>
          </w:tcPr>
          <w:p w14:paraId="4B31F4E4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- 500.00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8CA046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500,00</w:t>
            </w:r>
          </w:p>
        </w:tc>
      </w:tr>
      <w:tr w:rsidR="00485F39" w:rsidRPr="00834EF4" w14:paraId="4176D5F3" w14:textId="77777777" w:rsidTr="007A7996">
        <w:tc>
          <w:tcPr>
            <w:tcW w:w="2169" w:type="dxa"/>
            <w:shd w:val="clear" w:color="auto" w:fill="auto"/>
          </w:tcPr>
          <w:p w14:paraId="1291E662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12 - Serweta do porodu</w:t>
            </w:r>
          </w:p>
        </w:tc>
        <w:tc>
          <w:tcPr>
            <w:tcW w:w="3643" w:type="dxa"/>
            <w:shd w:val="clear" w:color="auto" w:fill="auto"/>
          </w:tcPr>
          <w:p w14:paraId="0240084F" w14:textId="3924E987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947EA2">
              <w:rPr>
                <w:b/>
                <w:bCs/>
                <w:sz w:val="20"/>
                <w:szCs w:val="20"/>
              </w:rPr>
              <w:t>Sp. z o.o. Sp. k.</w:t>
            </w:r>
          </w:p>
          <w:p w14:paraId="6D8B75D8" w14:textId="77777777" w:rsidR="00485F39" w:rsidRPr="00211A34" w:rsidRDefault="00485F39" w:rsidP="00FC48DB">
            <w:pPr>
              <w:rPr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18</w:t>
            </w:r>
          </w:p>
          <w:p w14:paraId="1A34D3B0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Zabrze</w:t>
            </w:r>
          </w:p>
        </w:tc>
        <w:tc>
          <w:tcPr>
            <w:tcW w:w="1843" w:type="dxa"/>
            <w:shd w:val="clear" w:color="auto" w:fill="auto"/>
          </w:tcPr>
          <w:p w14:paraId="77A9C6D9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- 500.00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3E70B6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500,00</w:t>
            </w:r>
          </w:p>
        </w:tc>
      </w:tr>
      <w:tr w:rsidR="00485F39" w:rsidRPr="00834EF4" w14:paraId="0F41E15B" w14:textId="77777777" w:rsidTr="007A7996">
        <w:tc>
          <w:tcPr>
            <w:tcW w:w="2169" w:type="dxa"/>
            <w:shd w:val="clear" w:color="auto" w:fill="auto"/>
          </w:tcPr>
          <w:p w14:paraId="06FAB155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lastRenderedPageBreak/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12 - Serweta do porodu</w:t>
            </w:r>
          </w:p>
        </w:tc>
        <w:tc>
          <w:tcPr>
            <w:tcW w:w="3643" w:type="dxa"/>
            <w:shd w:val="clear" w:color="auto" w:fill="auto"/>
          </w:tcPr>
          <w:p w14:paraId="5A71CC7D" w14:textId="10F46273" w:rsidR="00485F39" w:rsidRPr="00211A34" w:rsidRDefault="00947EA2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Konsorcjum: Citonet-Kraków Sp. z o.o. i </w:t>
            </w:r>
            <w:r w:rsidR="00485F39" w:rsidRPr="00485F39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5ABEC39B" w14:textId="1174D936" w:rsidR="00485F39" w:rsidRPr="00211A34" w:rsidRDefault="00947EA2" w:rsidP="00FC4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85F39" w:rsidRPr="00485F39">
              <w:rPr>
                <w:sz w:val="20"/>
                <w:szCs w:val="20"/>
              </w:rPr>
              <w:t>Żółkiewskiego</w:t>
            </w:r>
            <w:r w:rsidR="00485F39" w:rsidRPr="00211A34">
              <w:rPr>
                <w:sz w:val="20"/>
                <w:szCs w:val="20"/>
              </w:rPr>
              <w:t xml:space="preserve"> </w:t>
            </w:r>
            <w:r w:rsidR="00485F39" w:rsidRPr="00485F39">
              <w:rPr>
                <w:sz w:val="20"/>
                <w:szCs w:val="20"/>
              </w:rPr>
              <w:t>20/26</w:t>
            </w:r>
          </w:p>
          <w:p w14:paraId="6362F63C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Toruń</w:t>
            </w:r>
          </w:p>
        </w:tc>
        <w:tc>
          <w:tcPr>
            <w:tcW w:w="1843" w:type="dxa"/>
            <w:shd w:val="clear" w:color="auto" w:fill="auto"/>
          </w:tcPr>
          <w:p w14:paraId="668D4F56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- 435.80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297387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435,80</w:t>
            </w:r>
          </w:p>
        </w:tc>
      </w:tr>
      <w:tr w:rsidR="00485F39" w:rsidRPr="00834EF4" w14:paraId="04EBF313" w14:textId="77777777" w:rsidTr="007A7996">
        <w:tc>
          <w:tcPr>
            <w:tcW w:w="2169" w:type="dxa"/>
            <w:shd w:val="clear" w:color="auto" w:fill="auto"/>
          </w:tcPr>
          <w:p w14:paraId="6D6F1555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13 - Folia operacyjna z jodem</w:t>
            </w:r>
          </w:p>
        </w:tc>
        <w:tc>
          <w:tcPr>
            <w:tcW w:w="3643" w:type="dxa"/>
            <w:shd w:val="clear" w:color="auto" w:fill="auto"/>
          </w:tcPr>
          <w:p w14:paraId="59923D56" w14:textId="77777777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>3M Poland Sp. z o.o.</w:t>
            </w:r>
          </w:p>
          <w:p w14:paraId="5A47F5F7" w14:textId="77777777" w:rsidR="00485F39" w:rsidRPr="00211A34" w:rsidRDefault="00485F39" w:rsidP="00FC48DB">
            <w:pPr>
              <w:rPr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Al. Katowicka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117</w:t>
            </w:r>
          </w:p>
          <w:p w14:paraId="15B3E9E3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05-830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Kajetany k. Nadarzyna</w:t>
            </w:r>
          </w:p>
        </w:tc>
        <w:tc>
          <w:tcPr>
            <w:tcW w:w="1843" w:type="dxa"/>
            <w:shd w:val="clear" w:color="auto" w:fill="auto"/>
          </w:tcPr>
          <w:p w14:paraId="3220652F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- 500.00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D68D00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500,00</w:t>
            </w:r>
          </w:p>
        </w:tc>
      </w:tr>
      <w:tr w:rsidR="00485F39" w:rsidRPr="00834EF4" w14:paraId="2DBAFA50" w14:textId="77777777" w:rsidTr="007A7996">
        <w:tc>
          <w:tcPr>
            <w:tcW w:w="2169" w:type="dxa"/>
            <w:shd w:val="clear" w:color="auto" w:fill="auto"/>
          </w:tcPr>
          <w:p w14:paraId="6AD8CA9C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13 - Folia operacyjna z jodem</w:t>
            </w:r>
          </w:p>
        </w:tc>
        <w:tc>
          <w:tcPr>
            <w:tcW w:w="3643" w:type="dxa"/>
            <w:shd w:val="clear" w:color="auto" w:fill="auto"/>
          </w:tcPr>
          <w:p w14:paraId="19E1B10B" w14:textId="257CC4E1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947EA2">
              <w:rPr>
                <w:b/>
                <w:bCs/>
                <w:sz w:val="20"/>
                <w:szCs w:val="20"/>
              </w:rPr>
              <w:t>Sp. z o.o. Sp. k.</w:t>
            </w:r>
          </w:p>
          <w:p w14:paraId="0251BBE8" w14:textId="77777777" w:rsidR="00485F39" w:rsidRPr="00211A34" w:rsidRDefault="00485F39" w:rsidP="00FC48DB">
            <w:pPr>
              <w:rPr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18</w:t>
            </w:r>
          </w:p>
          <w:p w14:paraId="14A25CA5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Zabrze</w:t>
            </w:r>
          </w:p>
        </w:tc>
        <w:tc>
          <w:tcPr>
            <w:tcW w:w="1843" w:type="dxa"/>
            <w:shd w:val="clear" w:color="auto" w:fill="auto"/>
          </w:tcPr>
          <w:p w14:paraId="33C8E39C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D0B4F5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0,00</w:t>
            </w:r>
          </w:p>
        </w:tc>
      </w:tr>
      <w:tr w:rsidR="00485F39" w:rsidRPr="00834EF4" w14:paraId="448EE940" w14:textId="77777777" w:rsidTr="007A7996">
        <w:tc>
          <w:tcPr>
            <w:tcW w:w="2169" w:type="dxa"/>
            <w:shd w:val="clear" w:color="auto" w:fill="auto"/>
          </w:tcPr>
          <w:p w14:paraId="7921AAB2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14 - Jałowe opaski elastyczne</w:t>
            </w:r>
          </w:p>
        </w:tc>
        <w:tc>
          <w:tcPr>
            <w:tcW w:w="3643" w:type="dxa"/>
            <w:shd w:val="clear" w:color="auto" w:fill="auto"/>
          </w:tcPr>
          <w:p w14:paraId="1B9E747D" w14:textId="58056780" w:rsidR="00485F39" w:rsidRPr="00211A34" w:rsidRDefault="00947EA2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Konsorcjum: Citonet-Kraków Sp. z o.o. i </w:t>
            </w:r>
            <w:r w:rsidR="00485F39" w:rsidRPr="00485F39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28E7A2C6" w14:textId="543919AD" w:rsidR="00485F39" w:rsidRPr="00211A34" w:rsidRDefault="00947EA2" w:rsidP="00FC4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85F39" w:rsidRPr="00485F39">
              <w:rPr>
                <w:sz w:val="20"/>
                <w:szCs w:val="20"/>
              </w:rPr>
              <w:t>Żółkiewskiego</w:t>
            </w:r>
            <w:r w:rsidR="00485F39" w:rsidRPr="00211A34">
              <w:rPr>
                <w:sz w:val="20"/>
                <w:szCs w:val="20"/>
              </w:rPr>
              <w:t xml:space="preserve"> </w:t>
            </w:r>
            <w:r w:rsidR="00485F39" w:rsidRPr="00485F39">
              <w:rPr>
                <w:sz w:val="20"/>
                <w:szCs w:val="20"/>
              </w:rPr>
              <w:t>20/26</w:t>
            </w:r>
          </w:p>
          <w:p w14:paraId="595C44B8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Toruń</w:t>
            </w:r>
          </w:p>
        </w:tc>
        <w:tc>
          <w:tcPr>
            <w:tcW w:w="1843" w:type="dxa"/>
            <w:shd w:val="clear" w:color="auto" w:fill="auto"/>
          </w:tcPr>
          <w:p w14:paraId="43C528ED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- 500.00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BFDD04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500,00</w:t>
            </w:r>
          </w:p>
        </w:tc>
      </w:tr>
      <w:tr w:rsidR="00485F39" w:rsidRPr="00834EF4" w14:paraId="195F1EC8" w14:textId="77777777" w:rsidTr="007A7996">
        <w:tc>
          <w:tcPr>
            <w:tcW w:w="2169" w:type="dxa"/>
            <w:shd w:val="clear" w:color="auto" w:fill="auto"/>
          </w:tcPr>
          <w:p w14:paraId="39970D66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14 - Jałowe opaski elastyczne</w:t>
            </w:r>
          </w:p>
        </w:tc>
        <w:tc>
          <w:tcPr>
            <w:tcW w:w="3643" w:type="dxa"/>
            <w:shd w:val="clear" w:color="auto" w:fill="auto"/>
          </w:tcPr>
          <w:p w14:paraId="72E9D107" w14:textId="4E16EA65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947EA2">
              <w:rPr>
                <w:b/>
                <w:bCs/>
                <w:sz w:val="20"/>
                <w:szCs w:val="20"/>
              </w:rPr>
              <w:t>Sp. z o.o. Sp. k.</w:t>
            </w:r>
          </w:p>
          <w:p w14:paraId="0F04E49E" w14:textId="77777777" w:rsidR="00485F39" w:rsidRPr="00211A34" w:rsidRDefault="00485F39" w:rsidP="00FC48DB">
            <w:pPr>
              <w:rPr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18</w:t>
            </w:r>
          </w:p>
          <w:p w14:paraId="49C34A9A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Zabrze</w:t>
            </w:r>
          </w:p>
        </w:tc>
        <w:tc>
          <w:tcPr>
            <w:tcW w:w="1843" w:type="dxa"/>
            <w:shd w:val="clear" w:color="auto" w:fill="auto"/>
          </w:tcPr>
          <w:p w14:paraId="6411E18A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06650B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0,00</w:t>
            </w:r>
          </w:p>
        </w:tc>
      </w:tr>
      <w:tr w:rsidR="00485F39" w:rsidRPr="00834EF4" w14:paraId="56124E5D" w14:textId="77777777" w:rsidTr="007A7996">
        <w:tc>
          <w:tcPr>
            <w:tcW w:w="2169" w:type="dxa"/>
            <w:shd w:val="clear" w:color="auto" w:fill="auto"/>
          </w:tcPr>
          <w:p w14:paraId="712C9294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85F39">
              <w:rPr>
                <w:sz w:val="20"/>
                <w:szCs w:val="20"/>
              </w:rPr>
              <w:t>Pakiet 15 - Folie chirurgiczne</w:t>
            </w:r>
          </w:p>
        </w:tc>
        <w:tc>
          <w:tcPr>
            <w:tcW w:w="3643" w:type="dxa"/>
            <w:shd w:val="clear" w:color="auto" w:fill="auto"/>
          </w:tcPr>
          <w:p w14:paraId="5600333F" w14:textId="6DB44CBD" w:rsidR="00485F39" w:rsidRPr="00211A34" w:rsidRDefault="00485F39" w:rsidP="00FC48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85F39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947EA2">
              <w:rPr>
                <w:b/>
                <w:bCs/>
                <w:sz w:val="20"/>
                <w:szCs w:val="20"/>
              </w:rPr>
              <w:t>Sp. z o.o. Sp. k.</w:t>
            </w:r>
          </w:p>
          <w:p w14:paraId="60BADEE9" w14:textId="77777777" w:rsidR="00485F39" w:rsidRPr="00211A34" w:rsidRDefault="00485F39" w:rsidP="00FC48DB">
            <w:pPr>
              <w:rPr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18</w:t>
            </w:r>
          </w:p>
          <w:p w14:paraId="7C06877A" w14:textId="77777777" w:rsidR="00485F39" w:rsidRPr="00211A34" w:rsidRDefault="00485F39" w:rsidP="00FC48DB">
            <w:pPr>
              <w:spacing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85F39">
              <w:rPr>
                <w:sz w:val="20"/>
                <w:szCs w:val="20"/>
              </w:rPr>
              <w:t>Zabrze</w:t>
            </w:r>
          </w:p>
        </w:tc>
        <w:tc>
          <w:tcPr>
            <w:tcW w:w="1843" w:type="dxa"/>
            <w:shd w:val="clear" w:color="auto" w:fill="auto"/>
          </w:tcPr>
          <w:p w14:paraId="218856AC" w14:textId="77777777" w:rsidR="00485F39" w:rsidRPr="00211A34" w:rsidRDefault="00485F39" w:rsidP="00FC48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>1 - Cena - 500.00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71C800" w14:textId="77777777" w:rsidR="00485F39" w:rsidRPr="00211A34" w:rsidRDefault="00485F39" w:rsidP="00FC48DB">
            <w:pPr>
              <w:jc w:val="center"/>
              <w:rPr>
                <w:color w:val="000000"/>
                <w:sz w:val="20"/>
                <w:szCs w:val="20"/>
              </w:rPr>
            </w:pPr>
            <w:r w:rsidRPr="00485F39">
              <w:rPr>
                <w:sz w:val="20"/>
                <w:szCs w:val="20"/>
              </w:rPr>
              <w:t xml:space="preserve">  500,00</w:t>
            </w:r>
          </w:p>
        </w:tc>
      </w:tr>
    </w:tbl>
    <w:p w14:paraId="17551FA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0AF12" w14:textId="77777777" w:rsidR="00A635F8" w:rsidRDefault="00A635F8">
      <w:r>
        <w:separator/>
      </w:r>
    </w:p>
  </w:endnote>
  <w:endnote w:type="continuationSeparator" w:id="0">
    <w:p w14:paraId="23760FE3" w14:textId="77777777" w:rsidR="00A635F8" w:rsidRDefault="00A63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CC77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F3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783250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D3107B0" w14:textId="3ECE0FE0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55EB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13D17" w14:textId="77777777" w:rsidR="00A635F8" w:rsidRDefault="00A635F8">
      <w:r>
        <w:separator/>
      </w:r>
    </w:p>
  </w:footnote>
  <w:footnote w:type="continuationSeparator" w:id="0">
    <w:p w14:paraId="74F9397F" w14:textId="77777777" w:rsidR="00A635F8" w:rsidRDefault="00A63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2145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100D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DCB8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35F8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C7497"/>
    <w:rsid w:val="003D611C"/>
    <w:rsid w:val="00431C0B"/>
    <w:rsid w:val="00437CAD"/>
    <w:rsid w:val="004657DA"/>
    <w:rsid w:val="00485F39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A7996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7EA2"/>
    <w:rsid w:val="00952256"/>
    <w:rsid w:val="0097748A"/>
    <w:rsid w:val="009F0E5C"/>
    <w:rsid w:val="00A029B8"/>
    <w:rsid w:val="00A635F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7192A"/>
  <w15:chartTrackingRefBased/>
  <w15:docId w15:val="{9318D6DA-E5EC-4CC7-955C-9C097CAED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4</Pages>
  <Words>1024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1899-12-31T23:00:00Z</cp:lastPrinted>
  <dcterms:created xsi:type="dcterms:W3CDTF">2023-04-17T09:53:00Z</dcterms:created>
  <dcterms:modified xsi:type="dcterms:W3CDTF">2023-04-27T06:34:00Z</dcterms:modified>
</cp:coreProperties>
</file>