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ED190" w14:textId="77777777" w:rsidR="00890B92" w:rsidRPr="00C71F23" w:rsidRDefault="00384C46" w:rsidP="00890B92">
      <w:pPr>
        <w:spacing w:after="240"/>
        <w:jc w:val="right"/>
        <w:rPr>
          <w:sz w:val="24"/>
          <w:szCs w:val="24"/>
        </w:rPr>
      </w:pPr>
      <w:r w:rsidRPr="00384C46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384C46">
        <w:rPr>
          <w:sz w:val="24"/>
          <w:szCs w:val="24"/>
        </w:rPr>
        <w:t>2023-04-27</w:t>
      </w:r>
    </w:p>
    <w:p w14:paraId="3E5A5BFA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2B87576B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231764C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E93ED98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C0EAB99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9D9F31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4F590C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181B32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384C46" w:rsidRPr="00384C46">
        <w:rPr>
          <w:b/>
          <w:sz w:val="24"/>
          <w:szCs w:val="24"/>
        </w:rPr>
        <w:t>ZP/11/2023</w:t>
      </w:r>
      <w:r w:rsidR="00A80738" w:rsidRPr="00C71F23">
        <w:rPr>
          <w:sz w:val="24"/>
          <w:szCs w:val="24"/>
        </w:rPr>
        <w:tab/>
        <w:t xml:space="preserve"> </w:t>
      </w:r>
    </w:p>
    <w:p w14:paraId="4BD80DF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9D0E3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37C22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2122E6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6449045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F5F822E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384C46" w:rsidRPr="00384C46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2E11F3C2" w14:textId="77777777" w:rsidR="00A80738" w:rsidRPr="00C71F23" w:rsidRDefault="00384C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4C46">
        <w:rPr>
          <w:b/>
          <w:sz w:val="22"/>
          <w:szCs w:val="22"/>
        </w:rPr>
        <w:t>Zakup i dostawa wyrobów medycznych I</w:t>
      </w:r>
    </w:p>
    <w:p w14:paraId="01C1132D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84C46" w:rsidRPr="00C71F23" w14:paraId="6BD83161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095394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 zamówienia w wysokości 375.84 zł brutto;</w:t>
            </w:r>
          </w:p>
        </w:tc>
      </w:tr>
      <w:tr w:rsidR="00384C46" w:rsidRPr="00C71F23" w14:paraId="5D3E59F9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EB343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 zamówienia w wysokości 4 212.00 zł brutto;</w:t>
            </w:r>
          </w:p>
        </w:tc>
      </w:tr>
      <w:tr w:rsidR="00384C46" w:rsidRPr="00C71F23" w14:paraId="15C2DAED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0E904E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 zamówienia w wysokości 28 998.00 zł brutto;</w:t>
            </w:r>
          </w:p>
        </w:tc>
      </w:tr>
      <w:tr w:rsidR="00384C46" w:rsidRPr="00C71F23" w14:paraId="3E38361D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5580B9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 zamówienia w wysokości 1 626.74 zł brutto;</w:t>
            </w:r>
          </w:p>
        </w:tc>
      </w:tr>
      <w:tr w:rsidR="00384C46" w:rsidRPr="00C71F23" w14:paraId="209BD200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80C896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 zamówienia w wysokości 40 199.76 zł brutto;</w:t>
            </w:r>
          </w:p>
        </w:tc>
      </w:tr>
      <w:tr w:rsidR="00384C46" w:rsidRPr="00C71F23" w14:paraId="249BB864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D4039F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 zamówienia w wysokości 101 243.52 zł brutto;</w:t>
            </w:r>
          </w:p>
        </w:tc>
      </w:tr>
      <w:tr w:rsidR="00384C46" w:rsidRPr="00C71F23" w14:paraId="0E582F9D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FD8EB4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7 zamówienia w wysokości 5 069.52 zł brutto;</w:t>
            </w:r>
          </w:p>
        </w:tc>
      </w:tr>
      <w:tr w:rsidR="00384C46" w:rsidRPr="00C71F23" w14:paraId="4770A54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27518E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8 zamówienia w wysokości 1 075.25 zł brutto;</w:t>
            </w:r>
          </w:p>
        </w:tc>
      </w:tr>
      <w:tr w:rsidR="00384C46" w:rsidRPr="00C71F23" w14:paraId="4C92021C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8175D3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9 zamówienia w wysokości 3 672.00 zł brutto;</w:t>
            </w:r>
          </w:p>
        </w:tc>
      </w:tr>
      <w:tr w:rsidR="00384C46" w:rsidRPr="00C71F23" w14:paraId="5E47083A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67B993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10 zamówienia w wysokości 1 883.95 zł brutto;</w:t>
            </w:r>
          </w:p>
        </w:tc>
      </w:tr>
      <w:tr w:rsidR="00384C46" w:rsidRPr="00C71F23" w14:paraId="17E37001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139261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11 zamówienia w wysokości 89 311.36 zł brutto;</w:t>
            </w:r>
          </w:p>
        </w:tc>
      </w:tr>
      <w:tr w:rsidR="00384C46" w:rsidRPr="00C71F23" w14:paraId="11931751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4C84E6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12 zamówienia w wysokości 1 041.12 zł brutto;</w:t>
            </w:r>
          </w:p>
        </w:tc>
      </w:tr>
      <w:tr w:rsidR="00384C46" w:rsidRPr="00C71F23" w14:paraId="30E4376B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F234E6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13 zamówienia w wysokości 30 585.60 zł brutto;</w:t>
            </w:r>
          </w:p>
        </w:tc>
      </w:tr>
      <w:tr w:rsidR="00384C46" w:rsidRPr="00C71F23" w14:paraId="25363539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2ED1DF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14 zamówienia w wysokości 125 177.40 zł brutto;</w:t>
            </w:r>
          </w:p>
        </w:tc>
      </w:tr>
      <w:tr w:rsidR="00384C46" w:rsidRPr="00C71F23" w14:paraId="6636401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A4A40D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15 zamówienia w wysokości 49 604.40 zł brutto;</w:t>
            </w:r>
          </w:p>
        </w:tc>
      </w:tr>
      <w:tr w:rsidR="00384C46" w:rsidRPr="00C71F23" w14:paraId="12279348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469DFB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16 zamówienia w wysokości 13 141.44 zł brutto;</w:t>
            </w:r>
          </w:p>
        </w:tc>
      </w:tr>
      <w:tr w:rsidR="00384C46" w:rsidRPr="00C71F23" w14:paraId="1786CD7D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49F69E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17 zamówienia w wysokości 5 637.60 zł brutto;</w:t>
            </w:r>
          </w:p>
        </w:tc>
      </w:tr>
      <w:tr w:rsidR="00384C46" w:rsidRPr="00C71F23" w14:paraId="124E736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85EFD4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18 zamówienia w wysokości 11 830.32 zł brutto;</w:t>
            </w:r>
          </w:p>
        </w:tc>
      </w:tr>
      <w:tr w:rsidR="00384C46" w:rsidRPr="00C71F23" w14:paraId="64A65086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AF0D83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lastRenderedPageBreak/>
              <w:t>części 19 zamówienia w wysokości 1 879.20 zł brutto;</w:t>
            </w:r>
          </w:p>
        </w:tc>
      </w:tr>
      <w:tr w:rsidR="00384C46" w:rsidRPr="00C71F23" w14:paraId="5E400A3D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6C212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20 zamówienia w wysokości 864.00 zł brutto;</w:t>
            </w:r>
          </w:p>
        </w:tc>
      </w:tr>
      <w:tr w:rsidR="00384C46" w:rsidRPr="00C71F23" w14:paraId="7578D9DF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D5ADC9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21 zamówienia w wysokości 1 566.00 zł brutto;</w:t>
            </w:r>
          </w:p>
        </w:tc>
      </w:tr>
      <w:tr w:rsidR="00384C46" w:rsidRPr="00C71F23" w14:paraId="3B3300FC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4B48C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22 zamówienia w wysokości 1 127.52 zł brutto;</w:t>
            </w:r>
          </w:p>
        </w:tc>
      </w:tr>
      <w:tr w:rsidR="00384C46" w:rsidRPr="00C71F23" w14:paraId="216795AF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B99A77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23 zamówienia w wysokości 2 721.60 zł brutto;</w:t>
            </w:r>
          </w:p>
        </w:tc>
      </w:tr>
      <w:tr w:rsidR="00384C46" w:rsidRPr="00C71F23" w14:paraId="1EBB6EA1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E614DF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24 zamówienia w wysokości 1 857.60 zł brutto;</w:t>
            </w:r>
          </w:p>
        </w:tc>
      </w:tr>
      <w:tr w:rsidR="00384C46" w:rsidRPr="00C71F23" w14:paraId="037D2C4F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8FD22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25 zamówienia w wysokości 787.32 zł brutto;</w:t>
            </w:r>
          </w:p>
        </w:tc>
      </w:tr>
      <w:tr w:rsidR="00384C46" w:rsidRPr="00C71F23" w14:paraId="13D84B8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1990E3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26 zamówienia w wysokości 24 509.95 zł brutto;</w:t>
            </w:r>
          </w:p>
        </w:tc>
      </w:tr>
      <w:tr w:rsidR="00384C46" w:rsidRPr="00C71F23" w14:paraId="163AAF59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D645A5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27 zamówienia w wysokości 5 275.26 zł brutto;</w:t>
            </w:r>
          </w:p>
        </w:tc>
      </w:tr>
      <w:tr w:rsidR="00384C46" w:rsidRPr="00C71F23" w14:paraId="2B87E87D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65AC17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28 zamówienia w wysokości 32 076.00 zł brutto;</w:t>
            </w:r>
          </w:p>
        </w:tc>
      </w:tr>
      <w:tr w:rsidR="00384C46" w:rsidRPr="00C71F23" w14:paraId="4217ED02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EEE019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29 zamówienia w wysokości 19 008.00 zł brutto;</w:t>
            </w:r>
          </w:p>
        </w:tc>
      </w:tr>
      <w:tr w:rsidR="00384C46" w:rsidRPr="00C71F23" w14:paraId="43C5758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EC3BF8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30 zamówienia w wysokości 2 794.56 zł brutto;</w:t>
            </w:r>
          </w:p>
        </w:tc>
      </w:tr>
      <w:tr w:rsidR="00384C46" w:rsidRPr="00C71F23" w14:paraId="50A7B7B3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3BA7F9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31 zamówienia w wysokości 1 051.38 zł brutto;</w:t>
            </w:r>
          </w:p>
        </w:tc>
      </w:tr>
      <w:tr w:rsidR="00384C46" w:rsidRPr="00C71F23" w14:paraId="0B22BEBD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3F295D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32 zamówienia w wysokości 928.80 zł brutto;</w:t>
            </w:r>
          </w:p>
        </w:tc>
      </w:tr>
      <w:tr w:rsidR="00384C46" w:rsidRPr="00C71F23" w14:paraId="357EB6F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FC05FE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33 zamówienia w wysokości 9 538.56 zł brutto;</w:t>
            </w:r>
          </w:p>
        </w:tc>
      </w:tr>
      <w:tr w:rsidR="00384C46" w:rsidRPr="00C71F23" w14:paraId="60FC1FA8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3F005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34 zamówienia w wysokości 6 497.28 zł brutto;</w:t>
            </w:r>
          </w:p>
        </w:tc>
      </w:tr>
      <w:tr w:rsidR="00384C46" w:rsidRPr="00C71F23" w14:paraId="07A57715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575004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35 zamówienia w wysokości 2 782.08 zł brutto;</w:t>
            </w:r>
          </w:p>
        </w:tc>
      </w:tr>
      <w:tr w:rsidR="00384C46" w:rsidRPr="00C71F23" w14:paraId="3DD69595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D61AFF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36 zamówienia w wysokości 19 872.00 zł brutto;</w:t>
            </w:r>
          </w:p>
        </w:tc>
      </w:tr>
      <w:tr w:rsidR="00384C46" w:rsidRPr="00C71F23" w14:paraId="54C44A86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355329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37 zamówienia w wysokości 4 865.40 zł brutto;</w:t>
            </w:r>
          </w:p>
        </w:tc>
      </w:tr>
      <w:tr w:rsidR="00384C46" w:rsidRPr="00C71F23" w14:paraId="0808D18B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6BCFA0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38 zamówienia w wysokości 25 245.00 zł brutto;</w:t>
            </w:r>
          </w:p>
        </w:tc>
      </w:tr>
      <w:tr w:rsidR="00384C46" w:rsidRPr="00C71F23" w14:paraId="323B73C4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5B7F9C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39 zamówienia w wysokości 22 252.32 zł brutto;</w:t>
            </w:r>
          </w:p>
        </w:tc>
      </w:tr>
      <w:tr w:rsidR="00384C46" w:rsidRPr="00C71F23" w14:paraId="5DE88941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D4F5DA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40 zamówienia w wysokości 2 160.00 zł brutto;</w:t>
            </w:r>
          </w:p>
        </w:tc>
      </w:tr>
      <w:tr w:rsidR="00384C46" w:rsidRPr="00C71F23" w14:paraId="6FE5383C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E6736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41 zamówienia w wysokości 431.57 zł brutto;</w:t>
            </w:r>
          </w:p>
        </w:tc>
      </w:tr>
      <w:tr w:rsidR="00384C46" w:rsidRPr="00C71F23" w14:paraId="13BB87F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AB5A7F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42 zamówienia w wysokości 114 794.60 zł brutto;</w:t>
            </w:r>
          </w:p>
        </w:tc>
      </w:tr>
      <w:tr w:rsidR="00384C46" w:rsidRPr="00C71F23" w14:paraId="2DDF1FA9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5CC430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43 zamówienia w wysokości 1 620.00 zł brutto;</w:t>
            </w:r>
          </w:p>
        </w:tc>
      </w:tr>
      <w:tr w:rsidR="00384C46" w:rsidRPr="00C71F23" w14:paraId="7CBB18C2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CE4F0A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44 zamówienia w wysokości 6 048.00 zł brutto;</w:t>
            </w:r>
          </w:p>
        </w:tc>
      </w:tr>
      <w:tr w:rsidR="00384C46" w:rsidRPr="00C71F23" w14:paraId="2D498319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B1BA6C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45 zamówienia w wysokości 5 941.04 zł brutto;</w:t>
            </w:r>
          </w:p>
        </w:tc>
      </w:tr>
      <w:tr w:rsidR="00384C46" w:rsidRPr="00C71F23" w14:paraId="7644F8C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3722F5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46 zamówienia w wysokości 2 041.20 zł brutto;</w:t>
            </w:r>
          </w:p>
        </w:tc>
      </w:tr>
      <w:tr w:rsidR="00384C46" w:rsidRPr="00C71F23" w14:paraId="21A63814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08DA29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47 zamówienia w wysokości 1 976.40 zł brutto;</w:t>
            </w:r>
          </w:p>
        </w:tc>
      </w:tr>
      <w:tr w:rsidR="00384C46" w:rsidRPr="00C71F23" w14:paraId="328425C5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2214D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48 zamówienia w wysokości 6 955.20 zł brutto;</w:t>
            </w:r>
          </w:p>
        </w:tc>
      </w:tr>
      <w:tr w:rsidR="00384C46" w:rsidRPr="00C71F23" w14:paraId="15B039D9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A9C326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49 zamówienia w wysokości 3 456.00 zł brutto;</w:t>
            </w:r>
          </w:p>
        </w:tc>
      </w:tr>
      <w:tr w:rsidR="00384C46" w:rsidRPr="00C71F23" w14:paraId="5B7C97F5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A7FC08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50 zamówienia w wysokości 29 336.85 zł brutto;</w:t>
            </w:r>
          </w:p>
        </w:tc>
      </w:tr>
      <w:tr w:rsidR="00384C46" w:rsidRPr="00C71F23" w14:paraId="530B25F3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DE7A6A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51 zamówienia w wysokości 16 065.00 zł brutto;</w:t>
            </w:r>
          </w:p>
        </w:tc>
      </w:tr>
      <w:tr w:rsidR="00384C46" w:rsidRPr="00C71F23" w14:paraId="5525D150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BBB544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52 zamówienia w wysokości 413.28 zł brutto;</w:t>
            </w:r>
          </w:p>
        </w:tc>
      </w:tr>
      <w:tr w:rsidR="00384C46" w:rsidRPr="00C71F23" w14:paraId="56A9D59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DBBB36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53 zamówienia w wysokości 2 480.54 zł brutto;</w:t>
            </w:r>
          </w:p>
        </w:tc>
      </w:tr>
      <w:tr w:rsidR="00384C46" w:rsidRPr="00C71F23" w14:paraId="16552F98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73ECED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54 zamówienia w wysokości 202.18 zł brutto;</w:t>
            </w:r>
          </w:p>
        </w:tc>
      </w:tr>
      <w:tr w:rsidR="00384C46" w:rsidRPr="00C71F23" w14:paraId="3A59A4B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0F987C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55 zamówienia w wysokości 64 351.80 zł brutto;</w:t>
            </w:r>
          </w:p>
        </w:tc>
      </w:tr>
      <w:tr w:rsidR="00384C46" w:rsidRPr="00C71F23" w14:paraId="4AD12D46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10C7E4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56 zamówienia w wysokości 25 056.00 zł brutto;</w:t>
            </w:r>
          </w:p>
        </w:tc>
      </w:tr>
      <w:tr w:rsidR="00384C46" w:rsidRPr="00C71F23" w14:paraId="2B527D53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C2C027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57 zamówienia w wysokości 4 266.00 zł brutto;</w:t>
            </w:r>
          </w:p>
        </w:tc>
      </w:tr>
      <w:tr w:rsidR="00384C46" w:rsidRPr="00C71F23" w14:paraId="5CC1FFEF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9E94E0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58 zamówienia w wysokości 149 665.32 zł brutto;</w:t>
            </w:r>
          </w:p>
        </w:tc>
      </w:tr>
      <w:tr w:rsidR="00384C46" w:rsidRPr="00C71F23" w14:paraId="04A1390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84544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lastRenderedPageBreak/>
              <w:t>części 59 zamówienia w wysokości 4 388.04 zł brutto;</w:t>
            </w:r>
          </w:p>
        </w:tc>
      </w:tr>
      <w:tr w:rsidR="00384C46" w:rsidRPr="00C71F23" w14:paraId="4FC921C3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166FBB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60 zamówienia w wysokości 20 849.40 zł brutto;</w:t>
            </w:r>
          </w:p>
        </w:tc>
      </w:tr>
      <w:tr w:rsidR="00384C46" w:rsidRPr="00C71F23" w14:paraId="7C93B32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2124F5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61 zamówienia w wysokości 41 894.28 zł brutto;</w:t>
            </w:r>
          </w:p>
        </w:tc>
      </w:tr>
      <w:tr w:rsidR="00384C46" w:rsidRPr="00C71F23" w14:paraId="222B336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4CCB97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62 zamówienia w wysokości 4 487.18 zł brutto;</w:t>
            </w:r>
          </w:p>
        </w:tc>
      </w:tr>
      <w:tr w:rsidR="00384C46" w:rsidRPr="00C71F23" w14:paraId="6A1084D0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5FBE3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63 zamówienia w wysokości 14 346.72 zł brutto;</w:t>
            </w:r>
          </w:p>
        </w:tc>
      </w:tr>
      <w:tr w:rsidR="00384C46" w:rsidRPr="00C71F23" w14:paraId="7C513BE4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C41B1F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64 zamówienia w wysokości 1 684.80 zł brutto;</w:t>
            </w:r>
          </w:p>
        </w:tc>
      </w:tr>
      <w:tr w:rsidR="00384C46" w:rsidRPr="00C71F23" w14:paraId="12E38DEF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738C8B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65 zamówienia w wysokości 22 086.00 zł brutto;</w:t>
            </w:r>
          </w:p>
        </w:tc>
      </w:tr>
      <w:tr w:rsidR="00384C46" w:rsidRPr="00C71F23" w14:paraId="38FB8326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C8D0B5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66 zamówienia w wysokości 9 261.90 zł brutto;</w:t>
            </w:r>
          </w:p>
        </w:tc>
      </w:tr>
      <w:tr w:rsidR="00384C46" w:rsidRPr="00C71F23" w14:paraId="5CA93A9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E32904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67 zamówienia w wysokości 1 296.00 zł brutto;</w:t>
            </w:r>
          </w:p>
        </w:tc>
      </w:tr>
      <w:tr w:rsidR="00384C46" w:rsidRPr="00C71F23" w14:paraId="5F03720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3ABA21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68 zamówienia w wysokości 239.76 zł brutto;</w:t>
            </w:r>
          </w:p>
        </w:tc>
      </w:tr>
      <w:tr w:rsidR="00384C46" w:rsidRPr="00C71F23" w14:paraId="5F2E6ACE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3B7CC6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69 zamówienia w wysokości 4 747.68 zł brutto;</w:t>
            </w:r>
          </w:p>
        </w:tc>
      </w:tr>
      <w:tr w:rsidR="00384C46" w:rsidRPr="00C71F23" w14:paraId="0EF75A68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C4477E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70 zamówienia w wysokości 5 184.00 zł brutto;</w:t>
            </w:r>
          </w:p>
        </w:tc>
      </w:tr>
      <w:tr w:rsidR="00384C46" w:rsidRPr="00C71F23" w14:paraId="2E6A1BA7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541302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71 zamówienia w wysokości 6 713.28 zł brutto;</w:t>
            </w:r>
          </w:p>
        </w:tc>
      </w:tr>
      <w:tr w:rsidR="00384C46" w:rsidRPr="00C71F23" w14:paraId="0302042C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B3AD09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72 zamówienia w wysokości 12 166.99 zł brutto;</w:t>
            </w:r>
          </w:p>
        </w:tc>
      </w:tr>
      <w:tr w:rsidR="00384C46" w:rsidRPr="00C71F23" w14:paraId="211CE274" w14:textId="77777777" w:rsidTr="009E22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66AD8C" w14:textId="77777777" w:rsidR="00384C46" w:rsidRPr="00C71F23" w:rsidRDefault="00384C46" w:rsidP="009E22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84C46">
              <w:rPr>
                <w:sz w:val="24"/>
                <w:szCs w:val="24"/>
              </w:rPr>
              <w:t>części 73 zamówienia w wysokości 33 210.00 zł brutto;</w:t>
            </w:r>
          </w:p>
        </w:tc>
      </w:tr>
    </w:tbl>
    <w:p w14:paraId="6C2839A8" w14:textId="1AEF69CF" w:rsidR="00890B92" w:rsidRPr="00547F80" w:rsidRDefault="00C71F23" w:rsidP="00A80738">
      <w:pPr>
        <w:spacing w:before="120" w:after="120"/>
        <w:jc w:val="both"/>
        <w:rPr>
          <w:sz w:val="24"/>
          <w:szCs w:val="24"/>
        </w:rPr>
      </w:pPr>
      <w:r w:rsidRPr="00547F80">
        <w:rPr>
          <w:sz w:val="24"/>
          <w:szCs w:val="24"/>
        </w:rPr>
        <w:t xml:space="preserve">Kwota całkowita jaką Zamawiający zamierza przeznaczyć  na sfinansowanie zamówienia to </w:t>
      </w:r>
      <w:r w:rsidR="00547F80" w:rsidRPr="00547F80">
        <w:rPr>
          <w:b/>
          <w:bCs/>
          <w:sz w:val="24"/>
          <w:szCs w:val="24"/>
        </w:rPr>
        <w:t>1 322 002,66</w:t>
      </w:r>
      <w:r w:rsidRPr="00547F80">
        <w:rPr>
          <w:b/>
          <w:bCs/>
          <w:sz w:val="24"/>
          <w:szCs w:val="24"/>
        </w:rPr>
        <w:t xml:space="preserve"> PLN</w:t>
      </w:r>
      <w:r w:rsidRPr="00547F80">
        <w:rPr>
          <w:sz w:val="24"/>
          <w:szCs w:val="24"/>
        </w:rPr>
        <w:t>.</w:t>
      </w:r>
    </w:p>
    <w:p w14:paraId="5E38C0BD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2470347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33C7C23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627317BD" w14:textId="09633FF9" w:rsidR="00C236D3" w:rsidRPr="00C71F23" w:rsidRDefault="00384C46" w:rsidP="00547F80">
      <w:pPr>
        <w:ind w:left="6804"/>
        <w:rPr>
          <w:sz w:val="22"/>
          <w:szCs w:val="22"/>
        </w:rPr>
      </w:pPr>
      <w:r w:rsidRPr="00384C46">
        <w:rPr>
          <w:sz w:val="24"/>
          <w:szCs w:val="24"/>
        </w:rPr>
        <w:t>Ewa</w:t>
      </w:r>
      <w:r w:rsidR="00A80738" w:rsidRPr="00C71F23">
        <w:rPr>
          <w:sz w:val="24"/>
          <w:szCs w:val="24"/>
        </w:rPr>
        <w:t xml:space="preserve"> </w:t>
      </w:r>
      <w:proofErr w:type="spellStart"/>
      <w:r w:rsidR="00547F80">
        <w:rPr>
          <w:sz w:val="24"/>
          <w:szCs w:val="24"/>
        </w:rPr>
        <w:t>Deńca</w:t>
      </w:r>
      <w:proofErr w:type="spellEnd"/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9981D" w14:textId="77777777" w:rsidR="008E0632" w:rsidRDefault="008E0632">
      <w:r>
        <w:separator/>
      </w:r>
    </w:p>
  </w:endnote>
  <w:endnote w:type="continuationSeparator" w:id="0">
    <w:p w14:paraId="26B2F8E0" w14:textId="77777777" w:rsidR="008E0632" w:rsidRDefault="008E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5EA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0382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9D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926EB4">
        <v:line id="_x0000_s1025" style="position:absolute;left:0;text-align:left;z-index:251657728" from="-3.85pt,8.7pt" to="455.15pt,8.7pt"/>
      </w:pict>
    </w:r>
  </w:p>
  <w:p w14:paraId="341EBB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86C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00D64" w14:textId="77777777" w:rsidR="009F189D" w:rsidRDefault="009F189D">
    <w:pPr>
      <w:pStyle w:val="Stopka"/>
      <w:tabs>
        <w:tab w:val="clear" w:pos="4536"/>
      </w:tabs>
      <w:jc w:val="center"/>
    </w:pPr>
  </w:p>
  <w:p w14:paraId="525E65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02C46" w14:textId="77777777" w:rsidR="008E0632" w:rsidRDefault="008E0632">
      <w:r>
        <w:separator/>
      </w:r>
    </w:p>
  </w:footnote>
  <w:footnote w:type="continuationSeparator" w:id="0">
    <w:p w14:paraId="4C47401B" w14:textId="77777777" w:rsidR="008E0632" w:rsidRDefault="008E0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DABD3" w14:textId="77777777" w:rsidR="00384C46" w:rsidRDefault="00384C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53B91" w14:textId="77777777" w:rsidR="00384C46" w:rsidRDefault="00384C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D406C" w14:textId="77777777" w:rsidR="00384C46" w:rsidRDefault="00384C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632"/>
    <w:rsid w:val="00007727"/>
    <w:rsid w:val="00017720"/>
    <w:rsid w:val="00035488"/>
    <w:rsid w:val="000D7F25"/>
    <w:rsid w:val="000E00E5"/>
    <w:rsid w:val="00173B20"/>
    <w:rsid w:val="001C69FF"/>
    <w:rsid w:val="0023318D"/>
    <w:rsid w:val="00384C46"/>
    <w:rsid w:val="003D72FD"/>
    <w:rsid w:val="00423179"/>
    <w:rsid w:val="0049054E"/>
    <w:rsid w:val="00490DC0"/>
    <w:rsid w:val="00493F8C"/>
    <w:rsid w:val="004C7E9B"/>
    <w:rsid w:val="00510EC8"/>
    <w:rsid w:val="00524583"/>
    <w:rsid w:val="00547F80"/>
    <w:rsid w:val="0069085C"/>
    <w:rsid w:val="00711878"/>
    <w:rsid w:val="00804A9B"/>
    <w:rsid w:val="00843263"/>
    <w:rsid w:val="00861E75"/>
    <w:rsid w:val="00890B92"/>
    <w:rsid w:val="008E063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2AC3D6"/>
  <w15:chartTrackingRefBased/>
  <w15:docId w15:val="{E9E9BE36-CD79-49D4-A13F-E9A1643D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740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2023-04-27T06:09:00Z</dcterms:created>
  <dcterms:modified xsi:type="dcterms:W3CDTF">2023-04-27T06:11:00Z</dcterms:modified>
</cp:coreProperties>
</file>