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7BB64" w14:textId="31CFBB6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130CBE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0B3DA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48F64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41BD3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A7FB0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F9177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A9029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7A80F6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563AE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C2359B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33527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927334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3C78366" w14:textId="36E555DF" w:rsidR="00603A08" w:rsidRPr="001D60EC" w:rsidRDefault="00603A08" w:rsidP="008D2AB8">
      <w:pPr>
        <w:ind w:right="-110"/>
        <w:rPr>
          <w:b/>
          <w:sz w:val="22"/>
          <w:szCs w:val="22"/>
        </w:rPr>
      </w:pPr>
      <w:r w:rsidRPr="001D60EC">
        <w:rPr>
          <w:b/>
          <w:sz w:val="22"/>
          <w:szCs w:val="22"/>
        </w:rPr>
        <w:t xml:space="preserve">Akademia Górniczo </w:t>
      </w:r>
      <w:r w:rsidR="001D60EC" w:rsidRPr="001D60EC">
        <w:rPr>
          <w:b/>
          <w:sz w:val="22"/>
          <w:szCs w:val="22"/>
        </w:rPr>
        <w:t>–</w:t>
      </w:r>
      <w:r w:rsidRPr="001D60EC">
        <w:rPr>
          <w:b/>
          <w:sz w:val="22"/>
          <w:szCs w:val="22"/>
        </w:rPr>
        <w:t xml:space="preserve"> Hutnicza</w:t>
      </w:r>
      <w:r w:rsidR="001D60EC" w:rsidRPr="001D60EC">
        <w:rPr>
          <w:b/>
          <w:sz w:val="22"/>
          <w:szCs w:val="22"/>
        </w:rPr>
        <w:t xml:space="preserve"> </w:t>
      </w:r>
      <w:r w:rsidRPr="001D60EC">
        <w:rPr>
          <w:b/>
          <w:sz w:val="22"/>
          <w:szCs w:val="22"/>
        </w:rPr>
        <w:t>im. Stanisława Staszica w Krakowie</w:t>
      </w:r>
    </w:p>
    <w:p w14:paraId="0808BE3E" w14:textId="77777777" w:rsidR="008D2AB8" w:rsidRPr="001D60EC" w:rsidRDefault="00603A08" w:rsidP="008D2AB8">
      <w:pPr>
        <w:ind w:right="-110"/>
        <w:rPr>
          <w:b/>
          <w:sz w:val="22"/>
          <w:szCs w:val="22"/>
        </w:rPr>
      </w:pPr>
      <w:r w:rsidRPr="001D60EC">
        <w:rPr>
          <w:b/>
          <w:sz w:val="22"/>
          <w:szCs w:val="22"/>
        </w:rPr>
        <w:t>Dział Zamówień Publicznych</w:t>
      </w:r>
      <w:r w:rsidR="008D2AB8" w:rsidRPr="001D60EC">
        <w:rPr>
          <w:b/>
          <w:sz w:val="22"/>
          <w:szCs w:val="22"/>
        </w:rPr>
        <w:t xml:space="preserve">  </w:t>
      </w:r>
    </w:p>
    <w:p w14:paraId="3CBB9055" w14:textId="723B1DDA" w:rsidR="008D2AB8" w:rsidRPr="001D60EC" w:rsidRDefault="00603A08" w:rsidP="001D60EC">
      <w:pPr>
        <w:ind w:right="-110"/>
        <w:rPr>
          <w:b/>
          <w:sz w:val="22"/>
          <w:szCs w:val="22"/>
        </w:rPr>
      </w:pPr>
      <w:r w:rsidRPr="001D60EC">
        <w:rPr>
          <w:b/>
          <w:sz w:val="22"/>
          <w:szCs w:val="22"/>
        </w:rPr>
        <w:t>Al. Mickiewicza</w:t>
      </w:r>
      <w:r w:rsidR="008D2AB8" w:rsidRPr="001D60EC">
        <w:rPr>
          <w:b/>
          <w:sz w:val="22"/>
          <w:szCs w:val="22"/>
        </w:rPr>
        <w:t xml:space="preserve"> </w:t>
      </w:r>
      <w:r w:rsidRPr="001D60EC">
        <w:rPr>
          <w:b/>
          <w:sz w:val="22"/>
          <w:szCs w:val="22"/>
        </w:rPr>
        <w:t>30</w:t>
      </w:r>
      <w:r w:rsidR="001D60EC" w:rsidRPr="001D60EC">
        <w:rPr>
          <w:b/>
          <w:sz w:val="22"/>
          <w:szCs w:val="22"/>
        </w:rPr>
        <w:t xml:space="preserve">, </w:t>
      </w:r>
      <w:r w:rsidRPr="001D60EC">
        <w:rPr>
          <w:b/>
          <w:sz w:val="22"/>
          <w:szCs w:val="22"/>
        </w:rPr>
        <w:t>30-059</w:t>
      </w:r>
      <w:r w:rsidR="008D2AB8" w:rsidRPr="001D60EC">
        <w:rPr>
          <w:b/>
          <w:sz w:val="22"/>
          <w:szCs w:val="22"/>
        </w:rPr>
        <w:t xml:space="preserve"> </w:t>
      </w:r>
      <w:r w:rsidRPr="001D60EC">
        <w:rPr>
          <w:b/>
          <w:sz w:val="22"/>
          <w:szCs w:val="22"/>
        </w:rPr>
        <w:t>Kraków</w:t>
      </w:r>
      <w:r w:rsidR="008D2AB8" w:rsidRPr="001D60EC">
        <w:rPr>
          <w:b/>
          <w:sz w:val="22"/>
          <w:szCs w:val="22"/>
        </w:rPr>
        <w:t xml:space="preserve">,  </w:t>
      </w:r>
    </w:p>
    <w:p w14:paraId="029CF0D6" w14:textId="77777777" w:rsidR="008D2AB8" w:rsidRPr="001D60EC" w:rsidRDefault="008D2AB8" w:rsidP="008D2AB8">
      <w:pPr>
        <w:ind w:firstLine="3969"/>
        <w:rPr>
          <w:b/>
          <w:sz w:val="22"/>
          <w:szCs w:val="22"/>
        </w:rPr>
      </w:pPr>
    </w:p>
    <w:p w14:paraId="59D0010E" w14:textId="0614C159" w:rsidR="008D2AB8" w:rsidRPr="001D60E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60EC">
        <w:rPr>
          <w:sz w:val="22"/>
          <w:szCs w:val="22"/>
        </w:rPr>
        <w:t xml:space="preserve">Przystępując do postępowania o udzielenie zamówienia publicznego, którego przedmiotem jest </w:t>
      </w:r>
      <w:r w:rsidR="00603A08" w:rsidRPr="001D60EC">
        <w:rPr>
          <w:b/>
          <w:sz w:val="22"/>
          <w:szCs w:val="22"/>
        </w:rPr>
        <w:t>Usługa zorganizowania i przeprowadzenia szkoleń dla studentów - KC-zp.272-248/23</w:t>
      </w:r>
      <w:r w:rsidRPr="001D60EC">
        <w:rPr>
          <w:b/>
          <w:sz w:val="22"/>
          <w:szCs w:val="22"/>
        </w:rPr>
        <w:t xml:space="preserve">, </w:t>
      </w:r>
      <w:r w:rsidRPr="001D60EC">
        <w:rPr>
          <w:sz w:val="22"/>
          <w:szCs w:val="22"/>
        </w:rPr>
        <w:t>oferuję realizację przedmiotu zamówienia, zgodnie z zasadami określonymi w specyfikacji warunków zamówienia.</w:t>
      </w:r>
    </w:p>
    <w:p w14:paraId="5E810DEC" w14:textId="77777777" w:rsidR="00F54DC5" w:rsidRDefault="00F54DC5" w:rsidP="008D2AB8">
      <w:pPr>
        <w:tabs>
          <w:tab w:val="right" w:pos="9000"/>
        </w:tabs>
        <w:rPr>
          <w:b/>
          <w:bCs/>
          <w:color w:val="C45911" w:themeColor="accent2" w:themeShade="BF"/>
        </w:rPr>
      </w:pPr>
    </w:p>
    <w:p w14:paraId="1BC56296" w14:textId="3ADD7FEA" w:rsidR="008D2AB8" w:rsidRPr="00377B36" w:rsidRDefault="001E67E8" w:rsidP="008D2AB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>Zadanie nr 1</w:t>
      </w:r>
    </w:p>
    <w:p w14:paraId="6F176917" w14:textId="039DD02F" w:rsidR="00612D63" w:rsidRPr="00377B36" w:rsidRDefault="00612D63" w:rsidP="008D2AB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Usługa zorganizowania i przeprowadzenia szkoleń z zakresu: Język programowania </w:t>
      </w:r>
      <w:proofErr w:type="spellStart"/>
      <w:r w:rsidRPr="00377B36">
        <w:rPr>
          <w:b/>
          <w:bCs/>
          <w:color w:val="3C8D29"/>
          <w:sz w:val="22"/>
          <w:szCs w:val="22"/>
        </w:rPr>
        <w:t>Rust</w:t>
      </w:r>
      <w:proofErr w:type="spellEnd"/>
    </w:p>
    <w:p w14:paraId="70AC0723" w14:textId="4BDC4992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F54DC5">
        <w:rPr>
          <w:b/>
          <w:color w:val="FF0000"/>
          <w:sz w:val="20"/>
          <w:szCs w:val="20"/>
        </w:rPr>
        <w:t>60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129AB0AB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537859C6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1FADD19C" w14:textId="7AFEF484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10502857"/>
      <w:r>
        <w:rPr>
          <w:b/>
          <w:sz w:val="20"/>
          <w:szCs w:val="20"/>
          <w:vertAlign w:val="superscript"/>
        </w:rPr>
        <w:t>1</w:t>
      </w:r>
      <w:bookmarkEnd w:id="0"/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6A4F12D4" w14:textId="77777777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61ADB17" w14:textId="77777777" w:rsidR="001E67E8" w:rsidRDefault="001E67E8" w:rsidP="001E67E8">
      <w:pPr>
        <w:widowControl w:val="0"/>
        <w:rPr>
          <w:sz w:val="20"/>
          <w:szCs w:val="20"/>
        </w:rPr>
      </w:pPr>
    </w:p>
    <w:p w14:paraId="1BB3EADA" w14:textId="77777777" w:rsidR="001E67E8" w:rsidRDefault="001E67E8" w:rsidP="001E67E8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43CFDDAE" w14:textId="3951D36F" w:rsidR="00377B36" w:rsidRDefault="001E67E8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t xml:space="preserve">Oświadczamy, </w:t>
      </w:r>
      <w:r w:rsidR="00377B36" w:rsidRPr="00377B36">
        <w:rPr>
          <w:sz w:val="20"/>
          <w:szCs w:val="20"/>
        </w:rPr>
        <w:t>że ………………………………..</w:t>
      </w:r>
      <w:r w:rsidRPr="00377B36">
        <w:rPr>
          <w:sz w:val="20"/>
          <w:szCs w:val="20"/>
        </w:rPr>
        <w:t xml:space="preserve"> (wpisać </w:t>
      </w:r>
      <w:r w:rsidR="00377B36" w:rsidRPr="00377B36">
        <w:rPr>
          <w:sz w:val="20"/>
          <w:szCs w:val="20"/>
        </w:rPr>
        <w:t>imię i nazwisko</w:t>
      </w:r>
      <w:r w:rsidRPr="00377B36">
        <w:rPr>
          <w:sz w:val="20"/>
          <w:szCs w:val="20"/>
        </w:rPr>
        <w:t>) wyznaczon</w:t>
      </w:r>
      <w:r w:rsidR="00377B36" w:rsidRPr="00377B36">
        <w:rPr>
          <w:sz w:val="20"/>
          <w:szCs w:val="20"/>
        </w:rPr>
        <w:t>a</w:t>
      </w:r>
      <w:r w:rsidRPr="00377B36">
        <w:rPr>
          <w:sz w:val="20"/>
          <w:szCs w:val="20"/>
        </w:rPr>
        <w:t xml:space="preserve"> do realizacji zamówienia</w:t>
      </w:r>
      <w:r w:rsidR="00FD0B3A">
        <w:rPr>
          <w:sz w:val="20"/>
          <w:szCs w:val="20"/>
        </w:rPr>
        <w:t xml:space="preserve"> p</w:t>
      </w:r>
      <w:r w:rsidR="00377B36" w:rsidRPr="00377B36">
        <w:rPr>
          <w:sz w:val="20"/>
          <w:szCs w:val="20"/>
        </w:rPr>
        <w:t xml:space="preserve">rzeprowadziła </w:t>
      </w:r>
      <w:r w:rsidR="00377B36" w:rsidRPr="00377B36">
        <w:rPr>
          <w:sz w:val="20"/>
          <w:szCs w:val="20"/>
          <w:highlight w:val="yellow"/>
        </w:rPr>
        <w:t>…………………..</w:t>
      </w:r>
      <w:r w:rsidR="00377B36" w:rsidRPr="00377B36">
        <w:rPr>
          <w:sz w:val="20"/>
          <w:szCs w:val="20"/>
        </w:rPr>
        <w:t xml:space="preserve"> /należy wskazać ilość</w:t>
      </w:r>
      <w:r w:rsidR="00B06317">
        <w:rPr>
          <w:sz w:val="20"/>
          <w:szCs w:val="20"/>
        </w:rPr>
        <w:t xml:space="preserve">/ szkoleń z zakresu: Język programowania </w:t>
      </w:r>
      <w:proofErr w:type="spellStart"/>
      <w:r w:rsidR="00B06317">
        <w:rPr>
          <w:sz w:val="20"/>
          <w:szCs w:val="20"/>
        </w:rPr>
        <w:t>Rust</w:t>
      </w:r>
      <w:proofErr w:type="spellEnd"/>
      <w:r w:rsidR="00FD0B3A">
        <w:rPr>
          <w:sz w:val="20"/>
          <w:szCs w:val="20"/>
        </w:rPr>
        <w:t xml:space="preserve"> </w:t>
      </w:r>
    </w:p>
    <w:p w14:paraId="42B54CB1" w14:textId="77777777" w:rsidR="00B06317" w:rsidRDefault="00B06317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</w:p>
    <w:p w14:paraId="3DF8040B" w14:textId="0773A8DC" w:rsidR="00B06317" w:rsidRPr="00377B36" w:rsidRDefault="00B06317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</w:t>
      </w:r>
      <w:r>
        <w:rPr>
          <w:sz w:val="20"/>
          <w:szCs w:val="20"/>
        </w:rPr>
        <w:t>: ………………………………………………….</w:t>
      </w:r>
    </w:p>
    <w:p w14:paraId="0F082ACE" w14:textId="552354E3" w:rsidR="001E67E8" w:rsidRDefault="001E67E8" w:rsidP="001E67E8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color w:val="FF0000"/>
          <w:kern w:val="3"/>
          <w:sz w:val="20"/>
          <w:szCs w:val="20"/>
        </w:rPr>
      </w:pPr>
      <w:r w:rsidRPr="001E67E8">
        <w:rPr>
          <w:b/>
          <w:color w:val="FF0000"/>
          <w:sz w:val="20"/>
          <w:szCs w:val="20"/>
        </w:rPr>
        <w:t xml:space="preserve">                </w:t>
      </w:r>
    </w:p>
    <w:p w14:paraId="10772FF8" w14:textId="0C1096BB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2</w:t>
      </w:r>
    </w:p>
    <w:p w14:paraId="31F1E9DE" w14:textId="5764321D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>Usługa zorganizowania i przeprowadzenia szkoleń z zakresu: Wstęp do uczenia głębokiego i sztucznych sieci neuronowych dla inżynierów (Sieci neuronowe PYTORCH)</w:t>
      </w:r>
    </w:p>
    <w:p w14:paraId="47780540" w14:textId="795E7D63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F54DC5">
        <w:rPr>
          <w:b/>
          <w:color w:val="FF0000"/>
          <w:sz w:val="20"/>
          <w:szCs w:val="20"/>
        </w:rPr>
        <w:t>120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626E3F04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A746355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6BB2A5BC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3F8D0659" w14:textId="77777777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40388B4" w14:textId="77777777" w:rsidR="00FD0B3A" w:rsidRDefault="00FD0B3A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0169E06D" w14:textId="19DC505C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513320BD" w14:textId="41F4F542" w:rsidR="00FD0B3A" w:rsidRPr="00377B36" w:rsidRDefault="00FD0B3A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lastRenderedPageBreak/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>Wstęp do uczenia głębokiego i sztucznych sieci neuronowych dla inżynierów (Sieci neuronowe PYTORCH)</w:t>
      </w:r>
    </w:p>
    <w:p w14:paraId="7B0CCA53" w14:textId="49D6D195" w:rsidR="00377B36" w:rsidRPr="00377B36" w:rsidRDefault="00377B36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</w:p>
    <w:p w14:paraId="5325DB4E" w14:textId="77777777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</w:t>
      </w:r>
      <w:r>
        <w:rPr>
          <w:sz w:val="20"/>
          <w:szCs w:val="20"/>
        </w:rPr>
        <w:t>: ………………………………………………….</w:t>
      </w:r>
    </w:p>
    <w:p w14:paraId="72E8ED65" w14:textId="77777777" w:rsidR="00F54DC5" w:rsidRDefault="00F54DC5" w:rsidP="001E67E8">
      <w:pPr>
        <w:tabs>
          <w:tab w:val="right" w:pos="9000"/>
        </w:tabs>
        <w:rPr>
          <w:b/>
          <w:bCs/>
          <w:color w:val="C45911"/>
        </w:rPr>
      </w:pPr>
    </w:p>
    <w:p w14:paraId="24C6ED38" w14:textId="71B975CB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3</w:t>
      </w:r>
    </w:p>
    <w:p w14:paraId="7EC75D8D" w14:textId="4C0F0DF0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Usługa zorganizowania i przeprowadzenia szkoleń z zakresu: Technologie </w:t>
      </w:r>
      <w:proofErr w:type="spellStart"/>
      <w:r w:rsidRPr="00377B36">
        <w:rPr>
          <w:b/>
          <w:bCs/>
          <w:color w:val="3C8D29"/>
          <w:sz w:val="22"/>
          <w:szCs w:val="22"/>
        </w:rPr>
        <w:t>back-endowe</w:t>
      </w:r>
      <w:proofErr w:type="spellEnd"/>
      <w:r w:rsidRPr="00377B36">
        <w:rPr>
          <w:b/>
          <w:bCs/>
          <w:color w:val="3C8D29"/>
          <w:sz w:val="22"/>
          <w:szCs w:val="22"/>
        </w:rPr>
        <w:t xml:space="preserve">: Podstawy Node.js i Express.js, praca z PM2 i </w:t>
      </w:r>
      <w:proofErr w:type="spellStart"/>
      <w:r w:rsidRPr="00377B36">
        <w:rPr>
          <w:b/>
          <w:bCs/>
          <w:color w:val="3C8D29"/>
          <w:sz w:val="22"/>
          <w:szCs w:val="22"/>
        </w:rPr>
        <w:t>WebStorm</w:t>
      </w:r>
      <w:proofErr w:type="spellEnd"/>
    </w:p>
    <w:p w14:paraId="7E87334A" w14:textId="01F7DF45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B773CD">
        <w:rPr>
          <w:b/>
          <w:color w:val="FF0000"/>
          <w:sz w:val="20"/>
          <w:szCs w:val="20"/>
        </w:rPr>
        <w:t>6</w:t>
      </w:r>
      <w:r w:rsidR="00377B36">
        <w:rPr>
          <w:b/>
          <w:color w:val="FF0000"/>
          <w:sz w:val="20"/>
          <w:szCs w:val="20"/>
        </w:rPr>
        <w:t>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23C795B2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AC69239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4D99D536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1B9E5842" w14:textId="7413AB2C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24AC9B11" w14:textId="77777777" w:rsidR="001E67E8" w:rsidRDefault="001E67E8" w:rsidP="001E67E8">
      <w:pPr>
        <w:widowControl w:val="0"/>
        <w:rPr>
          <w:sz w:val="20"/>
          <w:szCs w:val="20"/>
        </w:rPr>
      </w:pPr>
    </w:p>
    <w:p w14:paraId="5052EE50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0075A3F7" w14:textId="5E7ADB11" w:rsidR="00377B36" w:rsidRPr="00377B36" w:rsidRDefault="00FD0B3A" w:rsidP="00FD0B3A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 xml:space="preserve">Technologie </w:t>
      </w:r>
      <w:proofErr w:type="spellStart"/>
      <w:r w:rsidR="00B06317" w:rsidRPr="00B06317">
        <w:rPr>
          <w:sz w:val="20"/>
          <w:szCs w:val="20"/>
        </w:rPr>
        <w:t>back-endowe</w:t>
      </w:r>
      <w:proofErr w:type="spellEnd"/>
      <w:r w:rsidR="00B06317" w:rsidRPr="00B06317">
        <w:rPr>
          <w:sz w:val="20"/>
          <w:szCs w:val="20"/>
        </w:rPr>
        <w:t xml:space="preserve">: Podstawy Node.js i Express.js, praca z PM2 i </w:t>
      </w:r>
      <w:proofErr w:type="spellStart"/>
      <w:r w:rsidR="00B06317" w:rsidRPr="00B06317">
        <w:rPr>
          <w:sz w:val="20"/>
          <w:szCs w:val="20"/>
        </w:rPr>
        <w:t>WebStorm</w:t>
      </w:r>
      <w:proofErr w:type="spellEnd"/>
    </w:p>
    <w:p w14:paraId="1BEF86D3" w14:textId="77777777" w:rsidR="00B06317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</w:p>
    <w:p w14:paraId="6E5B0F35" w14:textId="36635639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szkolenia:</w:t>
      </w:r>
      <w:r>
        <w:rPr>
          <w:sz w:val="20"/>
          <w:szCs w:val="20"/>
        </w:rPr>
        <w:t xml:space="preserve"> ………………………………………………….</w:t>
      </w:r>
    </w:p>
    <w:p w14:paraId="28E616A2" w14:textId="77777777" w:rsidR="00F54DC5" w:rsidRDefault="00F54DC5" w:rsidP="001E67E8">
      <w:pPr>
        <w:tabs>
          <w:tab w:val="right" w:pos="9000"/>
        </w:tabs>
        <w:rPr>
          <w:b/>
          <w:bCs/>
          <w:color w:val="C45911"/>
        </w:rPr>
      </w:pPr>
    </w:p>
    <w:p w14:paraId="52C4A2E7" w14:textId="76475072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4</w:t>
      </w:r>
    </w:p>
    <w:p w14:paraId="06186505" w14:textId="65078525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Usługa zorganizowania i przeprowadzenia szkoleń z zakresu: Docker </w:t>
      </w:r>
      <w:proofErr w:type="spellStart"/>
      <w:r w:rsidRPr="00377B36">
        <w:rPr>
          <w:b/>
          <w:bCs/>
          <w:color w:val="3C8D29"/>
          <w:sz w:val="22"/>
          <w:szCs w:val="22"/>
        </w:rPr>
        <w:t>Certified</w:t>
      </w:r>
      <w:proofErr w:type="spellEnd"/>
      <w:r w:rsidRPr="00377B36">
        <w:rPr>
          <w:b/>
          <w:bCs/>
          <w:color w:val="3C8D29"/>
          <w:sz w:val="22"/>
          <w:szCs w:val="22"/>
        </w:rPr>
        <w:t xml:space="preserve"> </w:t>
      </w:r>
      <w:proofErr w:type="spellStart"/>
      <w:r w:rsidRPr="00377B36">
        <w:rPr>
          <w:b/>
          <w:bCs/>
          <w:color w:val="3C8D29"/>
          <w:sz w:val="22"/>
          <w:szCs w:val="22"/>
        </w:rPr>
        <w:t>Associate</w:t>
      </w:r>
      <w:proofErr w:type="spellEnd"/>
      <w:r w:rsidRPr="00377B36">
        <w:rPr>
          <w:b/>
          <w:bCs/>
          <w:color w:val="3C8D29"/>
          <w:sz w:val="22"/>
          <w:szCs w:val="22"/>
        </w:rPr>
        <w:t xml:space="preserve"> (DCA)</w:t>
      </w:r>
    </w:p>
    <w:p w14:paraId="5CAA519B" w14:textId="085E6AF8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F54DC5">
        <w:rPr>
          <w:b/>
          <w:color w:val="FF0000"/>
          <w:sz w:val="20"/>
          <w:szCs w:val="20"/>
        </w:rPr>
        <w:t>60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0D099169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31C246A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0A446D59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23DEF3B6" w14:textId="13773F09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B384158" w14:textId="77777777" w:rsidR="001E67E8" w:rsidRDefault="001E67E8" w:rsidP="001E67E8">
      <w:pPr>
        <w:widowControl w:val="0"/>
        <w:rPr>
          <w:sz w:val="20"/>
          <w:szCs w:val="20"/>
        </w:rPr>
      </w:pPr>
    </w:p>
    <w:p w14:paraId="55A9EFC7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58408348" w14:textId="5C671339" w:rsidR="00FD0B3A" w:rsidRPr="00B06317" w:rsidRDefault="00FD0B3A" w:rsidP="00377B36">
      <w:pPr>
        <w:tabs>
          <w:tab w:val="left" w:pos="426"/>
        </w:tabs>
        <w:jc w:val="both"/>
        <w:rPr>
          <w:sz w:val="20"/>
          <w:szCs w:val="20"/>
        </w:rPr>
      </w:pPr>
      <w:r w:rsidRPr="00377B36">
        <w:rPr>
          <w:sz w:val="20"/>
          <w:szCs w:val="20"/>
        </w:rPr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 xml:space="preserve">Docker </w:t>
      </w:r>
      <w:proofErr w:type="spellStart"/>
      <w:r w:rsidR="00B06317" w:rsidRPr="00B06317">
        <w:rPr>
          <w:sz w:val="20"/>
          <w:szCs w:val="20"/>
        </w:rPr>
        <w:t>Certified</w:t>
      </w:r>
      <w:proofErr w:type="spellEnd"/>
      <w:r w:rsidR="00B06317" w:rsidRPr="00B06317">
        <w:rPr>
          <w:sz w:val="20"/>
          <w:szCs w:val="20"/>
        </w:rPr>
        <w:t xml:space="preserve"> </w:t>
      </w:r>
      <w:proofErr w:type="spellStart"/>
      <w:r w:rsidR="00B06317" w:rsidRPr="00B06317">
        <w:rPr>
          <w:sz w:val="20"/>
          <w:szCs w:val="20"/>
        </w:rPr>
        <w:t>Associate</w:t>
      </w:r>
      <w:proofErr w:type="spellEnd"/>
      <w:r w:rsidR="00B06317" w:rsidRPr="00B06317">
        <w:rPr>
          <w:sz w:val="20"/>
          <w:szCs w:val="20"/>
        </w:rPr>
        <w:t xml:space="preserve"> (DCA)</w:t>
      </w:r>
    </w:p>
    <w:p w14:paraId="4713A191" w14:textId="77777777" w:rsidR="00F54DC5" w:rsidRDefault="00F54DC5" w:rsidP="001E67E8">
      <w:pPr>
        <w:tabs>
          <w:tab w:val="right" w:pos="9000"/>
        </w:tabs>
        <w:rPr>
          <w:b/>
          <w:bCs/>
          <w:color w:val="3C8D29"/>
        </w:rPr>
      </w:pPr>
    </w:p>
    <w:p w14:paraId="5DF0DD4F" w14:textId="77777777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</w:t>
      </w:r>
      <w:r>
        <w:rPr>
          <w:sz w:val="20"/>
          <w:szCs w:val="20"/>
        </w:rPr>
        <w:t>: ………………………………………………….</w:t>
      </w:r>
    </w:p>
    <w:p w14:paraId="50AB7D40" w14:textId="77777777" w:rsidR="00B06317" w:rsidRDefault="00B06317" w:rsidP="001E67E8">
      <w:pPr>
        <w:tabs>
          <w:tab w:val="right" w:pos="9000"/>
        </w:tabs>
        <w:rPr>
          <w:b/>
          <w:bCs/>
          <w:color w:val="3C8D29"/>
        </w:rPr>
      </w:pPr>
    </w:p>
    <w:p w14:paraId="62C15BC0" w14:textId="5B14C698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5</w:t>
      </w:r>
    </w:p>
    <w:p w14:paraId="249BBC2D" w14:textId="2D6A2468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Usługa zorganizowania i przeprowadzenia szkoleń z zakresu: Zawodowe szkolenie certyfikowane Testowanie oprogramowania ISTQB poziom podstawowy </w:t>
      </w:r>
    </w:p>
    <w:p w14:paraId="2EE9BE8D" w14:textId="54956221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377B36">
        <w:rPr>
          <w:b/>
          <w:color w:val="FF0000"/>
          <w:sz w:val="20"/>
          <w:szCs w:val="20"/>
        </w:rPr>
        <w:t>30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583FECFB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27733725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3C8DCA92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26A125DF" w14:textId="77777777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3C805DAB" w14:textId="77777777" w:rsidR="001E67E8" w:rsidRDefault="001E67E8" w:rsidP="001E67E8">
      <w:pPr>
        <w:widowControl w:val="0"/>
        <w:rPr>
          <w:sz w:val="20"/>
          <w:szCs w:val="20"/>
        </w:rPr>
      </w:pPr>
    </w:p>
    <w:p w14:paraId="0D2E2C9F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557E22D3" w14:textId="4F9833B4" w:rsidR="00FD0B3A" w:rsidRDefault="00FD0B3A" w:rsidP="00377B36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>Zawodowe szkolenie certyfikowane Testowanie oprogramowania ISTQB poziom podstawowy</w:t>
      </w:r>
    </w:p>
    <w:p w14:paraId="2CB429AC" w14:textId="77777777" w:rsidR="00F54DC5" w:rsidRDefault="00F54DC5" w:rsidP="001E67E8">
      <w:pPr>
        <w:tabs>
          <w:tab w:val="right" w:pos="9000"/>
        </w:tabs>
        <w:rPr>
          <w:b/>
          <w:bCs/>
          <w:color w:val="C45911"/>
        </w:rPr>
      </w:pPr>
    </w:p>
    <w:p w14:paraId="3909EEC5" w14:textId="77777777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</w:t>
      </w:r>
      <w:r>
        <w:rPr>
          <w:sz w:val="20"/>
          <w:szCs w:val="20"/>
        </w:rPr>
        <w:t>: ………………………………………………….</w:t>
      </w:r>
    </w:p>
    <w:p w14:paraId="18EF8D3C" w14:textId="77777777" w:rsidR="00B06317" w:rsidRDefault="00B06317" w:rsidP="001E67E8">
      <w:pPr>
        <w:tabs>
          <w:tab w:val="right" w:pos="9000"/>
        </w:tabs>
        <w:rPr>
          <w:b/>
          <w:bCs/>
          <w:color w:val="C45911"/>
        </w:rPr>
      </w:pPr>
    </w:p>
    <w:p w14:paraId="2C019E75" w14:textId="66D5A1FC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6</w:t>
      </w:r>
    </w:p>
    <w:p w14:paraId="28CF1089" w14:textId="0A7363C1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lastRenderedPageBreak/>
        <w:t>Usługa zorganizowania i przeprowadzenia szkoleń z zakresu: AUTOCAD poziom średniozaawansowany</w:t>
      </w:r>
    </w:p>
    <w:p w14:paraId="5528C917" w14:textId="2FF627C5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F54DC5">
        <w:rPr>
          <w:b/>
          <w:color w:val="FF0000"/>
          <w:sz w:val="20"/>
          <w:szCs w:val="20"/>
        </w:rPr>
        <w:t>120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18B7685A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F2AF4E0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4883B03B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7F0CAB89" w14:textId="77777777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4A0CE4A" w14:textId="77777777" w:rsidR="001E67E8" w:rsidRDefault="001E67E8" w:rsidP="001E67E8">
      <w:pPr>
        <w:widowControl w:val="0"/>
        <w:rPr>
          <w:sz w:val="20"/>
          <w:szCs w:val="20"/>
        </w:rPr>
      </w:pPr>
    </w:p>
    <w:p w14:paraId="7ADEA91B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3AB959DB" w14:textId="686C5496" w:rsidR="00FD0B3A" w:rsidRDefault="00FD0B3A" w:rsidP="00377B36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>AUTOCAD poziom średniozaawansowany</w:t>
      </w:r>
    </w:p>
    <w:p w14:paraId="68B6C207" w14:textId="77777777" w:rsidR="00F54DC5" w:rsidRDefault="00F54DC5" w:rsidP="001E67E8">
      <w:pPr>
        <w:tabs>
          <w:tab w:val="right" w:pos="9000"/>
        </w:tabs>
        <w:rPr>
          <w:b/>
          <w:bCs/>
          <w:color w:val="3C8D29"/>
        </w:rPr>
      </w:pPr>
    </w:p>
    <w:p w14:paraId="57FA4B22" w14:textId="77777777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</w:t>
      </w:r>
      <w:r>
        <w:rPr>
          <w:sz w:val="20"/>
          <w:szCs w:val="20"/>
        </w:rPr>
        <w:t>: ………………………………………………….</w:t>
      </w:r>
    </w:p>
    <w:p w14:paraId="714DFD46" w14:textId="77777777" w:rsidR="00B06317" w:rsidRDefault="00B06317" w:rsidP="001E67E8">
      <w:pPr>
        <w:tabs>
          <w:tab w:val="right" w:pos="9000"/>
        </w:tabs>
        <w:rPr>
          <w:b/>
          <w:bCs/>
          <w:color w:val="3C8D29"/>
        </w:rPr>
      </w:pPr>
    </w:p>
    <w:p w14:paraId="5DB9462E" w14:textId="20409592" w:rsidR="001E67E8" w:rsidRPr="00377B36" w:rsidRDefault="001E67E8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 xml:space="preserve">Zadanie nr </w:t>
      </w:r>
      <w:r w:rsidR="00B17580" w:rsidRPr="00377B36">
        <w:rPr>
          <w:b/>
          <w:bCs/>
          <w:color w:val="3C8D29"/>
          <w:sz w:val="22"/>
          <w:szCs w:val="22"/>
        </w:rPr>
        <w:t>7</w:t>
      </w:r>
    </w:p>
    <w:p w14:paraId="2F6C7939" w14:textId="78A2027D" w:rsidR="00612D63" w:rsidRPr="00377B36" w:rsidRDefault="00612D63" w:rsidP="001E67E8">
      <w:pPr>
        <w:tabs>
          <w:tab w:val="right" w:pos="9000"/>
        </w:tabs>
        <w:rPr>
          <w:b/>
          <w:bCs/>
          <w:color w:val="3C8D29"/>
          <w:sz w:val="22"/>
          <w:szCs w:val="22"/>
        </w:rPr>
      </w:pPr>
      <w:r w:rsidRPr="00377B36">
        <w:rPr>
          <w:b/>
          <w:bCs/>
          <w:color w:val="3C8D29"/>
          <w:sz w:val="22"/>
          <w:szCs w:val="22"/>
        </w:rPr>
        <w:t>Usługa zorganizowania i przeprowadzenia szkoleń z zakresu: AUTOCAD poziom zaawansowany</w:t>
      </w:r>
    </w:p>
    <w:p w14:paraId="27C64474" w14:textId="45F31A16" w:rsidR="001E67E8" w:rsidRDefault="001E67E8" w:rsidP="001E67E8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dla maksymalnej ilości osób tj. </w:t>
      </w:r>
      <w:r w:rsidR="00F54DC5">
        <w:rPr>
          <w:b/>
          <w:color w:val="FF0000"/>
          <w:sz w:val="20"/>
          <w:szCs w:val="20"/>
        </w:rPr>
        <w:t>120</w:t>
      </w:r>
      <w:r>
        <w:rPr>
          <w:b/>
          <w:sz w:val="20"/>
          <w:szCs w:val="20"/>
        </w:rPr>
        <w:t xml:space="preserve"> osób (część gwarantowana i część opcjonalna) …………………. PLN</w:t>
      </w:r>
    </w:p>
    <w:p w14:paraId="7C3CE5A3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474293B4" w14:textId="77777777" w:rsidR="001E67E8" w:rsidRDefault="001E67E8" w:rsidP="001E67E8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2797C786" w14:textId="77777777" w:rsidR="001E67E8" w:rsidRPr="001E67E8" w:rsidRDefault="001E67E8" w:rsidP="001E67E8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szkolenie dla 1 osoby</w:t>
      </w:r>
      <w:r>
        <w:rPr>
          <w:bCs/>
          <w:sz w:val="20"/>
          <w:szCs w:val="20"/>
        </w:rPr>
        <w:t xml:space="preserve">: </w:t>
      </w:r>
      <w:r>
        <w:rPr>
          <w:b/>
          <w:sz w:val="20"/>
          <w:szCs w:val="20"/>
        </w:rPr>
        <w:t>…………………  PLN</w:t>
      </w:r>
    </w:p>
    <w:p w14:paraId="04CE1EB3" w14:textId="77777777" w:rsidR="001E67E8" w:rsidRDefault="001E67E8" w:rsidP="001E67E8">
      <w:pPr>
        <w:widowControl w:val="0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2C0B790D" w14:textId="77777777" w:rsidR="001E67E8" w:rsidRDefault="001E67E8" w:rsidP="001E67E8">
      <w:pPr>
        <w:widowControl w:val="0"/>
        <w:rPr>
          <w:sz w:val="20"/>
          <w:szCs w:val="20"/>
        </w:rPr>
      </w:pPr>
    </w:p>
    <w:p w14:paraId="2E55A520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14:paraId="03E6834B" w14:textId="7F2C96F1" w:rsidR="00FD0B3A" w:rsidRDefault="00FD0B3A" w:rsidP="00377B36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377B36">
        <w:rPr>
          <w:sz w:val="20"/>
          <w:szCs w:val="20"/>
        </w:rPr>
        <w:t>Oświadczamy, że ……………………………….. (wpisać imię i nazwisko) wyznaczona do realizacji zamówienia</w:t>
      </w:r>
      <w:r>
        <w:rPr>
          <w:sz w:val="20"/>
          <w:szCs w:val="20"/>
        </w:rPr>
        <w:t xml:space="preserve"> p</w:t>
      </w:r>
      <w:r w:rsidRPr="00377B36">
        <w:rPr>
          <w:sz w:val="20"/>
          <w:szCs w:val="20"/>
        </w:rPr>
        <w:t xml:space="preserve">rzeprowadziła </w:t>
      </w:r>
      <w:r w:rsidRPr="00377B36">
        <w:rPr>
          <w:sz w:val="20"/>
          <w:szCs w:val="20"/>
          <w:highlight w:val="yellow"/>
        </w:rPr>
        <w:t>…………………..</w:t>
      </w:r>
      <w:r w:rsidRPr="00377B36">
        <w:rPr>
          <w:sz w:val="20"/>
          <w:szCs w:val="20"/>
        </w:rPr>
        <w:t xml:space="preserve"> </w:t>
      </w:r>
      <w:r w:rsidR="00B06317" w:rsidRPr="00377B36">
        <w:rPr>
          <w:sz w:val="20"/>
          <w:szCs w:val="20"/>
        </w:rPr>
        <w:t>/należy wskazać ilość</w:t>
      </w:r>
      <w:r w:rsidR="00B06317">
        <w:rPr>
          <w:sz w:val="20"/>
          <w:szCs w:val="20"/>
        </w:rPr>
        <w:t>/ szkoleń z zakresu:</w:t>
      </w:r>
      <w:r w:rsidR="00B06317" w:rsidRPr="00B06317">
        <w:rPr>
          <w:b/>
          <w:bCs/>
          <w:color w:val="3C8D29"/>
          <w:sz w:val="22"/>
          <w:szCs w:val="22"/>
        </w:rPr>
        <w:t xml:space="preserve"> </w:t>
      </w:r>
      <w:r w:rsidR="00B06317" w:rsidRPr="00B06317">
        <w:rPr>
          <w:sz w:val="20"/>
          <w:szCs w:val="20"/>
        </w:rPr>
        <w:t>AUTOCAD poziom zaawansowany</w:t>
      </w:r>
    </w:p>
    <w:p w14:paraId="475ED8A8" w14:textId="77777777" w:rsidR="001E67E8" w:rsidRDefault="001E67E8" w:rsidP="001E67E8">
      <w:pPr>
        <w:widowControl w:val="0"/>
        <w:rPr>
          <w:sz w:val="20"/>
          <w:szCs w:val="20"/>
        </w:rPr>
      </w:pPr>
    </w:p>
    <w:p w14:paraId="382135FD" w14:textId="77777777" w:rsidR="00B06317" w:rsidRPr="00377B36" w:rsidRDefault="00B06317" w:rsidP="00B06317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B06317">
        <w:rPr>
          <w:b/>
          <w:bCs/>
          <w:sz w:val="20"/>
          <w:szCs w:val="20"/>
        </w:rPr>
        <w:t>Miejsce szkolenia:</w:t>
      </w:r>
      <w:r>
        <w:rPr>
          <w:sz w:val="20"/>
          <w:szCs w:val="20"/>
        </w:rPr>
        <w:t xml:space="preserve"> ………………………………………………….</w:t>
      </w:r>
    </w:p>
    <w:p w14:paraId="123FBCCA" w14:textId="77777777" w:rsidR="00377B36" w:rsidRDefault="00377B36" w:rsidP="001E67E8">
      <w:pPr>
        <w:jc w:val="both"/>
        <w:rPr>
          <w:b/>
          <w:sz w:val="20"/>
          <w:szCs w:val="20"/>
        </w:rPr>
      </w:pPr>
    </w:p>
    <w:p w14:paraId="323A4CA7" w14:textId="77777777" w:rsidR="00377B36" w:rsidRDefault="00377B36" w:rsidP="00377B36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14:paraId="019B7026" w14:textId="77777777" w:rsidR="00377B36" w:rsidRDefault="00377B36" w:rsidP="00377B36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1CAA8B3C" w14:textId="30359271" w:rsidR="001E67E8" w:rsidRDefault="001E67E8" w:rsidP="001E67E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dla wszystkich zadań częściowych: </w:t>
      </w:r>
      <w:r w:rsidRPr="005C3067"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</w:rPr>
        <w:t>3</w:t>
      </w:r>
      <w:r w:rsidRPr="005C3067">
        <w:rPr>
          <w:b/>
          <w:sz w:val="20"/>
          <w:szCs w:val="20"/>
        </w:rPr>
        <w:t xml:space="preserve"> miesięcy od daty podpisania umowy</w:t>
      </w:r>
      <w:r>
        <w:rPr>
          <w:b/>
          <w:sz w:val="20"/>
          <w:szCs w:val="20"/>
        </w:rPr>
        <w:t>.</w:t>
      </w:r>
    </w:p>
    <w:p w14:paraId="55AC4D58" w14:textId="77777777" w:rsidR="001E67E8" w:rsidRDefault="001E67E8" w:rsidP="001E67E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E200CEC" w14:textId="10D5DA15" w:rsidR="001E67E8" w:rsidRDefault="001E67E8" w:rsidP="001E67E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  <w:r>
        <w:rPr>
          <w:bCs/>
          <w:iCs/>
          <w:sz w:val="20"/>
          <w:szCs w:val="20"/>
        </w:rPr>
        <w:t>.</w:t>
      </w:r>
    </w:p>
    <w:p w14:paraId="3E9C9F6A" w14:textId="77777777" w:rsidR="001E67E8" w:rsidRDefault="001E67E8" w:rsidP="001E67E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99C6BA5" w14:textId="77777777" w:rsidR="001E67E8" w:rsidRDefault="001E67E8" w:rsidP="001E67E8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14:paraId="20DA4D05" w14:textId="77777777" w:rsidR="001E67E8" w:rsidRDefault="001E67E8" w:rsidP="001E67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71C97581" w14:textId="77777777" w:rsidR="001E67E8" w:rsidRDefault="001E67E8" w:rsidP="001E67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1"/>
    <w:p w14:paraId="58ADDB02" w14:textId="77777777" w:rsidR="001E67E8" w:rsidRDefault="001E67E8" w:rsidP="001E67E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20B7D364" w14:textId="77777777" w:rsidR="001E67E8" w:rsidRDefault="001E67E8" w:rsidP="001E67E8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3559E0" w14:textId="77777777" w:rsidR="001E67E8" w:rsidRDefault="001E67E8" w:rsidP="001E67E8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>
        <w:rPr>
          <w:i/>
          <w:sz w:val="20"/>
          <w:szCs w:val="20"/>
        </w:rPr>
        <w:lastRenderedPageBreak/>
        <w:t>RODO treści oświadczenia wykonawca nie składa (usunięcie treści oświadczenia np. przez jego wykreślenie).</w:t>
      </w:r>
    </w:p>
    <w:p w14:paraId="64C5C934" w14:textId="77777777" w:rsidR="001E67E8" w:rsidRDefault="001E67E8" w:rsidP="001E67E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12C4C023" w14:textId="77777777" w:rsidR="001E67E8" w:rsidRDefault="001E67E8" w:rsidP="001E67E8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E67E8" w14:paraId="119C9028" w14:textId="77777777" w:rsidTr="00A473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BB5F0" w14:textId="77777777" w:rsidR="001E67E8" w:rsidRDefault="001E67E8" w:rsidP="00A473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F8D01" w14:textId="77777777" w:rsidR="001E67E8" w:rsidRDefault="001E67E8" w:rsidP="00A473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5BE150E1" w14:textId="77777777" w:rsidR="001E67E8" w:rsidRDefault="001E67E8" w:rsidP="00A473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8A8B1" w14:textId="77777777" w:rsidR="001E67E8" w:rsidRDefault="001E67E8" w:rsidP="00A473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1E67E8" w14:paraId="3C395F56" w14:textId="77777777" w:rsidTr="00A473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2F9C4" w14:textId="77777777" w:rsidR="001E67E8" w:rsidRDefault="001E67E8" w:rsidP="00A4738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4A6A1" w14:textId="77777777" w:rsidR="001E67E8" w:rsidRDefault="001E67E8" w:rsidP="00A473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91A79" w14:textId="77777777" w:rsidR="001E67E8" w:rsidRDefault="001E67E8" w:rsidP="00A473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00B35BF" w14:textId="77777777" w:rsidR="001E67E8" w:rsidRDefault="001E67E8" w:rsidP="001E67E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49198926" w14:textId="77777777" w:rsidR="001E67E8" w:rsidRDefault="001E67E8" w:rsidP="001E67E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73AF4973" w14:textId="77777777" w:rsidR="001E67E8" w:rsidRDefault="001E67E8" w:rsidP="001E67E8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26A1B5AB" w14:textId="77777777" w:rsidR="001E67E8" w:rsidRDefault="001E67E8" w:rsidP="001E67E8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24C32263" w14:textId="77777777" w:rsidR="001E67E8" w:rsidRDefault="001E67E8" w:rsidP="001E67E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6D0AEB75" w14:textId="77777777" w:rsidR="001E67E8" w:rsidRDefault="001E67E8" w:rsidP="001E67E8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F7C9E2" w14:textId="77777777" w:rsidR="001E67E8" w:rsidRDefault="001E67E8" w:rsidP="001E67E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7B08CFF8" w14:textId="77777777" w:rsidR="001E67E8" w:rsidRDefault="001E67E8" w:rsidP="001E67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1C1F5A60" w14:textId="77777777" w:rsidR="001E67E8" w:rsidRDefault="001E67E8" w:rsidP="001E67E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9DAE352" w14:textId="77777777" w:rsidR="001E67E8" w:rsidRDefault="001E67E8" w:rsidP="001E67E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D4FC7CF" w14:textId="77777777" w:rsidR="001E67E8" w:rsidRDefault="001E67E8" w:rsidP="001E67E8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58B13653" w14:textId="77777777" w:rsidR="001E67E8" w:rsidRDefault="001E67E8" w:rsidP="001E67E8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217DFE19" w14:textId="77777777" w:rsidR="001E67E8" w:rsidRDefault="001E67E8" w:rsidP="001E67E8"/>
    <w:p w14:paraId="7989C6CA" w14:textId="77777777" w:rsidR="001E67E8" w:rsidRPr="00015FD5" w:rsidRDefault="001E67E8" w:rsidP="001E67E8"/>
    <w:p w14:paraId="05F811B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29A54" w14:textId="77777777" w:rsidR="00C8446D" w:rsidRDefault="00C8446D">
      <w:r>
        <w:separator/>
      </w:r>
    </w:p>
  </w:endnote>
  <w:endnote w:type="continuationSeparator" w:id="0">
    <w:p w14:paraId="57D6541B" w14:textId="77777777" w:rsidR="00C8446D" w:rsidRDefault="00C8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63AA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8BE53" w14:textId="77777777" w:rsidR="00C8446D" w:rsidRDefault="00C8446D">
      <w:r>
        <w:separator/>
      </w:r>
    </w:p>
  </w:footnote>
  <w:footnote w:type="continuationSeparator" w:id="0">
    <w:p w14:paraId="59373FF0" w14:textId="77777777" w:rsidR="00C8446D" w:rsidRDefault="00C8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E43CF" w14:textId="77777777" w:rsidR="001E67E8" w:rsidRDefault="00B06317" w:rsidP="001E67E8">
    <w:pPr>
      <w:rPr>
        <w:sz w:val="22"/>
        <w:szCs w:val="22"/>
      </w:rPr>
    </w:pPr>
    <w:r>
      <w:rPr>
        <w:noProof/>
      </w:rPr>
      <w:pict w14:anchorId="65D7DE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Log_POWER_kolor" style="position:absolute;margin-left:12pt;margin-top:0;width:429pt;height:39.75pt;z-index:251658240;visibility:visible;mso-wrap-style:square;mso-position-horizontal:absolute;mso-position-horizontal-relative:text;mso-position-vertical-relative:text">
          <v:imagedata r:id="rId1" o:title="Log_POWER_kolor"/>
          <w10:wrap type="square" side="left"/>
        </v:shape>
      </w:pict>
    </w:r>
    <w:r w:rsidR="001E67E8">
      <w:rPr>
        <w:sz w:val="22"/>
        <w:szCs w:val="22"/>
      </w:rPr>
      <w:br w:type="textWrapping" w:clear="all"/>
    </w:r>
  </w:p>
  <w:p w14:paraId="5438F02D" w14:textId="77777777" w:rsidR="001E67E8" w:rsidRDefault="001E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41F61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043950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A569C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21A0A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AC4BE4"/>
    <w:multiLevelType w:val="hybridMultilevel"/>
    <w:tmpl w:val="F0A21C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C5437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E368D"/>
    <w:multiLevelType w:val="hybridMultilevel"/>
    <w:tmpl w:val="F0A21CF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075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1051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9179746">
    <w:abstractNumId w:val="1"/>
  </w:num>
  <w:num w:numId="4" w16cid:durableId="625815054">
    <w:abstractNumId w:val="5"/>
  </w:num>
  <w:num w:numId="5" w16cid:durableId="74018736">
    <w:abstractNumId w:val="8"/>
  </w:num>
  <w:num w:numId="6" w16cid:durableId="1994261880">
    <w:abstractNumId w:val="9"/>
  </w:num>
  <w:num w:numId="7" w16cid:durableId="1720593760">
    <w:abstractNumId w:val="3"/>
  </w:num>
  <w:num w:numId="8" w16cid:durableId="232862195">
    <w:abstractNumId w:val="0"/>
  </w:num>
  <w:num w:numId="9" w16cid:durableId="268196626">
    <w:abstractNumId w:val="10"/>
  </w:num>
  <w:num w:numId="10" w16cid:durableId="975253997">
    <w:abstractNumId w:val="6"/>
  </w:num>
  <w:num w:numId="11" w16cid:durableId="1818573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46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60EC"/>
    <w:rsid w:val="001E67E8"/>
    <w:rsid w:val="00207E98"/>
    <w:rsid w:val="002723B0"/>
    <w:rsid w:val="00315A4A"/>
    <w:rsid w:val="00377B36"/>
    <w:rsid w:val="004B7300"/>
    <w:rsid w:val="004C6753"/>
    <w:rsid w:val="00595C87"/>
    <w:rsid w:val="005D2C65"/>
    <w:rsid w:val="005E6D94"/>
    <w:rsid w:val="00603A08"/>
    <w:rsid w:val="00612D6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6317"/>
    <w:rsid w:val="00B17580"/>
    <w:rsid w:val="00B773CD"/>
    <w:rsid w:val="00B774DC"/>
    <w:rsid w:val="00C8446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54DC5"/>
    <w:rsid w:val="00F91018"/>
    <w:rsid w:val="00FA0F30"/>
    <w:rsid w:val="00FA51A4"/>
    <w:rsid w:val="00FD0B3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2B59BC"/>
  <w15:chartTrackingRefBased/>
  <w15:docId w15:val="{ADA55D95-DAB6-4E7A-BE5A-473F9910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E67E8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1E6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1150</Words>
  <Characters>8265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2023-04-26T12:53:00Z</cp:lastPrinted>
  <dcterms:created xsi:type="dcterms:W3CDTF">2023-04-26T12:53:00Z</dcterms:created>
  <dcterms:modified xsi:type="dcterms:W3CDTF">2023-04-26T12:53:00Z</dcterms:modified>
</cp:coreProperties>
</file>