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DBB62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2EFD" w:rsidRPr="00F32EF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83A85A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82541F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86057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BBA2AE5" w14:textId="5AA2D80A" w:rsidR="008F3D36" w:rsidRPr="001C1222" w:rsidRDefault="008F3D36" w:rsidP="001C122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0C712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85DB69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338FE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B23ABB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7E6FE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798D40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D09FC5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3223E2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3B6CF3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7370B5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5BA5368" w14:textId="6D18A9FF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B78D7">
        <w:rPr>
          <w:rFonts w:eastAsia="Times New Roman" w:cs="Calibri"/>
          <w:b/>
          <w:lang w:eastAsia="pl-PL"/>
        </w:rPr>
        <w:t>Z</w:t>
      </w:r>
      <w:r w:rsidR="000B78D7" w:rsidRPr="000B78D7">
        <w:rPr>
          <w:rFonts w:eastAsia="Times New Roman" w:cs="Calibri"/>
          <w:b/>
          <w:lang w:eastAsia="pl-PL"/>
        </w:rPr>
        <w:t>estaw elektropneumatycznego kontrolera ciśnienia wodoru</w:t>
      </w:r>
      <w:r w:rsidR="00CF7032" w:rsidRPr="00CF7032">
        <w:rPr>
          <w:rFonts w:eastAsia="Times New Roman" w:cs="Calibri"/>
          <w:b/>
          <w:lang w:eastAsia="pl-PL"/>
        </w:rPr>
        <w:t xml:space="preserve"> </w:t>
      </w:r>
      <w:r w:rsidR="00CC7672">
        <w:rPr>
          <w:rFonts w:eastAsia="Times New Roman" w:cs="Calibri"/>
          <w:b/>
          <w:lang w:eastAsia="pl-PL"/>
        </w:rPr>
        <w:t xml:space="preserve">w zbiorniku </w:t>
      </w:r>
      <w:r w:rsidR="000B78D7">
        <w:rPr>
          <w:rFonts w:eastAsia="Times New Roman" w:cs="Calibri"/>
          <w:b/>
          <w:lang w:eastAsia="pl-PL"/>
        </w:rPr>
        <w:t xml:space="preserve">dla </w:t>
      </w:r>
      <w:proofErr w:type="spellStart"/>
      <w:r w:rsidR="000B78D7" w:rsidRPr="000B78D7">
        <w:rPr>
          <w:rFonts w:eastAsia="Times New Roman" w:cs="Calibri"/>
          <w:b/>
          <w:lang w:eastAsia="pl-PL"/>
        </w:rPr>
        <w:t>WEiP</w:t>
      </w:r>
      <w:proofErr w:type="spellEnd"/>
      <w:r w:rsidR="000B78D7" w:rsidRPr="000B78D7">
        <w:rPr>
          <w:rFonts w:eastAsia="Times New Roman" w:cs="Calibri"/>
          <w:b/>
          <w:lang w:eastAsia="pl-PL"/>
        </w:rPr>
        <w:t xml:space="preserve"> </w:t>
      </w:r>
      <w:r w:rsidR="00CF7032" w:rsidRPr="00CF7032">
        <w:rPr>
          <w:rFonts w:eastAsia="Times New Roman" w:cs="Calibri"/>
          <w:b/>
          <w:lang w:eastAsia="pl-PL"/>
        </w:rPr>
        <w:t>- KC-zp.272-</w:t>
      </w:r>
      <w:r w:rsidR="000B78D7">
        <w:rPr>
          <w:rFonts w:eastAsia="Times New Roman" w:cs="Calibri"/>
          <w:b/>
          <w:lang w:eastAsia="pl-PL"/>
        </w:rPr>
        <w:t>213</w:t>
      </w:r>
      <w:r w:rsidR="00CF7032" w:rsidRPr="00CF7032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1E97F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8B8E1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A0A4B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8DD08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296642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D44506D" w14:textId="77777777" w:rsidR="008F3D36" w:rsidRPr="00432E10" w:rsidRDefault="008F3D36" w:rsidP="00CF703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0CE2BF5" w14:textId="77777777" w:rsidR="008F3D36" w:rsidRPr="00432E10" w:rsidRDefault="008F3D36" w:rsidP="00CF703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0791EFB" w14:textId="77777777" w:rsidR="008F3D36" w:rsidRPr="00432E10" w:rsidRDefault="008F3D36" w:rsidP="00CF703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92842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77045C7" w14:textId="3446E88D" w:rsidR="005103B9" w:rsidRPr="001C1222" w:rsidRDefault="008F3D36" w:rsidP="001C122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C1222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F2A03" w14:textId="77777777" w:rsidR="00A26583" w:rsidRDefault="00A26583" w:rsidP="0038231F">
      <w:pPr>
        <w:spacing w:after="0" w:line="240" w:lineRule="auto"/>
      </w:pPr>
      <w:r>
        <w:separator/>
      </w:r>
    </w:p>
  </w:endnote>
  <w:endnote w:type="continuationSeparator" w:id="0">
    <w:p w14:paraId="47413BB0" w14:textId="77777777" w:rsidR="00A26583" w:rsidRDefault="00A265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BE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B244E4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B3769" w14:textId="77777777" w:rsidR="00A26583" w:rsidRDefault="00A26583" w:rsidP="0038231F">
      <w:pPr>
        <w:spacing w:after="0" w:line="240" w:lineRule="auto"/>
      </w:pPr>
      <w:r>
        <w:separator/>
      </w:r>
    </w:p>
  </w:footnote>
  <w:footnote w:type="continuationSeparator" w:id="0">
    <w:p w14:paraId="4E6CD393" w14:textId="77777777" w:rsidR="00A26583" w:rsidRDefault="00A26583" w:rsidP="0038231F">
      <w:pPr>
        <w:spacing w:after="0" w:line="240" w:lineRule="auto"/>
      </w:pPr>
      <w:r>
        <w:continuationSeparator/>
      </w:r>
    </w:p>
  </w:footnote>
  <w:footnote w:id="1">
    <w:p w14:paraId="174F11B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F66688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0BE7" w14:textId="39DD04B3" w:rsidR="00F32EFD" w:rsidRDefault="000B78D7" w:rsidP="00FA4751">
    <w:pPr>
      <w:pStyle w:val="Nagwek"/>
      <w:jc w:val="center"/>
    </w:pPr>
    <w:r>
      <w:rPr>
        <w:noProof/>
        <w:sz w:val="12"/>
        <w:szCs w:val="12"/>
        <w:lang w:eastAsia="pl-PL"/>
      </w:rPr>
      <w:drawing>
        <wp:inline distT="0" distB="0" distL="0" distR="0" wp14:anchorId="6F0A1E77" wp14:editId="723FBA75">
          <wp:extent cx="4819650" cy="413961"/>
          <wp:effectExtent l="0" t="0" r="0" b="5715"/>
          <wp:docPr id="3" name="Obraz 3" descr="K:\2018 POIR poznan\plakat\2018 pior plakat\plakat\stopka300d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2018 POIR poznan\plakat\2018 pior plakat\plakat\stopka300dp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2693" cy="428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781689">
    <w:abstractNumId w:val="7"/>
  </w:num>
  <w:num w:numId="2" w16cid:durableId="1468428331">
    <w:abstractNumId w:val="0"/>
  </w:num>
  <w:num w:numId="3" w16cid:durableId="2036226240">
    <w:abstractNumId w:val="6"/>
  </w:num>
  <w:num w:numId="4" w16cid:durableId="194118570">
    <w:abstractNumId w:val="9"/>
  </w:num>
  <w:num w:numId="5" w16cid:durableId="1356543636">
    <w:abstractNumId w:val="8"/>
  </w:num>
  <w:num w:numId="6" w16cid:durableId="166478611">
    <w:abstractNumId w:val="5"/>
  </w:num>
  <w:num w:numId="7" w16cid:durableId="1807627973">
    <w:abstractNumId w:val="1"/>
  </w:num>
  <w:num w:numId="8" w16cid:durableId="1895117058">
    <w:abstractNumId w:val="3"/>
  </w:num>
  <w:num w:numId="9" w16cid:durableId="1592470862">
    <w:abstractNumId w:val="2"/>
  </w:num>
  <w:num w:numId="10" w16cid:durableId="1380200103">
    <w:abstractNumId w:val="4"/>
  </w:num>
  <w:num w:numId="11" w16cid:durableId="1746806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78D7"/>
    <w:rsid w:val="000C021E"/>
    <w:rsid w:val="000C18AF"/>
    <w:rsid w:val="000D6F17"/>
    <w:rsid w:val="000D73C4"/>
    <w:rsid w:val="000E4D37"/>
    <w:rsid w:val="001902D2"/>
    <w:rsid w:val="001C122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01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6604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583"/>
    <w:rsid w:val="00A276E4"/>
    <w:rsid w:val="00A3062E"/>
    <w:rsid w:val="00A347DE"/>
    <w:rsid w:val="00AE6FF2"/>
    <w:rsid w:val="00B0088C"/>
    <w:rsid w:val="00B05E9B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C7672"/>
    <w:rsid w:val="00CD0851"/>
    <w:rsid w:val="00CF703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EFD"/>
    <w:rsid w:val="00F365F2"/>
    <w:rsid w:val="00F43919"/>
    <w:rsid w:val="00F66810"/>
    <w:rsid w:val="00F8042D"/>
    <w:rsid w:val="00FA475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8EA27"/>
  <w15:chartTrackingRefBased/>
  <w15:docId w15:val="{309AA47A-ECD4-4EAF-8C40-4FEBD34A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2023-04-14T12:54:00Z</dcterms:created>
  <dcterms:modified xsi:type="dcterms:W3CDTF">2023-04-14T12:54:00Z</dcterms:modified>
</cp:coreProperties>
</file>