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02F0B" w:rsidP="00890B92">
      <w:pPr>
        <w:spacing w:after="240"/>
        <w:jc w:val="right"/>
        <w:rPr>
          <w:sz w:val="22"/>
          <w:szCs w:val="22"/>
        </w:rPr>
      </w:pPr>
      <w:r w:rsidRPr="00502F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2F0B">
        <w:rPr>
          <w:sz w:val="22"/>
          <w:szCs w:val="22"/>
        </w:rPr>
        <w:t>2023-04-26</w:t>
      </w:r>
    </w:p>
    <w:p w:rsidR="00502F0B" w:rsidRPr="00502F0B" w:rsidRDefault="00502F0B" w:rsidP="00890B92">
      <w:pPr>
        <w:rPr>
          <w:b/>
          <w:bCs/>
          <w:sz w:val="22"/>
          <w:szCs w:val="22"/>
        </w:rPr>
      </w:pPr>
      <w:r w:rsidRPr="00502F0B">
        <w:rPr>
          <w:b/>
          <w:bCs/>
          <w:sz w:val="22"/>
          <w:szCs w:val="22"/>
        </w:rPr>
        <w:t>Akademia Górniczo - Hutnicza</w:t>
      </w:r>
    </w:p>
    <w:p w:rsidR="00502F0B" w:rsidRPr="00502F0B" w:rsidRDefault="00502F0B" w:rsidP="00890B92">
      <w:pPr>
        <w:rPr>
          <w:b/>
          <w:bCs/>
          <w:sz w:val="22"/>
          <w:szCs w:val="22"/>
        </w:rPr>
      </w:pPr>
      <w:r w:rsidRPr="00502F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02F0B" w:rsidP="00890B92">
      <w:pPr>
        <w:rPr>
          <w:b/>
          <w:bCs/>
          <w:sz w:val="22"/>
          <w:szCs w:val="22"/>
        </w:rPr>
      </w:pPr>
      <w:r w:rsidRPr="00502F0B">
        <w:rPr>
          <w:b/>
          <w:bCs/>
          <w:sz w:val="22"/>
          <w:szCs w:val="22"/>
        </w:rPr>
        <w:t>Dział Zamówień Publicznych</w:t>
      </w:r>
    </w:p>
    <w:p w:rsidR="00890B92" w:rsidRPr="00BD5546" w:rsidRDefault="00502F0B" w:rsidP="00890B92">
      <w:pPr>
        <w:rPr>
          <w:sz w:val="22"/>
          <w:szCs w:val="22"/>
        </w:rPr>
      </w:pPr>
      <w:r w:rsidRPr="00502F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2F0B">
        <w:rPr>
          <w:sz w:val="22"/>
          <w:szCs w:val="22"/>
        </w:rPr>
        <w:t>30</w:t>
      </w:r>
    </w:p>
    <w:p w:rsidR="00890B92" w:rsidRPr="00BD5546" w:rsidRDefault="00502F0B" w:rsidP="00890B92">
      <w:pPr>
        <w:rPr>
          <w:sz w:val="22"/>
          <w:szCs w:val="22"/>
        </w:rPr>
      </w:pPr>
      <w:r w:rsidRPr="00502F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2F0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2F0B" w:rsidRPr="00502F0B">
        <w:rPr>
          <w:b/>
          <w:sz w:val="22"/>
          <w:szCs w:val="22"/>
        </w:rPr>
        <w:t>KC-zp.272-232/23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02F0B" w:rsidRPr="00502F0B">
        <w:rPr>
          <w:sz w:val="22"/>
          <w:szCs w:val="22"/>
        </w:rPr>
        <w:t xml:space="preserve">Tryb podstawowy bez negocjacji - art. 275 pkt. 1 ustawy </w:t>
      </w:r>
      <w:proofErr w:type="spellStart"/>
      <w:r w:rsidR="00502F0B" w:rsidRPr="00502F0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02F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2F0B">
        <w:rPr>
          <w:b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Pr="00502F0B">
        <w:rPr>
          <w:b/>
          <w:sz w:val="22"/>
          <w:szCs w:val="22"/>
        </w:rPr>
        <w:t>Workshopu</w:t>
      </w:r>
      <w:proofErr w:type="spellEnd"/>
      <w:r w:rsidRPr="00502F0B">
        <w:rPr>
          <w:b/>
          <w:sz w:val="22"/>
          <w:szCs w:val="22"/>
        </w:rPr>
        <w:t xml:space="preserve"> Beyond </w:t>
      </w:r>
      <w:proofErr w:type="spellStart"/>
      <w:r w:rsidRPr="00502F0B">
        <w:rPr>
          <w:b/>
          <w:sz w:val="22"/>
          <w:szCs w:val="22"/>
        </w:rPr>
        <w:t>Universeh</w:t>
      </w:r>
      <w:proofErr w:type="spellEnd"/>
      <w:r w:rsidRPr="00502F0B">
        <w:rPr>
          <w:b/>
          <w:sz w:val="22"/>
          <w:szCs w:val="22"/>
        </w:rPr>
        <w:t xml:space="preserve"> w dniu 17.05.2023. - KC-zp.272-232/23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</w:t>
      </w:r>
      <w:bookmarkStart w:id="0" w:name="_GoBack"/>
      <w:bookmarkEnd w:id="0"/>
      <w:r w:rsidRPr="00890B92">
        <w:rPr>
          <w:sz w:val="22"/>
          <w:szCs w:val="22"/>
        </w:rPr>
        <w:t xml:space="preserve">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2F0B" w:rsidP="00A80738">
      <w:pPr>
        <w:spacing w:before="120" w:after="120"/>
        <w:jc w:val="both"/>
        <w:rPr>
          <w:sz w:val="22"/>
          <w:szCs w:val="22"/>
        </w:rPr>
      </w:pPr>
      <w:r w:rsidRPr="00502F0B">
        <w:rPr>
          <w:b/>
          <w:sz w:val="22"/>
          <w:szCs w:val="22"/>
        </w:rPr>
        <w:t>18 661.30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766" w:rsidRDefault="00B12766">
      <w:r>
        <w:separator/>
      </w:r>
    </w:p>
  </w:endnote>
  <w:endnote w:type="continuationSeparator" w:id="0">
    <w:p w:rsidR="00B12766" w:rsidRDefault="00B1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C6B" w:rsidRPr="006F2C6B" w:rsidRDefault="006F2C6B" w:rsidP="006F2C6B">
    <w:pPr>
      <w:rPr>
        <w:sz w:val="24"/>
        <w:szCs w:val="24"/>
        <w:lang w:val="en-US"/>
      </w:rPr>
    </w:pPr>
    <w:r w:rsidRPr="006F2C6B">
      <w:rPr>
        <w:sz w:val="15"/>
        <w:szCs w:val="15"/>
        <w:lang w:val="en-GB"/>
      </w:rPr>
      <w:t>Beyond UNIVERSEH has received funding from the European Union’s Horizon 2020 research and innovation programme under grant agreement No 101035795.</w:t>
    </w:r>
    <w:r w:rsidRPr="006F2C6B">
      <w:rPr>
        <w:sz w:val="15"/>
        <w:szCs w:val="15"/>
        <w:lang w:val="en-GB" w:eastAsia="en-GB"/>
      </w:rPr>
      <w:t xml:space="preserve"> </w:t>
    </w:r>
  </w:p>
  <w:p w:rsidR="006F2C6B" w:rsidRPr="006F2C6B" w:rsidRDefault="006F2C6B" w:rsidP="006F2C6B">
    <w:pPr>
      <w:spacing w:before="160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8" o:spid="_x0000_s2056" type="#_x0000_t75" style="position:absolute;margin-left:21pt;margin-top:768.25pt;width:62.35pt;height:53.2pt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wrapcoords="3123 2738 3123 7606 1822 9127 1822 10952 3123 12473 3123 18558 17696 18558 17957 18558 18217 12473 19518 10952 19518 9127 18217 7606 18217 2738 3123 2738">
          <v:imagedata r:id="rId1" o:title="EU_Universities-visual_hook_web-white" gain="13107f" blacklevel="-19661f"/>
          <w10:wrap type="tight" anchorx="page" anchory="page"/>
        </v:shape>
      </w:pict>
    </w:r>
    <w:r>
      <w:rPr>
        <w:noProof/>
      </w:rPr>
      <w:pict>
        <v:group id="Groupe 1" o:spid="_x0000_s2050" style="position:absolute;margin-left:135.75pt;margin-top:766.5pt;width:436.9pt;height:54.35pt;z-index:251660288;mso-position-horizontal-relative:page;mso-position-vertical-relative:page;mso-width-relative:margin;mso-height-relative:margin" coordsize="48348,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">
          <v:shape id="Picture 548" o:spid="_x0000_s2051" type="#_x0000_t75" style="position:absolute;top:1169;width:10035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">
            <v:imagedata r:id="rId2" o:title="uni_toulouse" croptop="9492f" cropbottom="5636f"/>
          </v:shape>
          <v:shape id="Picture 549" o:spid="_x0000_s2052" type="#_x0000_t75" style="position:absolute;left:40451;top:487;width:7897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">
            <v:imagedata r:id="rId3" o:title="uni_agh"/>
          </v:shape>
          <v:shape id="Picture 550" o:spid="_x0000_s2053" type="#_x0000_t75" style="position:absolute;left:11085;top:292;width:8252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">
            <v:imagedata r:id="rId4" o:title="uni_lu"/>
          </v:shape>
          <v:shape id="Picture 551" o:spid="_x0000_s2054" type="#_x0000_t75" style="position:absolute;left:31602;width:8969;height: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">
            <v:imagedata r:id="rId5" o:title="uni_lulea"/>
          </v:shape>
          <v:shape id="Picture 552" o:spid="_x0000_s2055" type="#_x0000_t75" style="position:absolute;left:20614;top:1461;width:10029;height: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">
            <v:imagedata r:id="rId6" o:title="uni_HHU" croptop="11815f" cropbottom="5246f"/>
          </v:shape>
          <w10:wrap anchorx="page" anchory="page"/>
        </v:group>
      </w:pict>
    </w:r>
    <w:r w:rsidRPr="006F2C6B">
      <w:rPr>
        <w:lang w:val="en-US" w:eastAsia="en-GB"/>
      </w:rPr>
      <w:t>UNIVERSEH – European Space University for Earth and Humanity is an alliance of</w:t>
    </w:r>
    <w:r w:rsidRPr="006F2C6B">
      <w:rPr>
        <w:lang w:val="en-GB" w:eastAsia="en-GB"/>
      </w:rPr>
      <w:t xml:space="preserve"> </w:t>
    </w:r>
  </w:p>
  <w:p w:rsidR="006F2C6B" w:rsidRPr="006F2C6B" w:rsidRDefault="006F2C6B" w:rsidP="006F2C6B">
    <w:pPr>
      <w:rPr>
        <w:sz w:val="24"/>
        <w:szCs w:val="24"/>
        <w:lang w:val="en-US"/>
      </w:rPr>
    </w:pPr>
  </w:p>
  <w:p w:rsidR="006F2C6B" w:rsidRPr="006F2C6B" w:rsidRDefault="006F2C6B" w:rsidP="006F2C6B">
    <w:pPr>
      <w:rPr>
        <w:sz w:val="15"/>
        <w:szCs w:val="15"/>
        <w:lang w:val="en-GB" w:eastAsia="en-GB"/>
      </w:rPr>
    </w:pPr>
    <w:r w:rsidRPr="006F2C6B">
      <w:rPr>
        <w:sz w:val="15"/>
        <w:szCs w:val="15"/>
        <w:lang w:val="en-GB" w:eastAsia="en-GB"/>
      </w:rPr>
      <w:t xml:space="preserve"> </w:t>
    </w:r>
  </w:p>
  <w:p w:rsidR="006F2C6B" w:rsidRPr="006F2C6B" w:rsidRDefault="006F2C6B" w:rsidP="006F2C6B">
    <w:pPr>
      <w:tabs>
        <w:tab w:val="center" w:pos="4536"/>
        <w:tab w:val="right" w:pos="9072"/>
      </w:tabs>
      <w:rPr>
        <w:sz w:val="24"/>
        <w:szCs w:val="24"/>
        <w:lang w:val="en-US"/>
      </w:rPr>
    </w:pPr>
  </w:p>
  <w:p w:rsidR="009F189D" w:rsidRPr="00602D5B" w:rsidRDefault="009F189D" w:rsidP="00602D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766" w:rsidRDefault="00B12766">
      <w:r>
        <w:separator/>
      </w:r>
    </w:p>
  </w:footnote>
  <w:footnote w:type="continuationSeparator" w:id="0">
    <w:p w:rsidR="00B12766" w:rsidRDefault="00B1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C6B" w:rsidRPr="006F2C6B" w:rsidRDefault="006F2C6B" w:rsidP="006F2C6B">
    <w:pPr>
      <w:tabs>
        <w:tab w:val="left" w:pos="1965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s2058" type="#_x0000_t75" style="position:absolute;margin-left:206.2pt;margin-top:34.65pt;width:36.85pt;height:24.9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>
          <v:imagedata r:id="rId1" o:title=""/>
          <w10:wrap anchorx="page" anchory="page"/>
        </v:shape>
      </w:pict>
    </w:r>
    <w:r>
      <w:rPr>
        <w:noProof/>
      </w:rPr>
      <w:pict>
        <v:shape id="Image 4" o:spid="_x0000_s2057" type="#_x0000_t75" alt="Obraz zawierający logo&#10;&#10;Opis wygenerowany automatycznie" style="position:absolute;margin-left:93.7pt;margin-top:29.1pt;width:65.2pt;height:38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>
          <v:imagedata r:id="rId2" o:title="Obraz zawierający logo&#10;&#10;Opis wygenerowany automatycznie"/>
          <w10:wrap anchorx="page" anchory="page"/>
        </v:shape>
      </w:pict>
    </w:r>
    <w:r w:rsidRPr="006F2C6B">
      <w:rPr>
        <w:sz w:val="24"/>
        <w:szCs w:val="24"/>
      </w:rPr>
      <w:tab/>
    </w:r>
  </w:p>
  <w:p w:rsidR="006F2C6B" w:rsidRDefault="006F2C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76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02F0B"/>
    <w:rsid w:val="00524583"/>
    <w:rsid w:val="0058211B"/>
    <w:rsid w:val="00602D5B"/>
    <w:rsid w:val="0069085C"/>
    <w:rsid w:val="006F2C6B"/>
    <w:rsid w:val="00843263"/>
    <w:rsid w:val="00861E75"/>
    <w:rsid w:val="00890B92"/>
    <w:rsid w:val="00933BDB"/>
    <w:rsid w:val="009D19BD"/>
    <w:rsid w:val="009F189D"/>
    <w:rsid w:val="00A80738"/>
    <w:rsid w:val="00B12766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BCEC850B-14FF-4884-A376-4AE6E3FF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2023-04-26T09:04:00Z</dcterms:created>
  <dcterms:modified xsi:type="dcterms:W3CDTF">2023-04-26T09:08:00Z</dcterms:modified>
</cp:coreProperties>
</file>