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D06E5" w14:textId="77777777" w:rsidR="00FB7F50" w:rsidRPr="002245BE" w:rsidRDefault="009E76E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76E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E76E8">
        <w:rPr>
          <w:sz w:val="22"/>
          <w:szCs w:val="22"/>
        </w:rPr>
        <w:t>2023-04-24</w:t>
      </w:r>
    </w:p>
    <w:p w14:paraId="644E6CC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FB13770" w14:textId="77777777" w:rsidR="00FB7F50" w:rsidRPr="002245BE" w:rsidRDefault="009E76E8" w:rsidP="00FB7F50">
      <w:pPr>
        <w:spacing w:after="40"/>
        <w:rPr>
          <w:b/>
          <w:bCs/>
          <w:sz w:val="22"/>
          <w:szCs w:val="22"/>
        </w:rPr>
      </w:pPr>
      <w:r w:rsidRPr="009E76E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CA88F4A" w14:textId="77777777" w:rsidR="00FB7F50" w:rsidRPr="002245BE" w:rsidRDefault="009E76E8" w:rsidP="00FB7F50">
      <w:pPr>
        <w:rPr>
          <w:sz w:val="22"/>
          <w:szCs w:val="22"/>
        </w:rPr>
      </w:pPr>
      <w:r w:rsidRPr="009E76E8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9E76E8">
        <w:rPr>
          <w:sz w:val="22"/>
          <w:szCs w:val="22"/>
        </w:rPr>
        <w:t>66</w:t>
      </w:r>
    </w:p>
    <w:p w14:paraId="298DEE4A" w14:textId="77777777" w:rsidR="00FB7F50" w:rsidRPr="002245BE" w:rsidRDefault="009E76E8" w:rsidP="00FB7F50">
      <w:pPr>
        <w:rPr>
          <w:sz w:val="22"/>
          <w:szCs w:val="22"/>
        </w:rPr>
      </w:pPr>
      <w:r w:rsidRPr="009E76E8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9E76E8">
        <w:rPr>
          <w:sz w:val="22"/>
          <w:szCs w:val="22"/>
        </w:rPr>
        <w:t>Kraków</w:t>
      </w:r>
    </w:p>
    <w:p w14:paraId="44FB4FA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82B40B5" w14:textId="1FDFB2F9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3E1B127" w14:textId="0A423EB5" w:rsidR="00B87358" w:rsidRDefault="00B87358" w:rsidP="00FB7F50">
      <w:pPr>
        <w:jc w:val="both"/>
        <w:rPr>
          <w:bCs/>
          <w:sz w:val="18"/>
          <w:szCs w:val="18"/>
        </w:rPr>
      </w:pPr>
    </w:p>
    <w:p w14:paraId="2A6C690B" w14:textId="1FC6A6A0" w:rsidR="00B87358" w:rsidRPr="002245BE" w:rsidRDefault="00B87358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</w:t>
      </w:r>
      <w:r w:rsidR="00014DD8">
        <w:rPr>
          <w:bCs/>
          <w:sz w:val="18"/>
          <w:szCs w:val="18"/>
        </w:rPr>
        <w:t>-</w:t>
      </w:r>
      <w:r>
        <w:rPr>
          <w:bCs/>
          <w:sz w:val="18"/>
          <w:szCs w:val="18"/>
        </w:rPr>
        <w:t>271</w:t>
      </w:r>
      <w:r w:rsidR="00014DD8">
        <w:rPr>
          <w:bCs/>
          <w:sz w:val="18"/>
          <w:szCs w:val="18"/>
        </w:rPr>
        <w:t>-</w:t>
      </w:r>
      <w:r>
        <w:rPr>
          <w:bCs/>
          <w:sz w:val="18"/>
          <w:szCs w:val="18"/>
        </w:rPr>
        <w:t xml:space="preserve">23/22 </w:t>
      </w:r>
      <w:r w:rsidR="00B23415">
        <w:rPr>
          <w:bCs/>
          <w:sz w:val="18"/>
          <w:szCs w:val="18"/>
        </w:rPr>
        <w:t>–</w:t>
      </w:r>
      <w:r>
        <w:rPr>
          <w:bCs/>
          <w:sz w:val="18"/>
          <w:szCs w:val="18"/>
        </w:rPr>
        <w:t xml:space="preserve"> </w:t>
      </w:r>
      <w:r w:rsidR="00B23415">
        <w:rPr>
          <w:bCs/>
          <w:sz w:val="18"/>
          <w:szCs w:val="18"/>
        </w:rPr>
        <w:t>227.MM</w:t>
      </w:r>
    </w:p>
    <w:p w14:paraId="2E5E62C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60146D5" w14:textId="0D23577B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B87358">
        <w:rPr>
          <w:b/>
          <w:sz w:val="28"/>
        </w:rPr>
        <w:t xml:space="preserve"> – gr.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E76E8" w:rsidRPr="00607F9B" w14:paraId="644880F1" w14:textId="77777777" w:rsidTr="00BC3681">
        <w:trPr>
          <w:trHeight w:val="638"/>
        </w:trPr>
        <w:tc>
          <w:tcPr>
            <w:tcW w:w="959" w:type="dxa"/>
            <w:shd w:val="clear" w:color="auto" w:fill="auto"/>
          </w:tcPr>
          <w:p w14:paraId="2A075CF4" w14:textId="77777777" w:rsidR="009E76E8" w:rsidRPr="00607F9B" w:rsidRDefault="009E76E8" w:rsidP="00BC36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85D4FA" w14:textId="77777777" w:rsidR="009E76E8" w:rsidRPr="00607F9B" w:rsidRDefault="009E76E8" w:rsidP="00BC36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E76E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76E8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76E8">
              <w:rPr>
                <w:b/>
                <w:sz w:val="22"/>
                <w:szCs w:val="22"/>
              </w:rPr>
              <w:t>ZP/23/2022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C877CC9" w14:textId="2190126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E76E8" w:rsidRPr="009E76E8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4D253C">
        <w:rPr>
          <w:sz w:val="22"/>
          <w:szCs w:val="22"/>
        </w:rPr>
        <w:t xml:space="preserve"> oraz art. 263 </w:t>
      </w:r>
      <w:r w:rsidRPr="009B2352">
        <w:rPr>
          <w:sz w:val="22"/>
          <w:szCs w:val="22"/>
        </w:rPr>
        <w:t xml:space="preserve">ustawy z dnia 11 września 2019r. Prawo zamówień publicznych </w:t>
      </w:r>
      <w:r w:rsidR="009E76E8" w:rsidRPr="009E76E8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E76E8" w14:paraId="415336D0" w14:textId="77777777" w:rsidTr="00BC3681">
        <w:trPr>
          <w:cantSplit/>
        </w:trPr>
        <w:tc>
          <w:tcPr>
            <w:tcW w:w="9498" w:type="dxa"/>
          </w:tcPr>
          <w:p w14:paraId="04CAFFB1" w14:textId="77777777" w:rsidR="009E76E8" w:rsidRPr="001D1EEC" w:rsidRDefault="009E76E8" w:rsidP="00BC368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9E76E8">
              <w:rPr>
                <w:b/>
                <w:sz w:val="22"/>
                <w:szCs w:val="22"/>
              </w:rPr>
              <w:t>J.CHODACKI, A.MISZTAL "MEDICA" SPÓŁKA JAWNA</w:t>
            </w:r>
          </w:p>
          <w:p w14:paraId="7ABFE684" w14:textId="77777777" w:rsidR="009E76E8" w:rsidRPr="001D1EEC" w:rsidRDefault="009E76E8" w:rsidP="00BC3681">
            <w:pPr>
              <w:spacing w:line="276" w:lineRule="auto"/>
              <w:rPr>
                <w:bCs/>
                <w:sz w:val="22"/>
                <w:szCs w:val="22"/>
              </w:rPr>
            </w:pPr>
            <w:r w:rsidRPr="009E76E8">
              <w:rPr>
                <w:bCs/>
                <w:sz w:val="22"/>
                <w:szCs w:val="22"/>
              </w:rPr>
              <w:t>UL.PRZEMYSŁOWA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E76E8">
              <w:rPr>
                <w:bCs/>
                <w:sz w:val="22"/>
                <w:szCs w:val="22"/>
              </w:rPr>
              <w:t>4A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9E76E8">
              <w:rPr>
                <w:bCs/>
                <w:sz w:val="22"/>
                <w:szCs w:val="22"/>
              </w:rPr>
              <w:t>59-300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E76E8">
              <w:rPr>
                <w:bCs/>
                <w:sz w:val="22"/>
                <w:szCs w:val="22"/>
              </w:rPr>
              <w:t>LUBIN</w:t>
            </w:r>
          </w:p>
          <w:p w14:paraId="2EFB3F27" w14:textId="77777777" w:rsidR="009E76E8" w:rsidRDefault="009E76E8" w:rsidP="00BC3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B295E7" w14:textId="77777777" w:rsidR="009E76E8" w:rsidRPr="00211A34" w:rsidRDefault="009E76E8" w:rsidP="00BC3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E76E8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E76E8">
              <w:rPr>
                <w:color w:val="000000"/>
                <w:sz w:val="22"/>
                <w:szCs w:val="22"/>
              </w:rPr>
              <w:t>Zadanie 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E76E8">
              <w:rPr>
                <w:b/>
                <w:sz w:val="22"/>
                <w:szCs w:val="22"/>
              </w:rPr>
              <w:t>57 283.20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2DBDD9" w14:textId="77777777" w:rsidR="009E76E8" w:rsidRPr="00D168A0" w:rsidRDefault="009E76E8" w:rsidP="00BC368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AD8FC49" w14:textId="44381D41" w:rsidR="009E76E8" w:rsidRDefault="009E76E8" w:rsidP="00BC368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E76E8">
              <w:t>Oferta spełnia warunki zawarte w SWZ, w ustawie Prawo zamówień publicznych z dnia 11 września 2019 r. (tekst jednolity Dz. U. z 2022 r. poz. 1710) oraz jest najkorzystniejsz</w:t>
            </w:r>
            <w:r w:rsidR="004D253C">
              <w:t>a</w:t>
            </w:r>
            <w:r w:rsidRPr="009E76E8">
              <w:t xml:space="preserve"> w kryteriach określonych w SWZ.</w:t>
            </w:r>
          </w:p>
        </w:tc>
      </w:tr>
    </w:tbl>
    <w:p w14:paraId="306AAF8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7CD3635" w14:textId="77777777" w:rsidTr="00596EA3">
        <w:tc>
          <w:tcPr>
            <w:tcW w:w="2169" w:type="dxa"/>
            <w:shd w:val="clear" w:color="auto" w:fill="F3F3F3"/>
          </w:tcPr>
          <w:p w14:paraId="07DD232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999E60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01AA57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94A709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E76E8" w:rsidRPr="00834EF4" w14:paraId="4251430A" w14:textId="77777777" w:rsidTr="00BC3681">
        <w:tc>
          <w:tcPr>
            <w:tcW w:w="2169" w:type="dxa"/>
            <w:shd w:val="clear" w:color="auto" w:fill="auto"/>
          </w:tcPr>
          <w:p w14:paraId="30B4CFB6" w14:textId="77777777" w:rsidR="009E76E8" w:rsidRPr="00211A34" w:rsidRDefault="009E76E8" w:rsidP="00BC3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76E8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23913AC2" w14:textId="77777777" w:rsidR="009E76E8" w:rsidRPr="00211A34" w:rsidRDefault="009E76E8" w:rsidP="00BC3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76E8">
              <w:rPr>
                <w:b/>
                <w:bCs/>
                <w:sz w:val="20"/>
                <w:szCs w:val="20"/>
              </w:rPr>
              <w:t>J.CHODACKI, A.MISZTAL "MEDICA" SPÓŁKA JAWNA</w:t>
            </w:r>
          </w:p>
          <w:p w14:paraId="1587DC73" w14:textId="77777777" w:rsidR="009E76E8" w:rsidRPr="00211A34" w:rsidRDefault="009E76E8" w:rsidP="00BC3681">
            <w:pPr>
              <w:rPr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UL.PRZEMYSŁOWA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76E8">
              <w:rPr>
                <w:sz w:val="20"/>
                <w:szCs w:val="20"/>
              </w:rPr>
              <w:t>4A</w:t>
            </w:r>
          </w:p>
          <w:p w14:paraId="1820F58E" w14:textId="77777777" w:rsidR="009E76E8" w:rsidRPr="00211A34" w:rsidRDefault="009E76E8" w:rsidP="00BC3681">
            <w:pPr>
              <w:spacing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76E8">
              <w:rPr>
                <w:sz w:val="20"/>
                <w:szCs w:val="20"/>
              </w:rPr>
              <w:t>LUBIN</w:t>
            </w:r>
          </w:p>
        </w:tc>
        <w:tc>
          <w:tcPr>
            <w:tcW w:w="2976" w:type="dxa"/>
            <w:shd w:val="clear" w:color="auto" w:fill="auto"/>
          </w:tcPr>
          <w:p w14:paraId="437910E4" w14:textId="55F2FA3E" w:rsidR="009E76E8" w:rsidRPr="00211A34" w:rsidRDefault="009E76E8" w:rsidP="00BC3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 xml:space="preserve">1 - Cena </w:t>
            </w:r>
            <w:r w:rsidR="00B87358">
              <w:rPr>
                <w:sz w:val="20"/>
                <w:szCs w:val="20"/>
              </w:rPr>
              <w:t>–</w:t>
            </w:r>
            <w:r w:rsidRPr="009E76E8">
              <w:rPr>
                <w:sz w:val="20"/>
                <w:szCs w:val="20"/>
              </w:rPr>
              <w:t xml:space="preserve"> </w:t>
            </w:r>
            <w:r w:rsidR="00B87358">
              <w:rPr>
                <w:sz w:val="20"/>
                <w:szCs w:val="20"/>
              </w:rPr>
              <w:t>100,00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89DF89" w14:textId="4DBC3FBB" w:rsidR="009E76E8" w:rsidRPr="00211A34" w:rsidRDefault="009E76E8" w:rsidP="00BC3681">
            <w:pPr>
              <w:jc w:val="center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 xml:space="preserve">  </w:t>
            </w:r>
            <w:r w:rsidR="00B87358">
              <w:rPr>
                <w:sz w:val="20"/>
                <w:szCs w:val="20"/>
              </w:rPr>
              <w:t>100,00</w:t>
            </w:r>
          </w:p>
        </w:tc>
      </w:tr>
      <w:tr w:rsidR="009E76E8" w:rsidRPr="00834EF4" w14:paraId="5740B465" w14:textId="77777777" w:rsidTr="00BC3681">
        <w:tc>
          <w:tcPr>
            <w:tcW w:w="2169" w:type="dxa"/>
            <w:shd w:val="clear" w:color="auto" w:fill="auto"/>
          </w:tcPr>
          <w:p w14:paraId="4285C048" w14:textId="77777777" w:rsidR="009E76E8" w:rsidRPr="00211A34" w:rsidRDefault="009E76E8" w:rsidP="00BC3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76E8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202E6858" w14:textId="77777777" w:rsidR="009E76E8" w:rsidRPr="00211A34" w:rsidRDefault="009E76E8" w:rsidP="00BC3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76E8">
              <w:rPr>
                <w:b/>
                <w:bCs/>
                <w:sz w:val="20"/>
                <w:szCs w:val="20"/>
              </w:rPr>
              <w:t>Abena Polska Sp. z o.o.</w:t>
            </w:r>
          </w:p>
          <w:p w14:paraId="2F65B7CF" w14:textId="77777777" w:rsidR="009E76E8" w:rsidRPr="00211A34" w:rsidRDefault="009E76E8" w:rsidP="00BC3681">
            <w:pPr>
              <w:rPr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Nowa, Łozienica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76E8">
              <w:rPr>
                <w:sz w:val="20"/>
                <w:szCs w:val="20"/>
              </w:rPr>
              <w:t>15</w:t>
            </w:r>
          </w:p>
          <w:p w14:paraId="6C4950BF" w14:textId="77777777" w:rsidR="009E76E8" w:rsidRPr="00211A34" w:rsidRDefault="009E76E8" w:rsidP="00BC3681">
            <w:pPr>
              <w:spacing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76E8">
              <w:rPr>
                <w:sz w:val="20"/>
                <w:szCs w:val="20"/>
              </w:rPr>
              <w:t>Goleniów</w:t>
            </w:r>
          </w:p>
        </w:tc>
        <w:tc>
          <w:tcPr>
            <w:tcW w:w="2976" w:type="dxa"/>
            <w:shd w:val="clear" w:color="auto" w:fill="auto"/>
          </w:tcPr>
          <w:p w14:paraId="53AB9357" w14:textId="3B36C68E" w:rsidR="009E76E8" w:rsidRPr="00211A34" w:rsidRDefault="009E76E8" w:rsidP="00BC3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 xml:space="preserve">1 - Cena </w:t>
            </w:r>
            <w:r w:rsidR="00B87358">
              <w:rPr>
                <w:sz w:val="20"/>
                <w:szCs w:val="20"/>
              </w:rPr>
              <w:t>–</w:t>
            </w:r>
            <w:r w:rsidRPr="009E76E8">
              <w:rPr>
                <w:sz w:val="20"/>
                <w:szCs w:val="20"/>
              </w:rPr>
              <w:t xml:space="preserve"> </w:t>
            </w:r>
            <w:r w:rsidR="00B87358">
              <w:rPr>
                <w:sz w:val="20"/>
                <w:szCs w:val="20"/>
              </w:rPr>
              <w:t>75,56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40566E" w14:textId="24950104" w:rsidR="009E76E8" w:rsidRPr="00211A34" w:rsidRDefault="009E76E8" w:rsidP="00BC3681">
            <w:pPr>
              <w:jc w:val="center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 xml:space="preserve">  </w:t>
            </w:r>
            <w:r w:rsidR="00B87358">
              <w:rPr>
                <w:sz w:val="20"/>
                <w:szCs w:val="20"/>
              </w:rPr>
              <w:t>75,56</w:t>
            </w:r>
          </w:p>
        </w:tc>
      </w:tr>
      <w:tr w:rsidR="009E76E8" w:rsidRPr="00834EF4" w14:paraId="2D24E615" w14:textId="77777777" w:rsidTr="00BC3681">
        <w:tc>
          <w:tcPr>
            <w:tcW w:w="2169" w:type="dxa"/>
            <w:shd w:val="clear" w:color="auto" w:fill="auto"/>
          </w:tcPr>
          <w:p w14:paraId="68555909" w14:textId="77777777" w:rsidR="009E76E8" w:rsidRPr="00211A34" w:rsidRDefault="009E76E8" w:rsidP="00BC3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76E8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2D45A003" w14:textId="77777777" w:rsidR="009E76E8" w:rsidRPr="00211A34" w:rsidRDefault="009E76E8" w:rsidP="00BC3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76E8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63186296" w14:textId="77777777" w:rsidR="009E76E8" w:rsidRPr="00211A34" w:rsidRDefault="009E76E8" w:rsidP="00BC3681">
            <w:pPr>
              <w:rPr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lastRenderedPageBreak/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76E8">
              <w:rPr>
                <w:sz w:val="20"/>
                <w:szCs w:val="20"/>
              </w:rPr>
              <w:t>18</w:t>
            </w:r>
          </w:p>
          <w:p w14:paraId="398B09FB" w14:textId="77777777" w:rsidR="009E76E8" w:rsidRPr="00211A34" w:rsidRDefault="009E76E8" w:rsidP="00BC3681">
            <w:pPr>
              <w:spacing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76E8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60AB4D5" w14:textId="03BDC9B3" w:rsidR="009E76E8" w:rsidRPr="00211A34" w:rsidRDefault="009E76E8" w:rsidP="00BC3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lastRenderedPageBreak/>
              <w:t xml:space="preserve">1 - Cena </w:t>
            </w:r>
            <w:r w:rsidR="00B87358">
              <w:rPr>
                <w:sz w:val="20"/>
                <w:szCs w:val="20"/>
              </w:rPr>
              <w:t>–</w:t>
            </w:r>
            <w:r w:rsidRPr="009E76E8">
              <w:rPr>
                <w:sz w:val="20"/>
                <w:szCs w:val="20"/>
              </w:rPr>
              <w:t xml:space="preserve"> </w:t>
            </w:r>
            <w:r w:rsidR="00B87358">
              <w:rPr>
                <w:sz w:val="20"/>
                <w:szCs w:val="20"/>
              </w:rPr>
              <w:t>74,16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C81045" w14:textId="4BFDEF62" w:rsidR="009E76E8" w:rsidRPr="00211A34" w:rsidRDefault="00B87358" w:rsidP="00BC36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74,16</w:t>
            </w:r>
          </w:p>
        </w:tc>
      </w:tr>
      <w:tr w:rsidR="009E76E8" w:rsidRPr="00834EF4" w14:paraId="23F8BD35" w14:textId="77777777" w:rsidTr="00BC3681">
        <w:tc>
          <w:tcPr>
            <w:tcW w:w="2169" w:type="dxa"/>
            <w:shd w:val="clear" w:color="auto" w:fill="auto"/>
          </w:tcPr>
          <w:p w14:paraId="7B9B8440" w14:textId="77777777" w:rsidR="009E76E8" w:rsidRPr="00211A34" w:rsidRDefault="009E76E8" w:rsidP="00BC3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76E8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182D762D" w14:textId="77777777" w:rsidR="009E76E8" w:rsidRPr="00211A34" w:rsidRDefault="009E76E8" w:rsidP="00BC3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76E8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231B579E" w14:textId="77777777" w:rsidR="009E76E8" w:rsidRPr="00211A34" w:rsidRDefault="009E76E8" w:rsidP="00BC3681">
            <w:pPr>
              <w:rPr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76E8">
              <w:rPr>
                <w:sz w:val="20"/>
                <w:szCs w:val="20"/>
              </w:rPr>
              <w:t>17</w:t>
            </w:r>
          </w:p>
          <w:p w14:paraId="6AFD15DF" w14:textId="77777777" w:rsidR="009E76E8" w:rsidRPr="00211A34" w:rsidRDefault="009E76E8" w:rsidP="00BC3681">
            <w:pPr>
              <w:spacing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76E8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0A3D052D" w14:textId="6AB9DF48" w:rsidR="009E76E8" w:rsidRPr="00211A34" w:rsidRDefault="009E76E8" w:rsidP="00BC3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 xml:space="preserve">1 - Cena </w:t>
            </w:r>
            <w:r w:rsidR="00B87358">
              <w:rPr>
                <w:sz w:val="20"/>
                <w:szCs w:val="20"/>
              </w:rPr>
              <w:t>–</w:t>
            </w:r>
            <w:r w:rsidRPr="009E76E8">
              <w:rPr>
                <w:sz w:val="20"/>
                <w:szCs w:val="20"/>
              </w:rPr>
              <w:t xml:space="preserve"> </w:t>
            </w:r>
            <w:r w:rsidR="00B87358">
              <w:rPr>
                <w:sz w:val="20"/>
                <w:szCs w:val="20"/>
              </w:rPr>
              <w:t>59,73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FC37E2" w14:textId="54EAE59B" w:rsidR="009E76E8" w:rsidRPr="00211A34" w:rsidRDefault="009E76E8" w:rsidP="00BC3681">
            <w:pPr>
              <w:jc w:val="center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 xml:space="preserve">  </w:t>
            </w:r>
            <w:r w:rsidR="00B87358">
              <w:rPr>
                <w:sz w:val="20"/>
                <w:szCs w:val="20"/>
              </w:rPr>
              <w:t>59,73</w:t>
            </w:r>
          </w:p>
        </w:tc>
      </w:tr>
      <w:tr w:rsidR="009E76E8" w:rsidRPr="00834EF4" w14:paraId="4972C4A4" w14:textId="77777777" w:rsidTr="00BC3681">
        <w:tc>
          <w:tcPr>
            <w:tcW w:w="2169" w:type="dxa"/>
            <w:shd w:val="clear" w:color="auto" w:fill="auto"/>
          </w:tcPr>
          <w:p w14:paraId="187F6782" w14:textId="77777777" w:rsidR="009E76E8" w:rsidRPr="00211A34" w:rsidRDefault="009E76E8" w:rsidP="00BC3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76E8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6AB2A41D" w14:textId="77777777" w:rsidR="009E76E8" w:rsidRPr="00211A34" w:rsidRDefault="009E76E8" w:rsidP="00BC3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76E8">
              <w:rPr>
                <w:b/>
                <w:bCs/>
                <w:sz w:val="20"/>
                <w:szCs w:val="20"/>
              </w:rPr>
              <w:t>Lohmann &amp; Rauscher Polska Sp. z o.o.</w:t>
            </w:r>
          </w:p>
          <w:p w14:paraId="624EEE16" w14:textId="77777777" w:rsidR="009E76E8" w:rsidRPr="00211A34" w:rsidRDefault="009E76E8" w:rsidP="00BC3681">
            <w:pPr>
              <w:rPr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Moniuszki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76E8">
              <w:rPr>
                <w:sz w:val="20"/>
                <w:szCs w:val="20"/>
              </w:rPr>
              <w:t>14</w:t>
            </w:r>
          </w:p>
          <w:p w14:paraId="09109E02" w14:textId="77777777" w:rsidR="009E76E8" w:rsidRPr="00211A34" w:rsidRDefault="009E76E8" w:rsidP="00BC3681">
            <w:pPr>
              <w:spacing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76E8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5D8A684C" w14:textId="7D630C35" w:rsidR="009E76E8" w:rsidRPr="00211A34" w:rsidRDefault="009E76E8" w:rsidP="00BC3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 xml:space="preserve">1 - Cena </w:t>
            </w:r>
            <w:r w:rsidR="00B87358">
              <w:rPr>
                <w:sz w:val="20"/>
                <w:szCs w:val="20"/>
              </w:rPr>
              <w:t>–</w:t>
            </w:r>
            <w:r w:rsidRPr="009E76E8">
              <w:rPr>
                <w:sz w:val="20"/>
                <w:szCs w:val="20"/>
              </w:rPr>
              <w:t xml:space="preserve"> </w:t>
            </w:r>
            <w:r w:rsidR="00B87358">
              <w:rPr>
                <w:sz w:val="20"/>
                <w:szCs w:val="20"/>
              </w:rPr>
              <w:t>45,10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D026F2" w14:textId="18FC21C7" w:rsidR="009E76E8" w:rsidRPr="00211A34" w:rsidRDefault="009E76E8" w:rsidP="00BC3681">
            <w:pPr>
              <w:jc w:val="center"/>
              <w:rPr>
                <w:color w:val="000000"/>
                <w:sz w:val="20"/>
                <w:szCs w:val="20"/>
              </w:rPr>
            </w:pPr>
            <w:r w:rsidRPr="009E76E8">
              <w:rPr>
                <w:sz w:val="20"/>
                <w:szCs w:val="20"/>
              </w:rPr>
              <w:t xml:space="preserve">  </w:t>
            </w:r>
            <w:r w:rsidR="00B87358">
              <w:rPr>
                <w:sz w:val="20"/>
                <w:szCs w:val="20"/>
              </w:rPr>
              <w:t>45,10</w:t>
            </w:r>
          </w:p>
        </w:tc>
      </w:tr>
    </w:tbl>
    <w:p w14:paraId="03AFB70F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70E743A" w14:textId="673372E7" w:rsidR="008642B3" w:rsidRPr="00D168A0" w:rsidRDefault="009E76E8" w:rsidP="00D168A0">
      <w:pPr>
        <w:jc w:val="right"/>
        <w:rPr>
          <w:sz w:val="32"/>
          <w:szCs w:val="32"/>
        </w:rPr>
      </w:pPr>
      <w:r w:rsidRPr="009E76E8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4F26A" w14:textId="77777777" w:rsidR="00655279" w:rsidRDefault="00655279">
      <w:r>
        <w:separator/>
      </w:r>
    </w:p>
  </w:endnote>
  <w:endnote w:type="continuationSeparator" w:id="0">
    <w:p w14:paraId="14B79C66" w14:textId="77777777" w:rsidR="00655279" w:rsidRDefault="0065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7087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B8C4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6D0D78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EA4E0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5326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495B9" w14:textId="77777777" w:rsidR="00655279" w:rsidRDefault="00655279">
      <w:r>
        <w:separator/>
      </w:r>
    </w:p>
  </w:footnote>
  <w:footnote w:type="continuationSeparator" w:id="0">
    <w:p w14:paraId="73B7C7DD" w14:textId="77777777" w:rsidR="00655279" w:rsidRDefault="00655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B0B7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910E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ABC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279"/>
    <w:rsid w:val="00014DD8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D253C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5279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76E8"/>
    <w:rsid w:val="009F0E5C"/>
    <w:rsid w:val="00A029B8"/>
    <w:rsid w:val="00A91321"/>
    <w:rsid w:val="00AA02AC"/>
    <w:rsid w:val="00B23415"/>
    <w:rsid w:val="00B32D12"/>
    <w:rsid w:val="00B464D3"/>
    <w:rsid w:val="00B8185B"/>
    <w:rsid w:val="00B87358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9195B"/>
  <w15:chartTrackingRefBased/>
  <w15:docId w15:val="{0DCAE426-266A-4EB3-9BA9-1D3E8E868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302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6</cp:revision>
  <cp:lastPrinted>1899-12-31T23:00:00Z</cp:lastPrinted>
  <dcterms:created xsi:type="dcterms:W3CDTF">2023-04-24T06:00:00Z</dcterms:created>
  <dcterms:modified xsi:type="dcterms:W3CDTF">2023-04-24T06:26:00Z</dcterms:modified>
</cp:coreProperties>
</file>