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E5AC8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EE5AC8">
        <w:rPr>
          <w:bCs/>
          <w:i w:val="0"/>
          <w:szCs w:val="24"/>
        </w:rPr>
        <w:t xml:space="preserve">Załącznik nr </w:t>
      </w:r>
      <w:r w:rsidR="00EE5AC8">
        <w:rPr>
          <w:bCs/>
          <w:i w:val="0"/>
          <w:szCs w:val="24"/>
        </w:rPr>
        <w:t>6</w:t>
      </w:r>
      <w:r w:rsidR="007666D6" w:rsidRPr="00EE5AC8">
        <w:rPr>
          <w:bCs/>
          <w:i w:val="0"/>
          <w:szCs w:val="24"/>
        </w:rPr>
        <w:t xml:space="preserve"> do SWZ</w:t>
      </w:r>
    </w:p>
    <w:p w:rsidR="00B62AD0" w:rsidRPr="00EE5AC8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EE5AC8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EE5AC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EE5AC8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E5AC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EE5AC8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E5AC8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E5AC8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E5AC8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4"/>
          <w:szCs w:val="24"/>
        </w:rPr>
      </w:pPr>
      <w:r w:rsidRPr="00EE5AC8">
        <w:rPr>
          <w:rFonts w:ascii="Times New Roman" w:hAnsi="Times New Roman"/>
          <w:i/>
          <w:sz w:val="24"/>
          <w:szCs w:val="24"/>
        </w:rPr>
        <w:t>(nazwa/firma, albo imię i nazwisko, adres, w zależności od podmiotu: NIP/PESEL, KRS/CEiDG)</w:t>
      </w:r>
    </w:p>
    <w:p w:rsidR="00B62AD0" w:rsidRPr="00EE5AC8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EE5AC8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EE5AC8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62AD0" w:rsidRPr="00EE5AC8" w:rsidRDefault="00B62AD0" w:rsidP="00071D4C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EE5AC8">
        <w:rPr>
          <w:rFonts w:ascii="Times New Roman" w:hAnsi="Times New Roman"/>
          <w:sz w:val="24"/>
          <w:szCs w:val="24"/>
        </w:rPr>
        <w:t>……………………………………………</w:t>
      </w:r>
      <w:r w:rsidR="00071D4C" w:rsidRPr="00EE5AC8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B62AD0" w:rsidRPr="00EE5AC8" w:rsidRDefault="00B62AD0" w:rsidP="00071D4C">
      <w:pPr>
        <w:spacing w:after="6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E5AC8">
        <w:rPr>
          <w:rFonts w:ascii="Times New Roman" w:hAnsi="Times New Roman"/>
          <w:i/>
          <w:sz w:val="24"/>
          <w:szCs w:val="24"/>
        </w:rPr>
        <w:t xml:space="preserve">(imię, nazwisko </w:t>
      </w:r>
      <w:r w:rsidRPr="00EE5AC8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reprezentowania podmiotu udostępniającego zasoby</w:t>
      </w:r>
      <w:r w:rsidRPr="00EE5AC8">
        <w:rPr>
          <w:rFonts w:ascii="Times New Roman" w:hAnsi="Times New Roman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5AC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E5AC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5AC8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EE5AC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5AC8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EE5A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E5AC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E5AC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EE5AC8">
        <w:rPr>
          <w:rFonts w:ascii="Times New Roman" w:hAnsi="Times New Roman"/>
          <w:sz w:val="24"/>
          <w:szCs w:val="24"/>
        </w:rPr>
        <w:t xml:space="preserve"> ustawy </w:t>
      </w:r>
      <w:r w:rsidR="00EF3368" w:rsidRPr="00EE5AC8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2C32FD" w:rsidRPr="00EE5AC8">
        <w:rPr>
          <w:rFonts w:ascii="Times New Roman" w:hAnsi="Times New Roman"/>
          <w:sz w:val="24"/>
          <w:szCs w:val="24"/>
        </w:rPr>
        <w:t>(</w:t>
      </w:r>
      <w:proofErr w:type="spellStart"/>
      <w:r w:rsidR="002C32FD" w:rsidRPr="00EE5AC8">
        <w:rPr>
          <w:rFonts w:ascii="Times New Roman" w:hAnsi="Times New Roman"/>
          <w:sz w:val="24"/>
          <w:szCs w:val="24"/>
        </w:rPr>
        <w:t>t.j</w:t>
      </w:r>
      <w:proofErr w:type="spellEnd"/>
      <w:r w:rsidR="002C32FD" w:rsidRPr="00EE5AC8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2C32FD" w:rsidRPr="00EE5AC8">
        <w:rPr>
          <w:rFonts w:ascii="Times New Roman" w:hAnsi="Times New Roman"/>
          <w:sz w:val="24"/>
          <w:szCs w:val="24"/>
        </w:rPr>
        <w:t>z</w:t>
      </w:r>
      <w:proofErr w:type="gramEnd"/>
      <w:r w:rsidR="002C32FD" w:rsidRPr="00EE5AC8">
        <w:rPr>
          <w:rFonts w:ascii="Times New Roman" w:hAnsi="Times New Roman"/>
          <w:sz w:val="24"/>
          <w:szCs w:val="24"/>
        </w:rPr>
        <w:t xml:space="preserve"> 2022r. poz. 1710)</w:t>
      </w:r>
      <w:r w:rsidR="00E27ABB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EE5A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EE5AC8" w:rsidRDefault="002C32F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obiektów Akademii Wychowania Fizycznego w Krakowie</w:t>
      </w: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C32FD" w:rsidRPr="00EE5AC8">
        <w:rPr>
          <w:rFonts w:ascii="Times New Roman" w:eastAsia="Times New Roman" w:hAnsi="Times New Roman"/>
          <w:b/>
          <w:sz w:val="24"/>
          <w:szCs w:val="24"/>
          <w:lang w:eastAsia="pl-PL"/>
        </w:rPr>
        <w:t>K-2.381/10/2023</w:t>
      </w:r>
    </w:p>
    <w:p w:rsidR="00DC652A" w:rsidRPr="00EE5AC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Wykonawcy:</w:t>
      </w:r>
    </w:p>
    <w:p w:rsidR="00DC652A" w:rsidRPr="00EE5AC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</w:t>
      </w:r>
      <w:r w:rsidR="00EE5AC8">
        <w:rPr>
          <w:rFonts w:ascii="Times New Roman" w:eastAsia="Times New Roman" w:hAnsi="Times New Roman"/>
          <w:sz w:val="24"/>
          <w:szCs w:val="24"/>
          <w:lang w:eastAsia="pl-PL"/>
        </w:rPr>
        <w:t>……....…………………………….</w:t>
      </w:r>
    </w:p>
    <w:p w:rsidR="0071340C" w:rsidRPr="00EE5AC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nw</w:t>
      </w:r>
      <w:proofErr w:type="gramEnd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. zasobów:</w:t>
      </w: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  <w:r w:rsid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……………………………………....…………………………….</w:t>
      </w: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EE5A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C652A" w:rsidRPr="00EE5AC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EE5AC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EE5AC8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EE5AC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EE5AC8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EE5AC8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proofErr w:type="gramEnd"/>
      <w:r w:rsidR="00DC652A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EE5AC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</w:t>
      </w:r>
      <w:r w:rsidR="00EE5AC8">
        <w:rPr>
          <w:rFonts w:ascii="Times New Roman" w:eastAsia="Times New Roman" w:hAnsi="Times New Roman"/>
          <w:sz w:val="24"/>
          <w:szCs w:val="24"/>
          <w:lang w:eastAsia="pl-PL"/>
        </w:rPr>
        <w:t>……....…………………………</w:t>
      </w:r>
    </w:p>
    <w:p w:rsidR="0093388F" w:rsidRPr="00EE5AC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sposób</w:t>
      </w:r>
      <w:proofErr w:type="gramEnd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E5AC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…………………………………………………………………....…………………………….……</w:t>
      </w:r>
    </w:p>
    <w:bookmarkEnd w:id="1"/>
    <w:p w:rsidR="00CB29AC" w:rsidRPr="00EE5AC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zakres</w:t>
      </w:r>
      <w:proofErr w:type="gramEnd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EE5AC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830970" w:rsidRPr="00EE5AC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okres</w:t>
      </w:r>
      <w:proofErr w:type="gramEnd"/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0970"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EE5AC8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EE5AC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E5AC8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EE5AC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EE5AC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E5AC8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</w:t>
            </w:r>
            <w:r w:rsidR="00EE5AC8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</w:t>
            </w:r>
            <w:bookmarkStart w:id="2" w:name="_GoBack"/>
            <w:bookmarkEnd w:id="2"/>
          </w:p>
          <w:p w:rsidR="00053927" w:rsidRPr="00EE5AC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E5AC8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E5A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EE5AC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E5AC8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EE5AC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AC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EE5AC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EE5AC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EE5AC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EE5AC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E5AC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EE5AC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0E7" w:rsidRDefault="008E30E7" w:rsidP="00025386">
      <w:pPr>
        <w:spacing w:after="0" w:line="240" w:lineRule="auto"/>
      </w:pPr>
      <w:r>
        <w:separator/>
      </w:r>
    </w:p>
  </w:endnote>
  <w:endnote w:type="continuationSeparator" w:id="0">
    <w:p w:rsidR="008E30E7" w:rsidRDefault="008E30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2FD" w:rsidRDefault="002C32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A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A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2FD" w:rsidRDefault="002C32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0E7" w:rsidRDefault="008E30E7" w:rsidP="00025386">
      <w:pPr>
        <w:spacing w:after="0" w:line="240" w:lineRule="auto"/>
      </w:pPr>
      <w:r>
        <w:separator/>
      </w:r>
    </w:p>
  </w:footnote>
  <w:footnote w:type="continuationSeparator" w:id="0">
    <w:p w:rsidR="008E30E7" w:rsidRDefault="008E30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2FD" w:rsidRDefault="002C32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2FD" w:rsidRDefault="002C32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2FD" w:rsidRDefault="002C32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0E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32F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E30E7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5AC8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3F2C2A1"/>
  <w15:chartTrackingRefBased/>
  <w15:docId w15:val="{9E2B40BF-2736-4FB1-BB2F-F1A00B45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2023-04-21T09:53:00Z</dcterms:created>
  <dcterms:modified xsi:type="dcterms:W3CDTF">2023-04-21T09:54:00Z</dcterms:modified>
</cp:coreProperties>
</file>