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7C010" w14:textId="77777777" w:rsidR="001D56D3" w:rsidRPr="007C4B13" w:rsidRDefault="001D56D3" w:rsidP="007C4B13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Załącznik nr </w:t>
      </w:r>
      <w:r w:rsidR="0074007D" w:rsidRPr="007C4B13">
        <w:rPr>
          <w:rFonts w:ascii="Times New Roman" w:hAnsi="Times New Roman"/>
          <w:sz w:val="22"/>
        </w:rPr>
        <w:t>3</w:t>
      </w:r>
    </w:p>
    <w:p w14:paraId="7B4013BB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6441D8AE" w14:textId="77777777" w:rsidR="001D56D3" w:rsidRPr="00E84DCE" w:rsidRDefault="001D56D3" w:rsidP="00E84DCE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E84DCE">
        <w:rPr>
          <w:rFonts w:ascii="Times New Roman" w:hAnsi="Times New Roman"/>
          <w:sz w:val="22"/>
        </w:rPr>
        <w:t>WZÓR UMOWY O ŚWIADCZENIE USŁUG</w:t>
      </w:r>
    </w:p>
    <w:p w14:paraId="4D226CD8" w14:textId="77777777" w:rsidR="001D56D3" w:rsidRPr="00E84DCE" w:rsidRDefault="001D56D3" w:rsidP="00E84DCE">
      <w:pPr>
        <w:spacing w:after="0" w:line="240" w:lineRule="auto"/>
        <w:jc w:val="both"/>
        <w:rPr>
          <w:rFonts w:ascii="Times New Roman" w:hAnsi="Times New Roman"/>
        </w:rPr>
      </w:pPr>
    </w:p>
    <w:p w14:paraId="3CB667F2" w14:textId="77777777" w:rsidR="0074007D" w:rsidRPr="00E84DCE" w:rsidRDefault="0074007D" w:rsidP="00E84DCE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E84DCE">
        <w:rPr>
          <w:rFonts w:ascii="Times New Roman" w:hAnsi="Times New Roman"/>
        </w:rPr>
        <w:t>Umowa zawarta w Krakowie w wyniku przeprowadzonego postępowania o zamówienie publiczne pomiędzy</w:t>
      </w:r>
    </w:p>
    <w:p w14:paraId="3CBE81B6" w14:textId="77777777" w:rsidR="001D56D3" w:rsidRPr="00E84DCE" w:rsidRDefault="001D56D3" w:rsidP="00E84DCE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E84DCE">
        <w:rPr>
          <w:rFonts w:ascii="Times New Roman" w:hAnsi="Times New Roman"/>
          <w:b/>
        </w:rPr>
        <w:t>Akademią Górniczo – Hutniczą im. Stanisława Staszica w Krakowie</w:t>
      </w:r>
      <w:r w:rsidRPr="00E84DCE">
        <w:rPr>
          <w:rFonts w:ascii="Times New Roman" w:hAnsi="Times New Roman"/>
          <w:b/>
          <w:color w:val="000000"/>
        </w:rPr>
        <w:t xml:space="preserve">, </w:t>
      </w:r>
      <w:r w:rsidRPr="00E84DCE">
        <w:rPr>
          <w:rFonts w:ascii="Times New Roman" w:hAnsi="Times New Roman"/>
          <w:b/>
        </w:rPr>
        <w:t xml:space="preserve">Al. Mickiewicza 30, 30-059 Kraków, </w:t>
      </w:r>
      <w:r w:rsidRPr="00E84DCE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7382F1F0" w14:textId="77777777" w:rsidR="001D56D3" w:rsidRPr="00E84DCE" w:rsidRDefault="001D56D3" w:rsidP="00E84DCE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E84DCE">
        <w:rPr>
          <w:rFonts w:ascii="Times New Roman" w:hAnsi="Times New Roman"/>
          <w:sz w:val="22"/>
        </w:rPr>
        <w:t>reprezentowaną przez:</w:t>
      </w:r>
    </w:p>
    <w:p w14:paraId="018887B1" w14:textId="78BEA312" w:rsidR="001D56D3" w:rsidRPr="00E84DCE" w:rsidRDefault="001D56D3" w:rsidP="00E84DCE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E84DCE">
        <w:rPr>
          <w:rFonts w:ascii="Times New Roman" w:hAnsi="Times New Roman"/>
          <w:sz w:val="22"/>
        </w:rPr>
        <w:t xml:space="preserve">Dziekana Wydziału /Kierownika Jednostki/............................................................................. </w:t>
      </w:r>
    </w:p>
    <w:p w14:paraId="027B6674" w14:textId="77777777" w:rsidR="001D56D3" w:rsidRPr="00E84DCE" w:rsidRDefault="001D56D3" w:rsidP="00E84DCE">
      <w:pPr>
        <w:spacing w:after="0" w:line="240" w:lineRule="auto"/>
        <w:jc w:val="both"/>
        <w:rPr>
          <w:rFonts w:ascii="Times New Roman" w:hAnsi="Times New Roman"/>
        </w:rPr>
      </w:pPr>
      <w:r w:rsidRPr="00E84DCE">
        <w:rPr>
          <w:rFonts w:ascii="Times New Roman" w:hAnsi="Times New Roman"/>
        </w:rPr>
        <w:t>zwaną dalej ZLECENIODAWCĄ</w:t>
      </w:r>
    </w:p>
    <w:p w14:paraId="53162FE7" w14:textId="77777777" w:rsidR="001D56D3" w:rsidRPr="00E84DCE" w:rsidRDefault="001D56D3" w:rsidP="00E84DCE">
      <w:pPr>
        <w:spacing w:after="0" w:line="240" w:lineRule="auto"/>
        <w:jc w:val="both"/>
        <w:rPr>
          <w:rFonts w:ascii="Times New Roman" w:hAnsi="Times New Roman"/>
        </w:rPr>
      </w:pPr>
      <w:r w:rsidRPr="00E84DCE">
        <w:rPr>
          <w:rFonts w:ascii="Times New Roman" w:hAnsi="Times New Roman"/>
        </w:rPr>
        <w:t>a</w:t>
      </w:r>
    </w:p>
    <w:p w14:paraId="1538A0DE" w14:textId="77777777" w:rsidR="001D56D3" w:rsidRPr="00E84DCE" w:rsidRDefault="001D56D3" w:rsidP="00E84DCE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E84DCE">
        <w:rPr>
          <w:rFonts w:ascii="Times New Roman" w:hAnsi="Times New Roman"/>
          <w:sz w:val="22"/>
        </w:rPr>
        <w:t>………………………………………………………</w:t>
      </w:r>
    </w:p>
    <w:p w14:paraId="38801700" w14:textId="77777777" w:rsidR="001D56D3" w:rsidRPr="00E84DCE" w:rsidRDefault="001D56D3" w:rsidP="00E84DCE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E84DCE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24FF373D" w14:textId="77777777" w:rsidR="001D56D3" w:rsidRPr="00E84DCE" w:rsidRDefault="001D56D3" w:rsidP="00E84DCE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E84DCE">
        <w:rPr>
          <w:rFonts w:ascii="Times New Roman" w:hAnsi="Times New Roman"/>
          <w:sz w:val="22"/>
        </w:rPr>
        <w:t>reprezentowaną przez:</w:t>
      </w:r>
    </w:p>
    <w:p w14:paraId="6DF6E9A3" w14:textId="2B4BBD31" w:rsidR="001D56D3" w:rsidRPr="00E84DCE" w:rsidRDefault="001D56D3" w:rsidP="00E84DCE">
      <w:pPr>
        <w:pStyle w:val="Tekstpodstawowy"/>
        <w:numPr>
          <w:ilvl w:val="0"/>
          <w:numId w:val="45"/>
        </w:numPr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E84DCE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</w:t>
      </w:r>
    </w:p>
    <w:p w14:paraId="346E012F" w14:textId="1C6A7967" w:rsidR="001D56D3" w:rsidRPr="00E84DCE" w:rsidRDefault="001D56D3" w:rsidP="00E84DCE">
      <w:pPr>
        <w:spacing w:after="0" w:line="240" w:lineRule="auto"/>
        <w:jc w:val="both"/>
        <w:rPr>
          <w:rFonts w:ascii="Times New Roman" w:hAnsi="Times New Roman"/>
        </w:rPr>
      </w:pPr>
      <w:r w:rsidRPr="00E84DCE">
        <w:rPr>
          <w:rFonts w:ascii="Times New Roman" w:hAnsi="Times New Roman"/>
        </w:rPr>
        <w:t>zwanym dalej ZLECENIOBIORCĄ</w:t>
      </w:r>
      <w:r w:rsidR="00C15DD4" w:rsidRPr="00E84DCE">
        <w:rPr>
          <w:rFonts w:ascii="Times New Roman" w:hAnsi="Times New Roman"/>
        </w:rPr>
        <w:t>.</w:t>
      </w:r>
    </w:p>
    <w:p w14:paraId="056EBEE8" w14:textId="77777777" w:rsidR="001D56D3" w:rsidRPr="00E84DCE" w:rsidRDefault="001D56D3" w:rsidP="00E84DCE">
      <w:pPr>
        <w:spacing w:after="0" w:line="240" w:lineRule="auto"/>
        <w:jc w:val="center"/>
        <w:rPr>
          <w:rFonts w:ascii="Times New Roman" w:hAnsi="Times New Roman"/>
        </w:rPr>
      </w:pPr>
      <w:r w:rsidRPr="00E84DCE">
        <w:rPr>
          <w:rFonts w:ascii="Times New Roman" w:hAnsi="Times New Roman"/>
        </w:rPr>
        <w:t>§ 1</w:t>
      </w:r>
    </w:p>
    <w:p w14:paraId="049E8AF3" w14:textId="74CB3238" w:rsidR="00127975" w:rsidRPr="00E84DCE" w:rsidRDefault="001D56D3" w:rsidP="00E84DCE">
      <w:pPr>
        <w:numPr>
          <w:ilvl w:val="0"/>
          <w:numId w:val="21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bookmarkStart w:id="0" w:name="_Ref82001637"/>
      <w:r w:rsidRPr="00E84DCE">
        <w:rPr>
          <w:rFonts w:ascii="Times New Roman" w:hAnsi="Times New Roman"/>
        </w:rPr>
        <w:t>Zleceniodawca powierza, a Zleceniobiorca przyjmuje do wykonania</w:t>
      </w:r>
      <w:r w:rsidR="00127975" w:rsidRPr="00E84DCE">
        <w:rPr>
          <w:rFonts w:ascii="Times New Roman" w:hAnsi="Times New Roman"/>
        </w:rPr>
        <w:t>:</w:t>
      </w:r>
      <w:r w:rsidR="0074007D" w:rsidRPr="00E84DCE">
        <w:rPr>
          <w:rFonts w:ascii="Times New Roman" w:hAnsi="Times New Roman"/>
        </w:rPr>
        <w:t xml:space="preserve"> </w:t>
      </w:r>
      <w:bookmarkEnd w:id="0"/>
      <w:r w:rsidR="00392308" w:rsidRPr="00E84DCE">
        <w:rPr>
          <w:rFonts w:ascii="Times New Roman" w:hAnsi="Times New Roman"/>
          <w:b/>
        </w:rPr>
        <w:t xml:space="preserve">nagranie oraz montaż 4 filmów wideo-relacji promocyjno-informacyjnych oraz zdjęć z wydarzeń w ramach projektu UNIVERSEH Extender for </w:t>
      </w:r>
      <w:proofErr w:type="spellStart"/>
      <w:r w:rsidR="00392308" w:rsidRPr="00E84DCE">
        <w:rPr>
          <w:rFonts w:ascii="Times New Roman" w:hAnsi="Times New Roman"/>
          <w:b/>
        </w:rPr>
        <w:t>Ukraine</w:t>
      </w:r>
      <w:proofErr w:type="spellEnd"/>
      <w:r w:rsidR="00392308" w:rsidRPr="00E84DCE">
        <w:rPr>
          <w:rFonts w:ascii="Times New Roman" w:hAnsi="Times New Roman"/>
          <w:b/>
        </w:rPr>
        <w:t xml:space="preserve"> - KC-zp.272-226/23</w:t>
      </w:r>
      <w:r w:rsidR="0014496C" w:rsidRPr="00E84DCE">
        <w:rPr>
          <w:rFonts w:ascii="Times New Roman" w:hAnsi="Times New Roman"/>
          <w:b/>
        </w:rPr>
        <w:t>.</w:t>
      </w:r>
    </w:p>
    <w:p w14:paraId="51453663" w14:textId="74E78C27" w:rsidR="001D56D3" w:rsidRPr="00E84DCE" w:rsidRDefault="001D56D3" w:rsidP="00E84DCE">
      <w:pPr>
        <w:numPr>
          <w:ilvl w:val="0"/>
          <w:numId w:val="21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E84DCE">
        <w:rPr>
          <w:rFonts w:ascii="Times New Roman" w:hAnsi="Times New Roman"/>
        </w:rPr>
        <w:t>Szczegółowy</w:t>
      </w:r>
      <w:r w:rsidR="006A79A8" w:rsidRPr="00E84DCE">
        <w:rPr>
          <w:rFonts w:ascii="Times New Roman" w:hAnsi="Times New Roman"/>
        </w:rPr>
        <w:t xml:space="preserve"> </w:t>
      </w:r>
      <w:r w:rsidRPr="00E84DCE">
        <w:rPr>
          <w:rFonts w:ascii="Times New Roman" w:hAnsi="Times New Roman"/>
        </w:rPr>
        <w:t>zakres prac /dalej zwany przedmiotem umowy/ jest  określony w</w:t>
      </w:r>
      <w:r w:rsidR="00F94DCF" w:rsidRPr="00E84DCE">
        <w:rPr>
          <w:rFonts w:ascii="Times New Roman" w:hAnsi="Times New Roman"/>
        </w:rPr>
        <w:t xml:space="preserve"> </w:t>
      </w:r>
      <w:r w:rsidR="00923D96" w:rsidRPr="00E84DCE">
        <w:rPr>
          <w:rFonts w:ascii="Times New Roman" w:hAnsi="Times New Roman"/>
        </w:rPr>
        <w:t>Załączniku nr 1</w:t>
      </w:r>
      <w:r w:rsidRPr="00E84DCE">
        <w:rPr>
          <w:rFonts w:ascii="Times New Roman" w:hAnsi="Times New Roman"/>
        </w:rPr>
        <w:t>, któr</w:t>
      </w:r>
      <w:r w:rsidR="00923D96" w:rsidRPr="00E84DCE">
        <w:rPr>
          <w:rFonts w:ascii="Times New Roman" w:hAnsi="Times New Roman"/>
        </w:rPr>
        <w:t>y</w:t>
      </w:r>
      <w:r w:rsidRPr="00E84DCE">
        <w:rPr>
          <w:rFonts w:ascii="Times New Roman" w:hAnsi="Times New Roman"/>
        </w:rPr>
        <w:t xml:space="preserve">  stanowią  integralną część niniejszej umowy.</w:t>
      </w:r>
      <w:r w:rsidR="00123436" w:rsidRPr="00E84DCE">
        <w:rPr>
          <w:rFonts w:ascii="Times New Roman" w:hAnsi="Times New Roman"/>
        </w:rPr>
        <w:t xml:space="preserve"> </w:t>
      </w:r>
      <w:r w:rsidR="0074007D" w:rsidRPr="00E84DCE">
        <w:rPr>
          <w:rFonts w:ascii="Times New Roman" w:hAnsi="Times New Roman"/>
        </w:rPr>
        <w:t xml:space="preserve"> </w:t>
      </w:r>
    </w:p>
    <w:p w14:paraId="42E26414" w14:textId="77777777" w:rsidR="001D56D3" w:rsidRPr="00E84DCE" w:rsidRDefault="001D56D3" w:rsidP="00E84DCE">
      <w:pPr>
        <w:spacing w:after="0" w:line="240" w:lineRule="auto"/>
        <w:jc w:val="center"/>
        <w:rPr>
          <w:rFonts w:ascii="Times New Roman" w:hAnsi="Times New Roman"/>
        </w:rPr>
      </w:pPr>
      <w:r w:rsidRPr="00E84DCE">
        <w:rPr>
          <w:rFonts w:ascii="Times New Roman" w:hAnsi="Times New Roman"/>
        </w:rPr>
        <w:t>§ 2</w:t>
      </w:r>
    </w:p>
    <w:p w14:paraId="3C336690" w14:textId="6F74330E" w:rsidR="00E84DCE" w:rsidRPr="00E84DCE" w:rsidRDefault="00FE4859" w:rsidP="00E84DCE">
      <w:pPr>
        <w:numPr>
          <w:ilvl w:val="0"/>
          <w:numId w:val="25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E84DCE">
        <w:rPr>
          <w:rFonts w:ascii="Times New Roman" w:hAnsi="Times New Roman"/>
        </w:rPr>
        <w:t xml:space="preserve">Przedmiot umowy zostanie zrealizowany w </w:t>
      </w:r>
      <w:r w:rsidR="00A47465" w:rsidRPr="00E84DCE">
        <w:rPr>
          <w:rFonts w:ascii="Times New Roman" w:hAnsi="Times New Roman"/>
        </w:rPr>
        <w:t xml:space="preserve">terminie do </w:t>
      </w:r>
      <w:r w:rsidR="0088537F" w:rsidRPr="00E84DCE">
        <w:rPr>
          <w:rFonts w:ascii="Times New Roman" w:hAnsi="Times New Roman"/>
        </w:rPr>
        <w:t>31/10/2023 r.</w:t>
      </w:r>
      <w:r w:rsidR="00E84DCE" w:rsidRPr="00E84DCE">
        <w:rPr>
          <w:rFonts w:ascii="Times New Roman" w:hAnsi="Times New Roman"/>
        </w:rPr>
        <w:t>, w tym:</w:t>
      </w:r>
    </w:p>
    <w:p w14:paraId="6E66EBAA" w14:textId="77777777" w:rsidR="00E847E5" w:rsidRPr="00E847E5" w:rsidRDefault="00E847E5" w:rsidP="00E847E5">
      <w:pPr>
        <w:numPr>
          <w:ilvl w:val="0"/>
          <w:numId w:val="25"/>
        </w:numPr>
        <w:suppressAutoHyphens/>
        <w:autoSpaceDN w:val="0"/>
        <w:spacing w:after="0" w:line="240" w:lineRule="auto"/>
        <w:jc w:val="both"/>
        <w:rPr>
          <w:rFonts w:ascii="Times New Roman" w:hAnsi="Times New Roman"/>
        </w:rPr>
      </w:pPr>
      <w:r w:rsidRPr="00E847E5">
        <w:rPr>
          <w:rFonts w:ascii="Times New Roman" w:hAnsi="Times New Roman"/>
        </w:rPr>
        <w:t>Wydarzenie numer 1- Konferencja 15-16 maja 2023r. dwa pełne dni zdjęciowe i nagraniowe, każdy do 8 godzin, w trakcie możliwość nagrania dwóch wywiadów lub wypowiedzi</w:t>
      </w:r>
    </w:p>
    <w:p w14:paraId="7D6BC21B" w14:textId="77777777" w:rsidR="00E847E5" w:rsidRPr="00E847E5" w:rsidRDefault="00E847E5" w:rsidP="00E847E5">
      <w:pPr>
        <w:numPr>
          <w:ilvl w:val="0"/>
          <w:numId w:val="25"/>
        </w:numPr>
        <w:suppressAutoHyphens/>
        <w:autoSpaceDN w:val="0"/>
        <w:spacing w:after="0" w:line="240" w:lineRule="auto"/>
        <w:jc w:val="both"/>
        <w:rPr>
          <w:rFonts w:ascii="Times New Roman" w:hAnsi="Times New Roman"/>
        </w:rPr>
      </w:pPr>
      <w:r w:rsidRPr="00E847E5">
        <w:rPr>
          <w:rFonts w:ascii="Times New Roman" w:hAnsi="Times New Roman"/>
        </w:rPr>
        <w:t xml:space="preserve">Wydarzenie numer 2 - </w:t>
      </w:r>
      <w:proofErr w:type="spellStart"/>
      <w:r w:rsidRPr="00E847E5">
        <w:rPr>
          <w:rFonts w:ascii="Times New Roman" w:hAnsi="Times New Roman"/>
        </w:rPr>
        <w:t>Hackaton</w:t>
      </w:r>
      <w:proofErr w:type="spellEnd"/>
      <w:r w:rsidRPr="00E847E5">
        <w:rPr>
          <w:rFonts w:ascii="Times New Roman" w:hAnsi="Times New Roman"/>
        </w:rPr>
        <w:t xml:space="preserve"> 19 maja 2023r. jeden pełny dzień zdjęciowy i nagraniowy do 8 godzin, w trakcie możliwość nagrania 2 wywiadów lub wypowiedzi</w:t>
      </w:r>
    </w:p>
    <w:p w14:paraId="2A028590" w14:textId="77777777" w:rsidR="00E847E5" w:rsidRPr="00E847E5" w:rsidRDefault="00E847E5" w:rsidP="00E847E5">
      <w:pPr>
        <w:numPr>
          <w:ilvl w:val="0"/>
          <w:numId w:val="25"/>
        </w:numPr>
        <w:suppressAutoHyphens/>
        <w:autoSpaceDN w:val="0"/>
        <w:spacing w:after="0" w:line="240" w:lineRule="auto"/>
        <w:jc w:val="both"/>
        <w:rPr>
          <w:rFonts w:ascii="Times New Roman" w:hAnsi="Times New Roman"/>
        </w:rPr>
      </w:pPr>
      <w:r w:rsidRPr="00E847E5">
        <w:rPr>
          <w:rFonts w:ascii="Times New Roman" w:hAnsi="Times New Roman"/>
        </w:rPr>
        <w:t>Wydarzenie numer 3 – Szkolenie 25-29 września 2023 – jeden wskazany przez Zamawiającego dzień do 8 godzin, możliwość nagrania 1 wywiadu lub wypowiedzi.</w:t>
      </w:r>
    </w:p>
    <w:p w14:paraId="05BCED9A" w14:textId="3DCAB39D" w:rsidR="00E84DCE" w:rsidRPr="00E84DCE" w:rsidRDefault="00E847E5" w:rsidP="00E847E5">
      <w:pPr>
        <w:numPr>
          <w:ilvl w:val="0"/>
          <w:numId w:val="25"/>
        </w:numPr>
        <w:suppressAutoHyphens/>
        <w:autoSpaceDN w:val="0"/>
        <w:spacing w:after="0" w:line="240" w:lineRule="auto"/>
        <w:jc w:val="both"/>
        <w:rPr>
          <w:rFonts w:ascii="Times New Roman" w:hAnsi="Times New Roman"/>
        </w:rPr>
      </w:pPr>
      <w:r w:rsidRPr="00E847E5">
        <w:rPr>
          <w:rFonts w:ascii="Times New Roman" w:hAnsi="Times New Roman"/>
        </w:rPr>
        <w:t>Wydarzenie numer 4 - Październik 2023 – jeden wskazany przez Zamawiającego dzień do 8 godzin w trakcie możliwość nagrania jednego wywiadu lub wypowiedzi</w:t>
      </w:r>
    </w:p>
    <w:p w14:paraId="325FD343" w14:textId="2E1E6F4F" w:rsidR="0088537F" w:rsidRPr="003940FC" w:rsidRDefault="0088537F" w:rsidP="00E84DCE">
      <w:pPr>
        <w:numPr>
          <w:ilvl w:val="0"/>
          <w:numId w:val="25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E84DCE">
        <w:rPr>
          <w:rFonts w:ascii="Times New Roman" w:hAnsi="Times New Roman"/>
        </w:rPr>
        <w:t xml:space="preserve">Termin zakończenia </w:t>
      </w:r>
      <w:r w:rsidRPr="003940FC">
        <w:rPr>
          <w:rFonts w:ascii="Times New Roman" w:hAnsi="Times New Roman"/>
        </w:rPr>
        <w:t>pełnej realizacji pojedynczego wydarzenia</w:t>
      </w:r>
      <w:r w:rsidR="0045410D" w:rsidRPr="003940FC">
        <w:rPr>
          <w:rFonts w:ascii="Times New Roman" w:hAnsi="Times New Roman"/>
        </w:rPr>
        <w:t>, tj.</w:t>
      </w:r>
      <w:r w:rsidRPr="003940FC">
        <w:rPr>
          <w:rFonts w:ascii="Times New Roman" w:hAnsi="Times New Roman"/>
        </w:rPr>
        <w:t xml:space="preserve"> </w:t>
      </w:r>
      <w:r w:rsidR="00767F4B" w:rsidRPr="003940FC">
        <w:rPr>
          <w:rFonts w:ascii="Times New Roman" w:hAnsi="Times New Roman"/>
        </w:rPr>
        <w:t>przekazania Zamawiającemu gotowego filmu wraz ze zdjęciami: ……………….</w:t>
      </w:r>
      <w:r w:rsidRPr="003940FC">
        <w:rPr>
          <w:rFonts w:ascii="Times New Roman" w:hAnsi="Times New Roman"/>
        </w:rPr>
        <w:t xml:space="preserve"> dni od daty wydarzenia </w:t>
      </w:r>
      <w:r w:rsidRPr="003940FC">
        <w:rPr>
          <w:rFonts w:ascii="Times New Roman" w:hAnsi="Times New Roman"/>
          <w:highlight w:val="yellow"/>
        </w:rPr>
        <w:t>(kryterium oceny ofert).</w:t>
      </w:r>
    </w:p>
    <w:p w14:paraId="0995A437" w14:textId="77777777" w:rsidR="001D56D3" w:rsidRPr="003940FC" w:rsidRDefault="001D56D3" w:rsidP="00E84DCE">
      <w:pPr>
        <w:spacing w:after="0" w:line="240" w:lineRule="auto"/>
        <w:jc w:val="center"/>
        <w:rPr>
          <w:rFonts w:ascii="Times New Roman" w:hAnsi="Times New Roman"/>
        </w:rPr>
      </w:pPr>
      <w:r w:rsidRPr="003940FC">
        <w:rPr>
          <w:rFonts w:ascii="Times New Roman" w:hAnsi="Times New Roman"/>
        </w:rPr>
        <w:t>§ 3</w:t>
      </w:r>
    </w:p>
    <w:p w14:paraId="0E32A5E6" w14:textId="50BE4811" w:rsidR="005F65A2" w:rsidRPr="00F64568" w:rsidRDefault="005F65A2" w:rsidP="00E84DCE">
      <w:pPr>
        <w:pStyle w:val="Akapitzlist"/>
        <w:numPr>
          <w:ilvl w:val="0"/>
          <w:numId w:val="41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/>
          <w:i/>
          <w:lang w:eastAsia="pl-PL"/>
        </w:rPr>
      </w:pPr>
      <w:r w:rsidRPr="003940FC">
        <w:rPr>
          <w:rFonts w:ascii="Times New Roman" w:hAnsi="Times New Roman"/>
        </w:rPr>
        <w:t>Za wykonanie przedmiotu umowy Wykonawca otrzyma wynagrodzenie brutto w wysokości .....................* (słownie: ....................................)</w:t>
      </w:r>
      <w:r w:rsidR="00F64568">
        <w:rPr>
          <w:rFonts w:ascii="Times New Roman" w:hAnsi="Times New Roman"/>
        </w:rPr>
        <w:t>.</w:t>
      </w:r>
    </w:p>
    <w:p w14:paraId="284496CB" w14:textId="4C63227C" w:rsidR="00F64568" w:rsidRPr="00F64568" w:rsidRDefault="00F64568" w:rsidP="00F64568">
      <w:pPr>
        <w:spacing w:after="0" w:line="240" w:lineRule="auto"/>
        <w:jc w:val="both"/>
        <w:rPr>
          <w:rFonts w:ascii="Times New Roman" w:hAnsi="Times New Roman"/>
          <w:i/>
        </w:rPr>
      </w:pPr>
      <w:r w:rsidRPr="00F64568">
        <w:rPr>
          <w:rFonts w:ascii="Times New Roman" w:hAnsi="Times New Roman"/>
          <w:i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Zleceniodawcy i Zleceniobiorcy</w:t>
      </w:r>
      <w:r w:rsidRPr="00F64568">
        <w:rPr>
          <w:rFonts w:ascii="Times New Roman" w:hAnsi="Times New Roman"/>
        </w:rPr>
        <w:t xml:space="preserve">. </w:t>
      </w:r>
    </w:p>
    <w:p w14:paraId="54322046" w14:textId="02CAD88B" w:rsidR="00F64568" w:rsidRPr="00F64568" w:rsidRDefault="00F64568" w:rsidP="00E84DCE">
      <w:pPr>
        <w:pStyle w:val="Akapitzlist"/>
        <w:numPr>
          <w:ilvl w:val="0"/>
          <w:numId w:val="41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hAnsi="Times New Roman"/>
        </w:rPr>
        <w:t>Wynagrodzenie, o którym mowa w ust. 1 płatne będzie w II ratach:</w:t>
      </w:r>
    </w:p>
    <w:p w14:paraId="0AAFEA70" w14:textId="368312D8" w:rsidR="00F64568" w:rsidRDefault="00F64568" w:rsidP="00F64568">
      <w:pPr>
        <w:pStyle w:val="Akapitzlist"/>
        <w:numPr>
          <w:ilvl w:val="0"/>
          <w:numId w:val="49"/>
        </w:numPr>
        <w:autoSpaceDN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 rata </w:t>
      </w:r>
      <w:r w:rsidR="00E847E5">
        <w:rPr>
          <w:rFonts w:ascii="Times New Roman" w:hAnsi="Times New Roman"/>
        </w:rPr>
        <w:t xml:space="preserve">za zrealizowanie Wydarzenia 1 i 2 </w:t>
      </w:r>
      <w:r>
        <w:rPr>
          <w:rFonts w:ascii="Times New Roman" w:hAnsi="Times New Roman"/>
        </w:rPr>
        <w:t>w wysokości 60% całkowitego wynagrodzenia brutto  - w kwocie: ………….zł, (słownie: ……………..)</w:t>
      </w:r>
    </w:p>
    <w:p w14:paraId="7A6A8036" w14:textId="40032ECE" w:rsidR="00F64568" w:rsidRPr="00F64568" w:rsidRDefault="00F64568" w:rsidP="00F64568">
      <w:pPr>
        <w:pStyle w:val="Akapitzlist"/>
        <w:numPr>
          <w:ilvl w:val="0"/>
          <w:numId w:val="49"/>
        </w:numPr>
        <w:autoSpaceDN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II rata </w:t>
      </w:r>
      <w:r w:rsidR="00E847E5">
        <w:rPr>
          <w:rFonts w:ascii="Times New Roman" w:hAnsi="Times New Roman"/>
        </w:rPr>
        <w:t xml:space="preserve">za zrealizowanie Wydarzenia 3 i 4 </w:t>
      </w:r>
      <w:r>
        <w:rPr>
          <w:rFonts w:ascii="Times New Roman" w:hAnsi="Times New Roman"/>
        </w:rPr>
        <w:t>w wysokości 40% całkowitego wynagrodzenia brutto  - w kwocie: ………….zł, (słownie: ……………..)</w:t>
      </w:r>
    </w:p>
    <w:p w14:paraId="4DF27A7C" w14:textId="305233B6" w:rsidR="00FE4859" w:rsidRPr="00E84DCE" w:rsidRDefault="00FE4859" w:rsidP="00E84DCE">
      <w:pPr>
        <w:pStyle w:val="Akapitzlist"/>
        <w:numPr>
          <w:ilvl w:val="0"/>
          <w:numId w:val="41"/>
        </w:num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E84DCE">
        <w:rPr>
          <w:rFonts w:ascii="Times New Roman" w:hAnsi="Times New Roman"/>
        </w:rPr>
        <w:t>Powyższa kwota zawiera właściwą stawkę podatku VAT.</w:t>
      </w:r>
    </w:p>
    <w:p w14:paraId="1DBAA04A" w14:textId="753CD92A" w:rsidR="00127975" w:rsidRPr="00E84DCE" w:rsidRDefault="00FE4859" w:rsidP="00E84DCE">
      <w:pPr>
        <w:pStyle w:val="Akapitzlist"/>
        <w:numPr>
          <w:ilvl w:val="0"/>
          <w:numId w:val="41"/>
        </w:num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E84DCE">
        <w:rPr>
          <w:rFonts w:ascii="Times New Roman" w:hAnsi="Times New Roman"/>
        </w:rPr>
        <w:t>Wynagrodzenie obejmuje wszystkie koszty i opłaty związane z wykonaniem przedmiotu umowy.</w:t>
      </w:r>
    </w:p>
    <w:p w14:paraId="11E2F9D0" w14:textId="49452D18" w:rsidR="005F65A2" w:rsidRPr="00E84DCE" w:rsidRDefault="005F65A2" w:rsidP="00E84DCE">
      <w:pPr>
        <w:pStyle w:val="Akapitzlist"/>
        <w:numPr>
          <w:ilvl w:val="0"/>
          <w:numId w:val="41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/>
          <w:lang w:eastAsia="pl-PL"/>
        </w:rPr>
      </w:pPr>
      <w:bookmarkStart w:id="1" w:name="_Hlk49255496"/>
      <w:r w:rsidRPr="00E84DCE">
        <w:rPr>
          <w:rFonts w:ascii="Times New Roman" w:hAnsi="Times New Roman"/>
        </w:rPr>
        <w:t xml:space="preserve">Wynagrodzenie </w:t>
      </w:r>
      <w:r w:rsidR="007E140C" w:rsidRPr="00E84DCE">
        <w:rPr>
          <w:rFonts w:ascii="Times New Roman" w:hAnsi="Times New Roman"/>
        </w:rPr>
        <w:t xml:space="preserve">cząstkowe, o którym mowa w ust. 1 płatne będzie po wykonaniu i potwierdzeniu realizacji każdego </w:t>
      </w:r>
      <w:r w:rsidR="00E84DCE" w:rsidRPr="00E84DCE">
        <w:rPr>
          <w:rFonts w:ascii="Times New Roman" w:hAnsi="Times New Roman"/>
        </w:rPr>
        <w:t>etapu</w:t>
      </w:r>
      <w:r w:rsidR="007E140C" w:rsidRPr="00E84DCE">
        <w:rPr>
          <w:rFonts w:ascii="Times New Roman" w:hAnsi="Times New Roman"/>
        </w:rPr>
        <w:t xml:space="preserve"> odrębnie, na podstawie prawidłowo wystawionej faktury/ rachunku*, w  terminie 21 dni od daty jej/jego* otrzymania przez Zamawiającego</w:t>
      </w:r>
      <w:r w:rsidRPr="00E84DCE">
        <w:rPr>
          <w:rFonts w:ascii="Times New Roman" w:hAnsi="Times New Roman"/>
        </w:rPr>
        <w:t>.</w:t>
      </w:r>
    </w:p>
    <w:bookmarkEnd w:id="1"/>
    <w:p w14:paraId="4B965CF4" w14:textId="77777777" w:rsidR="005F65A2" w:rsidRPr="00E84DCE" w:rsidRDefault="005F65A2" w:rsidP="00E84DCE">
      <w:pPr>
        <w:pStyle w:val="Akapitzlist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</w:rPr>
      </w:pPr>
      <w:r w:rsidRPr="00E84DCE">
        <w:rPr>
          <w:rFonts w:ascii="Times New Roman" w:hAnsi="Times New Roman"/>
        </w:rPr>
        <w:lastRenderedPageBreak/>
        <w:t>Zapłata wynagrodzenia nastąpi przelewem na rachunek Wykonawcy zawarty na dzień zlecenia przelewu w wykazie podmiotów o których mowa w art. 96b ust. 1) Ustawy o podatku od towarów i usług.</w:t>
      </w:r>
    </w:p>
    <w:p w14:paraId="3A640E54" w14:textId="6278E5EA" w:rsidR="005F65A2" w:rsidRPr="00E84DCE" w:rsidRDefault="005F65A2" w:rsidP="00E84DCE">
      <w:pPr>
        <w:pStyle w:val="Akapitzlist"/>
        <w:numPr>
          <w:ilvl w:val="0"/>
          <w:numId w:val="41"/>
        </w:num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E84DCE">
        <w:rPr>
          <w:rFonts w:ascii="Times New Roman" w:hAnsi="Times New Roman"/>
        </w:rPr>
        <w:t>Strony postanawiają, że zapłata następuje w dniu obciążenia rachunku bankowego Zamawiającego.</w:t>
      </w:r>
    </w:p>
    <w:p w14:paraId="38445E88" w14:textId="247D3FBB" w:rsidR="007E140C" w:rsidRPr="00E84DCE" w:rsidRDefault="007E140C" w:rsidP="00E84DCE">
      <w:pPr>
        <w:pStyle w:val="Akapitzlist"/>
        <w:numPr>
          <w:ilvl w:val="0"/>
          <w:numId w:val="41"/>
        </w:num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E84DCE">
        <w:rPr>
          <w:rFonts w:ascii="Times New Roman" w:hAnsi="Times New Roman"/>
        </w:rPr>
        <w:t xml:space="preserve">Gwarantowany zakres zamówienia – produkcja </w:t>
      </w:r>
      <w:r w:rsidR="00114273">
        <w:rPr>
          <w:rFonts w:ascii="Times New Roman" w:hAnsi="Times New Roman"/>
        </w:rPr>
        <w:t>2</w:t>
      </w:r>
      <w:r w:rsidRPr="00E84DCE">
        <w:rPr>
          <w:rFonts w:ascii="Times New Roman" w:hAnsi="Times New Roman"/>
        </w:rPr>
        <w:t xml:space="preserve"> dokumentacji foto-wideo.</w:t>
      </w:r>
    </w:p>
    <w:p w14:paraId="6C25E5FB" w14:textId="77777777" w:rsidR="007E140C" w:rsidRPr="00E84DCE" w:rsidRDefault="007E140C" w:rsidP="00E84DCE">
      <w:pPr>
        <w:pStyle w:val="Akapitzlist"/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7F508451" w14:textId="77777777" w:rsidR="001D56D3" w:rsidRPr="00E84DCE" w:rsidRDefault="001D56D3" w:rsidP="00E84DCE">
      <w:pPr>
        <w:spacing w:after="0" w:line="240" w:lineRule="auto"/>
        <w:jc w:val="center"/>
        <w:rPr>
          <w:rFonts w:ascii="Times New Roman" w:hAnsi="Times New Roman"/>
        </w:rPr>
      </w:pPr>
      <w:r w:rsidRPr="00E84DCE">
        <w:rPr>
          <w:rFonts w:ascii="Times New Roman" w:hAnsi="Times New Roman"/>
        </w:rPr>
        <w:t>§ 4</w:t>
      </w:r>
    </w:p>
    <w:p w14:paraId="4A0D4FB1" w14:textId="2255057D" w:rsidR="00E517B5" w:rsidRPr="00E84DCE" w:rsidRDefault="001D56D3" w:rsidP="00E84DC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84DCE">
        <w:rPr>
          <w:rFonts w:ascii="Times New Roman" w:hAnsi="Times New Roman"/>
        </w:rPr>
        <w:t xml:space="preserve">W ramach zamówienia Zleceniobiorca jest zobowiązany </w:t>
      </w:r>
      <w:r w:rsidR="005A0A06" w:rsidRPr="00E84DCE">
        <w:rPr>
          <w:rFonts w:ascii="Times New Roman" w:hAnsi="Times New Roman"/>
        </w:rPr>
        <w:t xml:space="preserve">do </w:t>
      </w:r>
      <w:r w:rsidR="004D2ED0" w:rsidRPr="00E84DCE">
        <w:rPr>
          <w:rFonts w:ascii="Times New Roman" w:hAnsi="Times New Roman"/>
          <w:lang w:eastAsia="pl-PL"/>
        </w:rPr>
        <w:t>zrealizowania materiału zgodnie ze scenariuszem zaakceptowanym przez Zamawiającego obejmujący wszystkie elementy</w:t>
      </w:r>
      <w:r w:rsidRPr="00E84DCE">
        <w:rPr>
          <w:rFonts w:ascii="Times New Roman" w:hAnsi="Times New Roman"/>
        </w:rPr>
        <w:t xml:space="preserve">: </w:t>
      </w:r>
    </w:p>
    <w:p w14:paraId="56F77DB5" w14:textId="5A48F16E" w:rsidR="0088537F" w:rsidRPr="00E84DCE" w:rsidRDefault="0088537F" w:rsidP="00E84DC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84DCE">
        <w:rPr>
          <w:rFonts w:ascii="Times New Roman" w:hAnsi="Times New Roman"/>
          <w:bCs/>
        </w:rPr>
        <w:t>opracowanie scenariusza filmów;</w:t>
      </w:r>
    </w:p>
    <w:p w14:paraId="2A6D774F" w14:textId="1644227C" w:rsidR="00E517B5" w:rsidRPr="00E84DCE" w:rsidRDefault="0088537F" w:rsidP="00E84DC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84DCE">
        <w:rPr>
          <w:rFonts w:ascii="Times New Roman" w:eastAsia="Times New Roman" w:hAnsi="Times New Roman"/>
          <w:lang w:eastAsia="pl-PL"/>
        </w:rPr>
        <w:t>realizacja materiału i jego pozyskanie;</w:t>
      </w:r>
    </w:p>
    <w:p w14:paraId="162380E2" w14:textId="0C1D74A4" w:rsidR="0088537F" w:rsidRPr="00E84DCE" w:rsidRDefault="0088537F" w:rsidP="00E84DC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E84DCE">
        <w:rPr>
          <w:rFonts w:ascii="Times New Roman" w:hAnsi="Times New Roman"/>
          <w:bCs/>
        </w:rPr>
        <w:t>realizacja podkładu muzycznego;</w:t>
      </w:r>
    </w:p>
    <w:p w14:paraId="503DAEDB" w14:textId="627C26AF" w:rsidR="0088537F" w:rsidRPr="00E84DCE" w:rsidRDefault="0088537F" w:rsidP="00E84DC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E84DCE">
        <w:rPr>
          <w:rFonts w:ascii="Times New Roman" w:hAnsi="Times New Roman"/>
          <w:bCs/>
        </w:rPr>
        <w:t>oprawa graficzna;</w:t>
      </w:r>
    </w:p>
    <w:p w14:paraId="1D3D9370" w14:textId="56ED7908" w:rsidR="0088537F" w:rsidRPr="00E84DCE" w:rsidRDefault="0088537F" w:rsidP="00E84DC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E84DCE">
        <w:rPr>
          <w:rFonts w:ascii="Times New Roman" w:hAnsi="Times New Roman"/>
          <w:bCs/>
        </w:rPr>
        <w:t>przekazanie materiałów Zamawiającego w terminach zgodnych z par. 2 pkt 2.</w:t>
      </w:r>
    </w:p>
    <w:p w14:paraId="5F16EB15" w14:textId="5B703138" w:rsidR="0088537F" w:rsidRPr="00E84DCE" w:rsidRDefault="0088537F" w:rsidP="00E84DC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E84DCE">
        <w:rPr>
          <w:rFonts w:ascii="Times New Roman" w:hAnsi="Times New Roman"/>
          <w:bCs/>
        </w:rPr>
        <w:t>Wykonanie zdjęć dokumentujących wydarzenia.</w:t>
      </w:r>
    </w:p>
    <w:p w14:paraId="47C435ED" w14:textId="77777777" w:rsidR="0088537F" w:rsidRPr="00E84DCE" w:rsidRDefault="0088537F" w:rsidP="00E84DCE">
      <w:pPr>
        <w:spacing w:after="0" w:line="240" w:lineRule="auto"/>
        <w:jc w:val="center"/>
        <w:rPr>
          <w:rFonts w:ascii="Times New Roman" w:hAnsi="Times New Roman"/>
        </w:rPr>
      </w:pPr>
    </w:p>
    <w:p w14:paraId="4DD64605" w14:textId="7A1D0E8D" w:rsidR="001D56D3" w:rsidRPr="00E84DCE" w:rsidRDefault="001D56D3" w:rsidP="00E84DCE">
      <w:pPr>
        <w:spacing w:after="0" w:line="240" w:lineRule="auto"/>
        <w:jc w:val="center"/>
        <w:rPr>
          <w:rFonts w:ascii="Times New Roman" w:hAnsi="Times New Roman"/>
        </w:rPr>
      </w:pPr>
      <w:r w:rsidRPr="00E84DCE">
        <w:rPr>
          <w:rFonts w:ascii="Times New Roman" w:hAnsi="Times New Roman"/>
        </w:rPr>
        <w:t xml:space="preserve">§ </w:t>
      </w:r>
      <w:r w:rsidR="00C179C3" w:rsidRPr="00E84DCE">
        <w:rPr>
          <w:rFonts w:ascii="Times New Roman" w:hAnsi="Times New Roman"/>
        </w:rPr>
        <w:t>5</w:t>
      </w:r>
    </w:p>
    <w:p w14:paraId="3048FAB2" w14:textId="2897F6BF" w:rsidR="001D56D3" w:rsidRPr="00E84DCE" w:rsidRDefault="001D56D3" w:rsidP="00E84DCE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E84DCE">
        <w:rPr>
          <w:rFonts w:ascii="Times New Roman" w:hAnsi="Times New Roman"/>
        </w:rPr>
        <w:t>Dokumentem rozliczeniowym będzie faktura VAT.</w:t>
      </w:r>
    </w:p>
    <w:p w14:paraId="7AC64013" w14:textId="6F2C0364" w:rsidR="001D56D3" w:rsidRPr="00E84DCE" w:rsidRDefault="001D56D3" w:rsidP="00E84DCE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E84DCE">
        <w:rPr>
          <w:rFonts w:ascii="Times New Roman" w:hAnsi="Times New Roman"/>
        </w:rPr>
        <w:t>Należność z tytułu realizacji usługi będzie uregulowana przez Zleceniodawcę w terminie do 21 dni od dnia otrzymania prawidłowo wystawionej faktury przez Zleceniobiorcę po potwierdzeniu wykonania przedmiotu umowy – protokołem odbioru.</w:t>
      </w:r>
    </w:p>
    <w:p w14:paraId="229508B3" w14:textId="0F53E3B9" w:rsidR="001D56D3" w:rsidRPr="00E84DCE" w:rsidRDefault="00127975" w:rsidP="00E84DCE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E84DCE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</w:t>
      </w:r>
      <w:r w:rsidR="00E554F3" w:rsidRPr="00E84DCE">
        <w:rPr>
          <w:rFonts w:ascii="Times New Roman" w:hAnsi="Times New Roman"/>
        </w:rPr>
        <w:t>,</w:t>
      </w:r>
      <w:r w:rsidRPr="00E84DCE">
        <w:rPr>
          <w:rFonts w:ascii="Times New Roman" w:hAnsi="Times New Roman"/>
        </w:rPr>
        <w:t xml:space="preserve"> o których mowa </w:t>
      </w:r>
      <w:r w:rsidR="00E554F3" w:rsidRPr="00E84DCE">
        <w:rPr>
          <w:rFonts w:ascii="Times New Roman" w:hAnsi="Times New Roman"/>
        </w:rPr>
        <w:t>w ust. 5</w:t>
      </w:r>
      <w:r w:rsidRPr="00E84DCE">
        <w:rPr>
          <w:rFonts w:ascii="Times New Roman" w:hAnsi="Times New Roman"/>
        </w:rPr>
        <w:t>.</w:t>
      </w:r>
    </w:p>
    <w:p w14:paraId="4A7B6ECD" w14:textId="39EE0A8C" w:rsidR="001D56D3" w:rsidRPr="00E84DCE" w:rsidRDefault="001D56D3" w:rsidP="00E84DCE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E84DCE">
        <w:rPr>
          <w:rFonts w:ascii="Times New Roman" w:hAnsi="Times New Roman"/>
        </w:rPr>
        <w:t xml:space="preserve">Strony postanawiają, że zapłata następuje w dniu obciążenia rachunku bankowego Zleceniodawcy. </w:t>
      </w:r>
    </w:p>
    <w:p w14:paraId="7C569C04" w14:textId="7C17683C" w:rsidR="001D56D3" w:rsidRPr="00E84DCE" w:rsidRDefault="001D56D3" w:rsidP="00E84DCE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E84DCE">
        <w:rPr>
          <w:rFonts w:ascii="Times New Roman" w:hAnsi="Times New Roman"/>
        </w:rPr>
        <w:t>W przypadku nieterminowej płatności należności Zleceniobiorca ma prawo naliczyć Zleceniodawcy odsetki ustawowe za każdy dzień zwłoki.</w:t>
      </w:r>
    </w:p>
    <w:p w14:paraId="666F6D01" w14:textId="68DADBC1" w:rsidR="001D56D3" w:rsidRPr="00E84DCE" w:rsidRDefault="001D56D3" w:rsidP="00E84DCE">
      <w:pPr>
        <w:spacing w:after="0" w:line="240" w:lineRule="auto"/>
        <w:jc w:val="center"/>
        <w:rPr>
          <w:rFonts w:ascii="Times New Roman" w:hAnsi="Times New Roman"/>
        </w:rPr>
      </w:pPr>
      <w:r w:rsidRPr="00E84DCE">
        <w:rPr>
          <w:rFonts w:ascii="Times New Roman" w:hAnsi="Times New Roman"/>
        </w:rPr>
        <w:t xml:space="preserve">§ </w:t>
      </w:r>
      <w:r w:rsidR="00C179C3" w:rsidRPr="00E84DCE">
        <w:rPr>
          <w:rFonts w:ascii="Times New Roman" w:hAnsi="Times New Roman"/>
        </w:rPr>
        <w:t>6</w:t>
      </w:r>
    </w:p>
    <w:p w14:paraId="5BB5AA5C" w14:textId="6AE69C33" w:rsidR="001D56D3" w:rsidRPr="00E84DCE" w:rsidRDefault="001D56D3" w:rsidP="00E84DCE">
      <w:pPr>
        <w:numPr>
          <w:ilvl w:val="0"/>
          <w:numId w:val="24"/>
        </w:numPr>
        <w:tabs>
          <w:tab w:val="clear" w:pos="717"/>
          <w:tab w:val="num" w:pos="567"/>
        </w:tabs>
        <w:suppressAutoHyphens/>
        <w:spacing w:after="0" w:line="240" w:lineRule="auto"/>
        <w:ind w:left="567"/>
        <w:jc w:val="both"/>
        <w:rPr>
          <w:rFonts w:ascii="Times New Roman" w:hAnsi="Times New Roman"/>
        </w:rPr>
      </w:pPr>
      <w:r w:rsidRPr="00E84DCE">
        <w:rPr>
          <w:rFonts w:ascii="Times New Roman" w:hAnsi="Times New Roman"/>
        </w:rPr>
        <w:t>Strony ustanawiają odpowiedzialność</w:t>
      </w:r>
      <w:r w:rsidR="00052E1F" w:rsidRPr="00E84DCE">
        <w:rPr>
          <w:rFonts w:ascii="Times New Roman" w:hAnsi="Times New Roman"/>
        </w:rPr>
        <w:t xml:space="preserve"> </w:t>
      </w:r>
      <w:r w:rsidRPr="00E84DCE">
        <w:rPr>
          <w:rFonts w:ascii="Times New Roman" w:hAnsi="Times New Roman"/>
        </w:rPr>
        <w:t>za niewykonanie</w:t>
      </w:r>
      <w:r w:rsidR="00052E1F" w:rsidRPr="00E84DCE">
        <w:rPr>
          <w:rFonts w:ascii="Times New Roman" w:hAnsi="Times New Roman"/>
        </w:rPr>
        <w:t xml:space="preserve"> </w:t>
      </w:r>
      <w:r w:rsidRPr="00E84DCE">
        <w:rPr>
          <w:rFonts w:ascii="Times New Roman" w:hAnsi="Times New Roman"/>
        </w:rPr>
        <w:t>lub</w:t>
      </w:r>
      <w:r w:rsidR="00052E1F" w:rsidRPr="00E84DCE">
        <w:rPr>
          <w:rFonts w:ascii="Times New Roman" w:hAnsi="Times New Roman"/>
        </w:rPr>
        <w:t xml:space="preserve"> </w:t>
      </w:r>
      <w:r w:rsidRPr="00E84DCE">
        <w:rPr>
          <w:rFonts w:ascii="Times New Roman" w:hAnsi="Times New Roman"/>
        </w:rPr>
        <w:t>nienależyte</w:t>
      </w:r>
      <w:r w:rsidR="00052E1F" w:rsidRPr="00E84DCE">
        <w:rPr>
          <w:rFonts w:ascii="Times New Roman" w:hAnsi="Times New Roman"/>
        </w:rPr>
        <w:t xml:space="preserve"> </w:t>
      </w:r>
      <w:r w:rsidRPr="00E84DCE">
        <w:rPr>
          <w:rFonts w:ascii="Times New Roman" w:hAnsi="Times New Roman"/>
        </w:rPr>
        <w:t>wykonanie</w:t>
      </w:r>
      <w:r w:rsidR="00052E1F" w:rsidRPr="00E84DCE">
        <w:rPr>
          <w:rFonts w:ascii="Times New Roman" w:hAnsi="Times New Roman"/>
        </w:rPr>
        <w:t xml:space="preserve"> </w:t>
      </w:r>
      <w:r w:rsidRPr="00E84DCE">
        <w:rPr>
          <w:rFonts w:ascii="Times New Roman" w:hAnsi="Times New Roman"/>
        </w:rPr>
        <w:t xml:space="preserve">umowy </w:t>
      </w:r>
      <w:r w:rsidR="0074007D" w:rsidRPr="00E84DCE">
        <w:rPr>
          <w:rFonts w:ascii="Times New Roman" w:hAnsi="Times New Roman"/>
        </w:rPr>
        <w:br/>
      </w:r>
      <w:r w:rsidRPr="00E84DCE">
        <w:rPr>
          <w:rFonts w:ascii="Times New Roman" w:hAnsi="Times New Roman"/>
        </w:rPr>
        <w:t>w formie kar umownych .</w:t>
      </w:r>
    </w:p>
    <w:p w14:paraId="635573F2" w14:textId="77777777" w:rsidR="001D56D3" w:rsidRPr="00E84DCE" w:rsidRDefault="001D56D3" w:rsidP="00E84DCE">
      <w:pPr>
        <w:numPr>
          <w:ilvl w:val="0"/>
          <w:numId w:val="24"/>
        </w:numPr>
        <w:tabs>
          <w:tab w:val="clear" w:pos="717"/>
          <w:tab w:val="num" w:pos="567"/>
        </w:tabs>
        <w:suppressAutoHyphens/>
        <w:spacing w:after="0" w:line="240" w:lineRule="auto"/>
        <w:ind w:left="567"/>
        <w:jc w:val="both"/>
        <w:rPr>
          <w:rFonts w:ascii="Times New Roman" w:hAnsi="Times New Roman"/>
        </w:rPr>
      </w:pPr>
      <w:r w:rsidRPr="00E84DCE">
        <w:rPr>
          <w:rFonts w:ascii="Times New Roman" w:hAnsi="Times New Roman"/>
        </w:rPr>
        <w:t>Zleceniobiorca zapłaci Zleceniodawcy kary umowne :</w:t>
      </w:r>
    </w:p>
    <w:p w14:paraId="604DF3AA" w14:textId="34EC9F1C" w:rsidR="001D56D3" w:rsidRPr="003940FC" w:rsidRDefault="001D56D3" w:rsidP="00E84DCE">
      <w:pPr>
        <w:numPr>
          <w:ilvl w:val="0"/>
          <w:numId w:val="1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E84DCE">
        <w:rPr>
          <w:rFonts w:ascii="Times New Roman" w:hAnsi="Times New Roman"/>
        </w:rPr>
        <w:t xml:space="preserve">za zwłokę w wykonaniu </w:t>
      </w:r>
      <w:r w:rsidR="00E517B5" w:rsidRPr="00E84DCE">
        <w:rPr>
          <w:rFonts w:ascii="Times New Roman" w:hAnsi="Times New Roman"/>
        </w:rPr>
        <w:t xml:space="preserve">przedmiotu umowy w wysokości 0,1% całkowitego wynagrodzenia </w:t>
      </w:r>
      <w:r w:rsidR="00E517B5" w:rsidRPr="003940FC">
        <w:rPr>
          <w:rFonts w:ascii="Times New Roman" w:hAnsi="Times New Roman"/>
        </w:rPr>
        <w:t>określonego w § 3 ust.1 za każdy dzień zwłoki</w:t>
      </w:r>
      <w:r w:rsidRPr="003940FC">
        <w:rPr>
          <w:rFonts w:ascii="Times New Roman" w:hAnsi="Times New Roman"/>
        </w:rPr>
        <w:t>;</w:t>
      </w:r>
    </w:p>
    <w:p w14:paraId="3BB8898C" w14:textId="4BC86ED7" w:rsidR="0008000D" w:rsidRPr="003940FC" w:rsidRDefault="0008000D" w:rsidP="00E84DCE">
      <w:pPr>
        <w:numPr>
          <w:ilvl w:val="0"/>
          <w:numId w:val="1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3940FC">
        <w:rPr>
          <w:rFonts w:ascii="Times New Roman" w:hAnsi="Times New Roman"/>
        </w:rPr>
        <w:t xml:space="preserve">za zwłokę w rozpoczęciu realizacji zamówienia w wysokości </w:t>
      </w:r>
      <w:r w:rsidR="00767F4B" w:rsidRPr="003940FC">
        <w:rPr>
          <w:rFonts w:ascii="Times New Roman" w:hAnsi="Times New Roman"/>
        </w:rPr>
        <w:t>200,00</w:t>
      </w:r>
      <w:r w:rsidRPr="003940FC">
        <w:rPr>
          <w:rFonts w:ascii="Times New Roman" w:hAnsi="Times New Roman"/>
        </w:rPr>
        <w:t xml:space="preserve"> zł za każda godzinę zwłoki. </w:t>
      </w:r>
    </w:p>
    <w:p w14:paraId="2989980D" w14:textId="631E185F" w:rsidR="001D56D3" w:rsidRPr="00E84DCE" w:rsidRDefault="001D56D3" w:rsidP="00E84DCE">
      <w:pPr>
        <w:numPr>
          <w:ilvl w:val="0"/>
          <w:numId w:val="1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3940FC">
        <w:rPr>
          <w:rFonts w:ascii="Times New Roman" w:hAnsi="Times New Roman"/>
        </w:rPr>
        <w:t xml:space="preserve">z tytułu wypowiedzenia </w:t>
      </w:r>
      <w:r w:rsidRPr="00E84DCE">
        <w:rPr>
          <w:rFonts w:ascii="Times New Roman" w:hAnsi="Times New Roman"/>
        </w:rPr>
        <w:t>umowy z przyczyn występujących po stronie Zleceniobiorcy, w wysokości 10</w:t>
      </w:r>
      <w:r w:rsidR="00D560C9" w:rsidRPr="00E84DCE">
        <w:rPr>
          <w:rFonts w:ascii="Times New Roman" w:hAnsi="Times New Roman"/>
        </w:rPr>
        <w:t> </w:t>
      </w:r>
      <w:r w:rsidRPr="00E84DCE">
        <w:rPr>
          <w:rFonts w:ascii="Times New Roman" w:hAnsi="Times New Roman"/>
        </w:rPr>
        <w:t>% od kwoty stanowiącej różnicę pomiędzy całkowitym  wynagrodzeniem brutto za przedmiot umowy określonym w §3</w:t>
      </w:r>
      <w:r w:rsidR="007E140C" w:rsidRPr="00E84DCE">
        <w:rPr>
          <w:rFonts w:ascii="Times New Roman" w:hAnsi="Times New Roman"/>
        </w:rPr>
        <w:t xml:space="preserve"> </w:t>
      </w:r>
      <w:r w:rsidRPr="00E84DCE">
        <w:rPr>
          <w:rFonts w:ascii="Times New Roman" w:hAnsi="Times New Roman"/>
        </w:rPr>
        <w:t xml:space="preserve">ust. </w:t>
      </w:r>
      <w:r w:rsidR="00E554F3" w:rsidRPr="00E84DCE">
        <w:rPr>
          <w:rFonts w:ascii="Times New Roman" w:hAnsi="Times New Roman"/>
        </w:rPr>
        <w:t>1</w:t>
      </w:r>
      <w:r w:rsidRPr="00E84DCE">
        <w:rPr>
          <w:rFonts w:ascii="Times New Roman" w:hAnsi="Times New Roman"/>
        </w:rPr>
        <w:t>, a sumą wynagrodzeń brutto za usługi zrealizowane do</w:t>
      </w:r>
      <w:r w:rsidR="00052E1F" w:rsidRPr="00E84DCE">
        <w:rPr>
          <w:rFonts w:ascii="Times New Roman" w:hAnsi="Times New Roman"/>
        </w:rPr>
        <w:t xml:space="preserve"> </w:t>
      </w:r>
      <w:r w:rsidRPr="00E84DCE">
        <w:rPr>
          <w:rFonts w:ascii="Times New Roman" w:hAnsi="Times New Roman"/>
        </w:rPr>
        <w:t>dnia wypowiedzenia umowy.</w:t>
      </w:r>
    </w:p>
    <w:p w14:paraId="1E9AF5A7" w14:textId="700BF0A2" w:rsidR="001A1963" w:rsidRPr="00E84DCE" w:rsidRDefault="001A1963" w:rsidP="00E84DCE">
      <w:pPr>
        <w:numPr>
          <w:ilvl w:val="0"/>
          <w:numId w:val="1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E84DCE">
        <w:rPr>
          <w:rFonts w:ascii="Times New Roman" w:hAnsi="Times New Roman"/>
        </w:rPr>
        <w:t>za niewykonanie lub nienależyte wykonanie umowy w wysokości 10% wynagrodzenia określonego w</w:t>
      </w:r>
      <w:r w:rsidR="007E140C" w:rsidRPr="00E84DCE">
        <w:rPr>
          <w:rFonts w:ascii="Times New Roman" w:hAnsi="Times New Roman"/>
        </w:rPr>
        <w:t> </w:t>
      </w:r>
      <w:r w:rsidRPr="00E84DCE">
        <w:rPr>
          <w:rFonts w:ascii="Times New Roman" w:hAnsi="Times New Roman"/>
        </w:rPr>
        <w:t>§ 3 ust.</w:t>
      </w:r>
      <w:r w:rsidR="00E554F3" w:rsidRPr="00E84DCE">
        <w:rPr>
          <w:rFonts w:ascii="Times New Roman" w:hAnsi="Times New Roman"/>
        </w:rPr>
        <w:t>1</w:t>
      </w:r>
      <w:r w:rsidRPr="00E84DCE">
        <w:rPr>
          <w:rFonts w:ascii="Times New Roman" w:hAnsi="Times New Roman"/>
        </w:rPr>
        <w:t>.</w:t>
      </w:r>
    </w:p>
    <w:p w14:paraId="39CED3B9" w14:textId="59CFE48A" w:rsidR="001D56D3" w:rsidRPr="00E84DCE" w:rsidRDefault="001D56D3" w:rsidP="00E84DCE">
      <w:p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E84DCE">
        <w:rPr>
          <w:rFonts w:ascii="Times New Roman" w:hAnsi="Times New Roman"/>
        </w:rPr>
        <w:t>3. Zleceniodawca zapłaci Zleceniobiorcy</w:t>
      </w:r>
      <w:r w:rsidR="00052E1F" w:rsidRPr="00E84DCE">
        <w:rPr>
          <w:rFonts w:ascii="Times New Roman" w:hAnsi="Times New Roman"/>
        </w:rPr>
        <w:t xml:space="preserve"> </w:t>
      </w:r>
      <w:r w:rsidRPr="00E84DCE">
        <w:rPr>
          <w:rFonts w:ascii="Times New Roman" w:hAnsi="Times New Roman"/>
        </w:rPr>
        <w:t xml:space="preserve">kary umowne z tytułu wypowiedzenia umowy z </w:t>
      </w:r>
      <w:r w:rsidR="00E734A6" w:rsidRPr="00E84DCE">
        <w:rPr>
          <w:rFonts w:ascii="Times New Roman" w:hAnsi="Times New Roman"/>
        </w:rPr>
        <w:t>winy</w:t>
      </w:r>
      <w:r w:rsidRPr="00E84DCE">
        <w:rPr>
          <w:rFonts w:ascii="Times New Roman" w:hAnsi="Times New Roman"/>
        </w:rPr>
        <w:t xml:space="preserve"> Zleceniodawcy, w</w:t>
      </w:r>
      <w:r w:rsidR="007E140C" w:rsidRPr="00E84DCE">
        <w:rPr>
          <w:rFonts w:ascii="Times New Roman" w:hAnsi="Times New Roman"/>
        </w:rPr>
        <w:t xml:space="preserve"> </w:t>
      </w:r>
      <w:r w:rsidRPr="00E84DCE">
        <w:rPr>
          <w:rFonts w:ascii="Times New Roman" w:hAnsi="Times New Roman"/>
        </w:rPr>
        <w:t>wysokości 10% od kwoty stanowiącej różnicę pomiędzy całkowitym  wynagrodzeniem brutto za przedmiot um</w:t>
      </w:r>
      <w:r w:rsidR="00390E83" w:rsidRPr="00E84DCE">
        <w:rPr>
          <w:rFonts w:ascii="Times New Roman" w:hAnsi="Times New Roman"/>
        </w:rPr>
        <w:t>owy określonym w § 3</w:t>
      </w:r>
      <w:r w:rsidR="00052E1F" w:rsidRPr="00E84DCE">
        <w:rPr>
          <w:rFonts w:ascii="Times New Roman" w:hAnsi="Times New Roman"/>
        </w:rPr>
        <w:t xml:space="preserve"> </w:t>
      </w:r>
      <w:r w:rsidR="00390E83" w:rsidRPr="00E84DCE">
        <w:rPr>
          <w:rFonts w:ascii="Times New Roman" w:hAnsi="Times New Roman"/>
        </w:rPr>
        <w:t xml:space="preserve">ust. </w:t>
      </w:r>
      <w:r w:rsidR="00E554F3" w:rsidRPr="00E84DCE">
        <w:rPr>
          <w:rFonts w:ascii="Times New Roman" w:hAnsi="Times New Roman"/>
        </w:rPr>
        <w:t>1</w:t>
      </w:r>
      <w:r w:rsidR="00390E83" w:rsidRPr="00E84DCE">
        <w:rPr>
          <w:rFonts w:ascii="Times New Roman" w:hAnsi="Times New Roman"/>
        </w:rPr>
        <w:t>, a </w:t>
      </w:r>
      <w:r w:rsidRPr="00E84DCE">
        <w:rPr>
          <w:rFonts w:ascii="Times New Roman" w:hAnsi="Times New Roman"/>
        </w:rPr>
        <w:t>sumą wynagrodzeń brutto za usługi zrealizowane do dnia wypowiedzenia umowy.</w:t>
      </w:r>
    </w:p>
    <w:p w14:paraId="4E9D21B2" w14:textId="77777777" w:rsidR="001D56D3" w:rsidRPr="00E84DCE" w:rsidRDefault="001D56D3" w:rsidP="00E84DCE">
      <w:p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E84DCE">
        <w:rPr>
          <w:rFonts w:ascii="Times New Roman" w:hAnsi="Times New Roman"/>
        </w:rPr>
        <w:t>4.</w:t>
      </w:r>
      <w:r w:rsidRPr="00E84DCE">
        <w:rPr>
          <w:rFonts w:ascii="Times New Roman" w:hAnsi="Times New Roman"/>
        </w:rPr>
        <w:tab/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7D227A0F" w14:textId="2C0344AB" w:rsidR="001D56D3" w:rsidRPr="00E84DCE" w:rsidRDefault="001D56D3" w:rsidP="00E84DCE">
      <w:pPr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E84DCE">
        <w:rPr>
          <w:rFonts w:ascii="Times New Roman" w:hAnsi="Times New Roman"/>
        </w:rPr>
        <w:t>5.</w:t>
      </w:r>
      <w:r w:rsidRPr="00E84DCE">
        <w:rPr>
          <w:rFonts w:ascii="Times New Roman" w:hAnsi="Times New Roman"/>
        </w:rPr>
        <w:tab/>
        <w:t xml:space="preserve"> Zleceniobiorca nie może dokonywać cesji wierzytelności wynikających z niniejszej umowy.</w:t>
      </w:r>
    </w:p>
    <w:p w14:paraId="219D9B77" w14:textId="77777777" w:rsidR="00E554F3" w:rsidRPr="00E84DCE" w:rsidRDefault="001D56D3" w:rsidP="00E84DCE">
      <w:pPr>
        <w:tabs>
          <w:tab w:val="num" w:pos="567"/>
        </w:tabs>
        <w:spacing w:after="0" w:line="240" w:lineRule="auto"/>
        <w:ind w:left="567" w:hanging="349"/>
        <w:jc w:val="both"/>
        <w:rPr>
          <w:rFonts w:ascii="Times New Roman" w:hAnsi="Times New Roman"/>
        </w:rPr>
      </w:pPr>
      <w:r w:rsidRPr="00E84DCE">
        <w:rPr>
          <w:rFonts w:ascii="Times New Roman" w:hAnsi="Times New Roman"/>
        </w:rPr>
        <w:t>6. Zleceniodawca zastrzega sobie możliwość potrącenia kar umownych z wynagrodzenia Zleceniobiorcy</w:t>
      </w:r>
      <w:r w:rsidR="00E554F3" w:rsidRPr="00E84DCE">
        <w:rPr>
          <w:rFonts w:ascii="Times New Roman" w:hAnsi="Times New Roman"/>
        </w:rPr>
        <w:t>.</w:t>
      </w:r>
    </w:p>
    <w:p w14:paraId="2EB18DD5" w14:textId="2DD4BB6E" w:rsidR="001D56D3" w:rsidRPr="00E84DCE" w:rsidRDefault="00E554F3" w:rsidP="00E84DCE">
      <w:pPr>
        <w:tabs>
          <w:tab w:val="num" w:pos="567"/>
        </w:tabs>
        <w:spacing w:after="0" w:line="240" w:lineRule="auto"/>
        <w:ind w:left="567" w:hanging="349"/>
        <w:jc w:val="both"/>
        <w:rPr>
          <w:rFonts w:ascii="Times New Roman" w:hAnsi="Times New Roman"/>
        </w:rPr>
      </w:pPr>
      <w:r w:rsidRPr="00E84DCE">
        <w:rPr>
          <w:rFonts w:ascii="Times New Roman" w:hAnsi="Times New Roman"/>
        </w:rPr>
        <w:t xml:space="preserve">7. Łączna maksymalna wysokość kar umownych, których mogą dochodzić Strony nie może przekroczyć 20% wynagrodzenia netto, o którym mowa w </w:t>
      </w:r>
      <w:r w:rsidR="001D56D3" w:rsidRPr="00E84DCE">
        <w:rPr>
          <w:rFonts w:ascii="Times New Roman" w:hAnsi="Times New Roman"/>
        </w:rPr>
        <w:t xml:space="preserve"> </w:t>
      </w:r>
      <w:r w:rsidRPr="00E84DCE">
        <w:rPr>
          <w:rFonts w:ascii="Times New Roman" w:hAnsi="Times New Roman"/>
        </w:rPr>
        <w:t>§ 3  ust. 1 umowy.</w:t>
      </w:r>
    </w:p>
    <w:p w14:paraId="55272A0D" w14:textId="58CCBD9D" w:rsidR="00E734A6" w:rsidRPr="00E84DCE" w:rsidRDefault="00E734A6" w:rsidP="00E84DCE">
      <w:pPr>
        <w:tabs>
          <w:tab w:val="num" w:pos="567"/>
        </w:tabs>
        <w:spacing w:after="0" w:line="240" w:lineRule="auto"/>
        <w:ind w:left="567" w:hanging="349"/>
        <w:jc w:val="both"/>
        <w:rPr>
          <w:rFonts w:ascii="Times New Roman" w:hAnsi="Times New Roman"/>
        </w:rPr>
      </w:pPr>
      <w:r w:rsidRPr="00E84DCE">
        <w:rPr>
          <w:rFonts w:ascii="Times New Roman" w:hAnsi="Times New Roman"/>
        </w:rPr>
        <w:lastRenderedPageBreak/>
        <w:t>8. Zastrzeżenia co do kar umownych pozostają w mocy w całości lub z części, pomimo oświadczenia o odstąpieniu od umowy.</w:t>
      </w:r>
    </w:p>
    <w:p w14:paraId="2709AD03" w14:textId="5384896B" w:rsidR="00E734A6" w:rsidRPr="00E84DCE" w:rsidRDefault="00E734A6" w:rsidP="00E84DCE">
      <w:pPr>
        <w:pStyle w:val="western"/>
        <w:spacing w:before="0" w:beforeAutospacing="0" w:line="240" w:lineRule="auto"/>
        <w:ind w:left="340" w:right="-45" w:hanging="340"/>
        <w:rPr>
          <w:rFonts w:ascii="Times New Roman" w:hAnsi="Times New Roman" w:cs="Times New Roman"/>
          <w:sz w:val="22"/>
          <w:szCs w:val="22"/>
        </w:rPr>
      </w:pPr>
      <w:r w:rsidRPr="00E84DCE">
        <w:rPr>
          <w:rFonts w:ascii="Times New Roman" w:hAnsi="Times New Roman" w:cs="Times New Roman"/>
          <w:sz w:val="22"/>
          <w:szCs w:val="22"/>
        </w:rPr>
        <w:t xml:space="preserve">    9. </w:t>
      </w:r>
      <w:r w:rsidRPr="00E84DCE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</w:t>
      </w:r>
    </w:p>
    <w:p w14:paraId="0E5A1B93" w14:textId="7B06B074" w:rsidR="001D56D3" w:rsidRPr="00E84DCE" w:rsidRDefault="001D56D3" w:rsidP="00E84DCE">
      <w:pPr>
        <w:spacing w:after="0" w:line="240" w:lineRule="auto"/>
        <w:jc w:val="center"/>
        <w:rPr>
          <w:rFonts w:ascii="Times New Roman" w:hAnsi="Times New Roman"/>
        </w:rPr>
      </w:pPr>
      <w:r w:rsidRPr="00E84DCE">
        <w:rPr>
          <w:rFonts w:ascii="Times New Roman" w:hAnsi="Times New Roman"/>
        </w:rPr>
        <w:t xml:space="preserve">§ </w:t>
      </w:r>
      <w:r w:rsidR="00C179C3" w:rsidRPr="00E84DCE">
        <w:rPr>
          <w:rFonts w:ascii="Times New Roman" w:hAnsi="Times New Roman"/>
        </w:rPr>
        <w:t>7</w:t>
      </w:r>
    </w:p>
    <w:p w14:paraId="31E091AC" w14:textId="77777777" w:rsidR="001D56D3" w:rsidRPr="00E84DCE" w:rsidRDefault="001D56D3" w:rsidP="00E84DCE">
      <w:pPr>
        <w:numPr>
          <w:ilvl w:val="0"/>
          <w:numId w:val="29"/>
        </w:numPr>
        <w:spacing w:after="0" w:line="240" w:lineRule="auto"/>
        <w:ind w:left="567" w:hanging="207"/>
        <w:rPr>
          <w:rFonts w:ascii="Times New Roman" w:hAnsi="Times New Roman"/>
        </w:rPr>
      </w:pPr>
      <w:r w:rsidRPr="00E84DCE">
        <w:rPr>
          <w:rFonts w:ascii="Times New Roman" w:hAnsi="Times New Roman"/>
        </w:rPr>
        <w:t xml:space="preserve"> Zleceniodawca może rozwiązać umowę za wypowiedzeniem w trybie natychmiastowym  (bez zachowania okresu wypowiedzenia)  z następujących przyczyn:</w:t>
      </w:r>
    </w:p>
    <w:p w14:paraId="0F4140F7" w14:textId="146E1C94" w:rsidR="001D56D3" w:rsidRPr="00E84DCE" w:rsidRDefault="001D56D3" w:rsidP="00E84DCE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E84DCE">
        <w:rPr>
          <w:rFonts w:ascii="Times New Roman" w:hAnsi="Times New Roman"/>
        </w:rPr>
        <w:t xml:space="preserve">w przypadku podjęcia likwidacji firmy przez Zleceniobiorcę lub co najmniej jednego </w:t>
      </w:r>
      <w:r w:rsidRPr="00E84DCE">
        <w:rPr>
          <w:rFonts w:ascii="Times New Roman" w:hAnsi="Times New Roman"/>
        </w:rPr>
        <w:br/>
        <w:t>ze Zleceniobiorców w przypadku Zleceniobiorców wspólnie realizujących zamówienie (konsorcjum, spółka cywilna),</w:t>
      </w:r>
    </w:p>
    <w:p w14:paraId="5565F029" w14:textId="5F4B260B" w:rsidR="001D56D3" w:rsidRPr="00E84DCE" w:rsidRDefault="001D56D3" w:rsidP="00E84DCE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E84DCE">
        <w:rPr>
          <w:rFonts w:ascii="Times New Roman" w:hAnsi="Times New Roman"/>
        </w:rPr>
        <w:t xml:space="preserve">zostanie wydany nakaz zajęcia majątku Zleceniobiorcy w zakresie, który uniemożliwia wykonanie przez Zleceniobiorców przedmiotu Umowy, </w:t>
      </w:r>
    </w:p>
    <w:p w14:paraId="42BB4A15" w14:textId="7C998536" w:rsidR="001D56D3" w:rsidRPr="00E84DCE" w:rsidRDefault="001D56D3" w:rsidP="00E84DCE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E84DCE">
        <w:rPr>
          <w:rFonts w:ascii="Times New Roman" w:hAnsi="Times New Roman"/>
        </w:rPr>
        <w:t xml:space="preserve">w przypadku rozwiązania umowy konsorcjum przez co najmniej jednego z członków konsorcjum, </w:t>
      </w:r>
    </w:p>
    <w:p w14:paraId="2615E4C4" w14:textId="28986839" w:rsidR="001D56D3" w:rsidRPr="00E84DCE" w:rsidRDefault="001D56D3" w:rsidP="00E84DCE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E84DCE">
        <w:rPr>
          <w:rFonts w:ascii="Times New Roman" w:hAnsi="Times New Roman"/>
        </w:rPr>
        <w:t>w przypadku naruszenia przez Zleceniobiorcę któregokolwiek z</w:t>
      </w:r>
      <w:r w:rsidR="00390E83" w:rsidRPr="00E84DCE">
        <w:rPr>
          <w:rFonts w:ascii="Times New Roman" w:hAnsi="Times New Roman"/>
        </w:rPr>
        <w:t xml:space="preserve"> warunków niniejszej umowy, a w </w:t>
      </w:r>
      <w:r w:rsidRPr="00E84DCE">
        <w:rPr>
          <w:rFonts w:ascii="Times New Roman" w:hAnsi="Times New Roman"/>
        </w:rPr>
        <w:t>szczególności w sytuacji dostarczania produktów lub potraw o jakości niespełniającej wymagań określonych niniejszą umową,</w:t>
      </w:r>
    </w:p>
    <w:p w14:paraId="30F60494" w14:textId="79E31311" w:rsidR="001D56D3" w:rsidRPr="00E84DCE" w:rsidRDefault="001D56D3" w:rsidP="00E84DCE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E84DCE">
        <w:rPr>
          <w:rFonts w:ascii="Times New Roman" w:hAnsi="Times New Roman"/>
        </w:rPr>
        <w:t>w przypadku przewozu towarów niezgodnie z obowiązującymi przepisami.</w:t>
      </w:r>
    </w:p>
    <w:p w14:paraId="0C850ACC" w14:textId="77777777" w:rsidR="007E140C" w:rsidRPr="00E84DCE" w:rsidRDefault="007E140C" w:rsidP="00E84DCE">
      <w:pPr>
        <w:spacing w:after="0" w:line="240" w:lineRule="auto"/>
        <w:ind w:left="709"/>
        <w:rPr>
          <w:rFonts w:ascii="Times New Roman" w:hAnsi="Times New Roman"/>
        </w:rPr>
      </w:pPr>
    </w:p>
    <w:p w14:paraId="0D400B01" w14:textId="4EEB76C8" w:rsidR="005E30B1" w:rsidRPr="00E84DCE" w:rsidRDefault="005E30B1" w:rsidP="00E84DCE">
      <w:pPr>
        <w:tabs>
          <w:tab w:val="left" w:pos="355"/>
        </w:tabs>
        <w:autoSpaceDE w:val="0"/>
        <w:autoSpaceDN w:val="0"/>
        <w:adjustRightInd w:val="0"/>
        <w:spacing w:after="0" w:line="240" w:lineRule="auto"/>
        <w:ind w:left="355"/>
        <w:jc w:val="center"/>
        <w:rPr>
          <w:rFonts w:ascii="Times New Roman" w:eastAsia="Arial Unicode MS" w:hAnsi="Times New Roman"/>
          <w:b/>
          <w:bCs/>
          <w:lang w:eastAsia="pl-PL"/>
        </w:rPr>
      </w:pPr>
      <w:r w:rsidRPr="00E84DCE">
        <w:rPr>
          <w:rFonts w:ascii="Times New Roman" w:eastAsia="Arial Unicode MS" w:hAnsi="Times New Roman"/>
          <w:b/>
        </w:rPr>
        <w:t xml:space="preserve">§ </w:t>
      </w:r>
      <w:r w:rsidR="00C179C3" w:rsidRPr="00E84DCE">
        <w:rPr>
          <w:rFonts w:ascii="Times New Roman" w:eastAsia="Arial Unicode MS" w:hAnsi="Times New Roman"/>
          <w:b/>
        </w:rPr>
        <w:t>8</w:t>
      </w:r>
      <w:r w:rsidRPr="00E84DCE">
        <w:rPr>
          <w:rFonts w:ascii="Times New Roman" w:eastAsia="Arial Unicode MS" w:hAnsi="Times New Roman"/>
        </w:rPr>
        <w:t xml:space="preserve"> </w:t>
      </w:r>
      <w:r w:rsidRPr="00E84DCE">
        <w:rPr>
          <w:rFonts w:ascii="Times New Roman" w:hAnsi="Times New Roman"/>
          <w:b/>
          <w:bCs/>
        </w:rPr>
        <w:t>Odstąpienie i wypowiedzenie Umowy</w:t>
      </w:r>
    </w:p>
    <w:p w14:paraId="6CF2EC9E" w14:textId="1AA6906D" w:rsidR="005E30B1" w:rsidRPr="00E84DCE" w:rsidRDefault="005E30B1" w:rsidP="00E84DCE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Arial Unicode MS" w:hAnsi="Times New Roman"/>
        </w:rPr>
      </w:pPr>
      <w:r w:rsidRPr="00E84DCE">
        <w:rPr>
          <w:rFonts w:ascii="Times New Roman" w:eastAsia="Arial Unicode MS" w:hAnsi="Times New Roman"/>
        </w:rPr>
        <w:t>1. Zamawiający może odstąpić od Umowy w przypadku wystąpienia okoliczności, o których mowa w art. 456 ustawy z dnia 11 września 2019 r. Prawo zamówień publicznych (Dz.U. 20</w:t>
      </w:r>
      <w:r w:rsidR="00E517B5" w:rsidRPr="00E84DCE">
        <w:rPr>
          <w:rFonts w:ascii="Times New Roman" w:eastAsia="Arial Unicode MS" w:hAnsi="Times New Roman"/>
        </w:rPr>
        <w:t>22</w:t>
      </w:r>
      <w:r w:rsidRPr="00E84DCE">
        <w:rPr>
          <w:rFonts w:ascii="Times New Roman" w:eastAsia="Arial Unicode MS" w:hAnsi="Times New Roman"/>
        </w:rPr>
        <w:t xml:space="preserve"> </w:t>
      </w:r>
      <w:r w:rsidR="00E517B5" w:rsidRPr="00E84DCE">
        <w:rPr>
          <w:rFonts w:ascii="Times New Roman" w:eastAsia="Arial Unicode MS" w:hAnsi="Times New Roman"/>
        </w:rPr>
        <w:t>poz. 1710</w:t>
      </w:r>
      <w:r w:rsidRPr="00E84DCE">
        <w:rPr>
          <w:rFonts w:ascii="Times New Roman" w:eastAsia="Arial Unicode MS" w:hAnsi="Times New Roman"/>
        </w:rPr>
        <w:t>).</w:t>
      </w:r>
    </w:p>
    <w:p w14:paraId="3E6C5FA3" w14:textId="77777777" w:rsidR="005E30B1" w:rsidRPr="00E84DCE" w:rsidRDefault="005E30B1" w:rsidP="00E84DCE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Arial Unicode MS" w:hAnsi="Times New Roman"/>
        </w:rPr>
      </w:pPr>
      <w:r w:rsidRPr="00E84DCE">
        <w:rPr>
          <w:rFonts w:ascii="Times New Roman" w:eastAsia="Arial Unicode MS" w:hAnsi="Times New Roman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5E9DBBF7" w14:textId="77777777" w:rsidR="005E30B1" w:rsidRPr="00E84DCE" w:rsidRDefault="005E30B1" w:rsidP="00E84DCE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Arial Unicode MS" w:hAnsi="Times New Roman"/>
        </w:rPr>
      </w:pPr>
      <w:r w:rsidRPr="00E84DCE">
        <w:rPr>
          <w:rFonts w:ascii="Times New Roman" w:eastAsia="Arial Unicode MS" w:hAnsi="Times New Roman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6440E512" w14:textId="77777777" w:rsidR="005E30B1" w:rsidRPr="00E84DCE" w:rsidRDefault="005E30B1" w:rsidP="00E84DCE">
      <w:pPr>
        <w:spacing w:after="0" w:line="240" w:lineRule="auto"/>
        <w:ind w:left="567"/>
        <w:jc w:val="center"/>
        <w:rPr>
          <w:rFonts w:ascii="Times New Roman" w:eastAsia="Times New Roman" w:hAnsi="Times New Roman"/>
          <w:b/>
          <w:bCs/>
        </w:rPr>
      </w:pPr>
    </w:p>
    <w:p w14:paraId="28A0C46C" w14:textId="2E9DC9DE" w:rsidR="005E30B1" w:rsidRPr="00E84DCE" w:rsidRDefault="005E30B1" w:rsidP="00E84DCE">
      <w:pPr>
        <w:spacing w:after="0" w:line="240" w:lineRule="auto"/>
        <w:ind w:left="567"/>
        <w:jc w:val="center"/>
        <w:rPr>
          <w:rFonts w:ascii="Times New Roman" w:hAnsi="Times New Roman"/>
          <w:b/>
          <w:bCs/>
        </w:rPr>
      </w:pPr>
      <w:r w:rsidRPr="00E84DCE">
        <w:rPr>
          <w:rFonts w:ascii="Times New Roman" w:hAnsi="Times New Roman"/>
          <w:b/>
          <w:bCs/>
        </w:rPr>
        <w:t xml:space="preserve">§ </w:t>
      </w:r>
      <w:r w:rsidR="00C179C3" w:rsidRPr="00E84DCE">
        <w:rPr>
          <w:rFonts w:ascii="Times New Roman" w:hAnsi="Times New Roman"/>
          <w:b/>
          <w:bCs/>
        </w:rPr>
        <w:t>9</w:t>
      </w:r>
      <w:r w:rsidRPr="00E84DCE">
        <w:rPr>
          <w:rFonts w:ascii="Times New Roman" w:hAnsi="Times New Roman"/>
          <w:b/>
          <w:bCs/>
        </w:rPr>
        <w:t xml:space="preserve"> Zmiany Umowy</w:t>
      </w:r>
    </w:p>
    <w:p w14:paraId="3A9C37C1" w14:textId="77777777" w:rsidR="005E30B1" w:rsidRPr="00E84DCE" w:rsidRDefault="005E30B1" w:rsidP="00E84DCE">
      <w:pPr>
        <w:tabs>
          <w:tab w:val="left" w:pos="360"/>
        </w:tabs>
        <w:suppressAutoHyphens/>
        <w:spacing w:after="0" w:line="240" w:lineRule="auto"/>
        <w:ind w:left="426" w:right="-189"/>
        <w:jc w:val="both"/>
        <w:rPr>
          <w:rFonts w:ascii="Times New Roman" w:hAnsi="Times New Roman"/>
          <w:kern w:val="2"/>
        </w:rPr>
      </w:pPr>
      <w:r w:rsidRPr="00E84DCE">
        <w:rPr>
          <w:rFonts w:ascii="Times New Roman" w:hAnsi="Times New Roman"/>
          <w:kern w:val="2"/>
        </w:rPr>
        <w:t>1. Wszelkie zmiany umowy wymagają zgody obu Stron i zachowania formy pisemnej pod rygorem nieważności.</w:t>
      </w:r>
    </w:p>
    <w:p w14:paraId="1613BCC2" w14:textId="77777777" w:rsidR="005E30B1" w:rsidRPr="00E84DCE" w:rsidRDefault="005E30B1" w:rsidP="00E84DCE">
      <w:pPr>
        <w:tabs>
          <w:tab w:val="left" w:pos="360"/>
        </w:tabs>
        <w:suppressAutoHyphens/>
        <w:spacing w:after="0" w:line="240" w:lineRule="auto"/>
        <w:ind w:left="426" w:right="-189"/>
        <w:jc w:val="both"/>
        <w:rPr>
          <w:rFonts w:ascii="Times New Roman" w:hAnsi="Times New Roman"/>
          <w:kern w:val="2"/>
        </w:rPr>
      </w:pPr>
      <w:r w:rsidRPr="00E84DCE">
        <w:rPr>
          <w:rFonts w:ascii="Times New Roman" w:hAnsi="Times New Roman"/>
          <w:kern w:val="2"/>
        </w:rPr>
        <w:t xml:space="preserve">2. Zmiany Umowy, o których mowa w ust. 1 muszą być dokonywane z zachowaniem przepisu art. 454 oraz 455 ustawy Prawo zamówień publicznych.  </w:t>
      </w:r>
    </w:p>
    <w:p w14:paraId="0E3D298F" w14:textId="77777777" w:rsidR="005E30B1" w:rsidRPr="00E84DCE" w:rsidRDefault="005E30B1" w:rsidP="00E84DCE">
      <w:pPr>
        <w:tabs>
          <w:tab w:val="left" w:pos="0"/>
        </w:tabs>
        <w:suppressAutoHyphens/>
        <w:spacing w:after="0" w:line="240" w:lineRule="auto"/>
        <w:ind w:left="426" w:right="-189"/>
        <w:jc w:val="both"/>
        <w:rPr>
          <w:rFonts w:ascii="Times New Roman" w:hAnsi="Times New Roman"/>
          <w:color w:val="000000"/>
          <w:kern w:val="2"/>
        </w:rPr>
      </w:pPr>
      <w:r w:rsidRPr="00E84DCE">
        <w:rPr>
          <w:rFonts w:ascii="Times New Roman" w:hAnsi="Times New Roman"/>
          <w:kern w:val="2"/>
        </w:rPr>
        <w:t xml:space="preserve">3. Dopuszcza się możliwość zmiany ustaleń niniejszej umowy w stosunku do treści oferty </w:t>
      </w:r>
      <w:r w:rsidRPr="00E84DCE">
        <w:rPr>
          <w:rFonts w:ascii="Times New Roman" w:hAnsi="Times New Roman"/>
        </w:rPr>
        <w:t>Wykonaw</w:t>
      </w:r>
      <w:r w:rsidRPr="00E84DCE">
        <w:rPr>
          <w:rFonts w:ascii="Times New Roman" w:hAnsi="Times New Roman"/>
          <w:kern w:val="2"/>
        </w:rPr>
        <w:t>cy w następującym zakresie</w:t>
      </w:r>
      <w:r w:rsidRPr="00E84DCE">
        <w:rPr>
          <w:rFonts w:ascii="Times New Roman" w:hAnsi="Times New Roman"/>
          <w:color w:val="000000"/>
          <w:kern w:val="2"/>
        </w:rPr>
        <w:t xml:space="preserve">: </w:t>
      </w:r>
    </w:p>
    <w:p w14:paraId="5B700693" w14:textId="77777777" w:rsidR="005E30B1" w:rsidRPr="00E84DCE" w:rsidRDefault="005E30B1" w:rsidP="00E84DCE">
      <w:pPr>
        <w:numPr>
          <w:ilvl w:val="0"/>
          <w:numId w:val="32"/>
        </w:numPr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284"/>
        <w:textAlignment w:val="baseline"/>
        <w:rPr>
          <w:rFonts w:ascii="Times New Roman" w:hAnsi="Times New Roman"/>
          <w:color w:val="000000"/>
          <w:kern w:val="2"/>
        </w:rPr>
      </w:pPr>
      <w:r w:rsidRPr="00E84DCE">
        <w:rPr>
          <w:rFonts w:ascii="Times New Roman" w:hAnsi="Times New Roman"/>
          <w:b/>
          <w:color w:val="000000"/>
          <w:kern w:val="2"/>
        </w:rPr>
        <w:t>terminu realizacji przedmiotu zamówienia</w:t>
      </w:r>
      <w:r w:rsidRPr="00E84DCE">
        <w:rPr>
          <w:rFonts w:ascii="Times New Roman" w:hAnsi="Times New Roman"/>
          <w:color w:val="000000"/>
          <w:kern w:val="2"/>
        </w:rPr>
        <w:t>, gdy jest ona spowodowana:</w:t>
      </w:r>
    </w:p>
    <w:p w14:paraId="73B91502" w14:textId="77777777" w:rsidR="005E30B1" w:rsidRPr="00E84DCE" w:rsidRDefault="005E30B1" w:rsidP="00E84DCE">
      <w:pPr>
        <w:numPr>
          <w:ilvl w:val="0"/>
          <w:numId w:val="3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E84DCE">
        <w:rPr>
          <w:rFonts w:ascii="Times New Roman" w:hAnsi="Times New Roman"/>
          <w:color w:val="000000"/>
          <w:kern w:val="2"/>
        </w:rPr>
        <w:t xml:space="preserve"> epidemią stwierdzona przez uprawnione do tego organy lokalne lub państwowe, klęską żywiołową, strajkiem, stanem wyjątkowym, stanem wojennym, wojną.</w:t>
      </w:r>
    </w:p>
    <w:p w14:paraId="1E67E53D" w14:textId="77777777" w:rsidR="005E30B1" w:rsidRPr="00E84DCE" w:rsidRDefault="005E30B1" w:rsidP="00E84DCE">
      <w:pPr>
        <w:numPr>
          <w:ilvl w:val="0"/>
          <w:numId w:val="3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E84DCE">
        <w:rPr>
          <w:rFonts w:ascii="Times New Roman" w:hAnsi="Times New Roman"/>
          <w:color w:val="000000"/>
          <w:kern w:val="2"/>
        </w:rPr>
        <w:t>następstwem okoliczności leżących po stronie Zamawiającego lub przeszkodami dającymi się przypisać Zamawiającemu, takimi jak choroba osoby skierowanej na studia lub inne zdarzenia losowe</w:t>
      </w:r>
    </w:p>
    <w:p w14:paraId="12D22436" w14:textId="77777777" w:rsidR="005E30B1" w:rsidRPr="00E84DCE" w:rsidRDefault="005E30B1" w:rsidP="00E84DCE">
      <w:pPr>
        <w:numPr>
          <w:ilvl w:val="0"/>
          <w:numId w:val="3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E84DCE">
        <w:rPr>
          <w:rFonts w:ascii="Times New Roman" w:hAnsi="Times New Roman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14:paraId="52F2E39E" w14:textId="77777777" w:rsidR="005E30B1" w:rsidRPr="00E84DCE" w:rsidRDefault="005E30B1" w:rsidP="00E84DCE">
      <w:pPr>
        <w:numPr>
          <w:ilvl w:val="0"/>
          <w:numId w:val="3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E84DCE">
        <w:rPr>
          <w:rFonts w:ascii="Times New Roman" w:hAnsi="Times New Roman"/>
          <w:color w:val="000000"/>
          <w:kern w:val="2"/>
        </w:rPr>
        <w:t>powierzenie określonego zakresu podwykonawcy lub zmiany zakresu części prac powierzonych podwykonawcy w przypadku gdy:</w:t>
      </w:r>
    </w:p>
    <w:p w14:paraId="4B130967" w14:textId="77777777" w:rsidR="005E30B1" w:rsidRPr="00E84DCE" w:rsidRDefault="005E30B1" w:rsidP="00E84DCE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ind w:left="426" w:hanging="284"/>
        <w:jc w:val="both"/>
        <w:rPr>
          <w:rFonts w:ascii="Times New Roman" w:hAnsi="Times New Roman"/>
          <w:color w:val="000000"/>
          <w:kern w:val="2"/>
        </w:rPr>
      </w:pPr>
      <w:r w:rsidRPr="00E84DCE">
        <w:rPr>
          <w:rFonts w:ascii="Times New Roman" w:hAnsi="Times New Roman"/>
          <w:color w:val="000000"/>
          <w:kern w:val="2"/>
        </w:rPr>
        <w:t>− wprowadzenie nowego podwykonawcy zapewni lepszą realizację danej części zamówienia,</w:t>
      </w:r>
    </w:p>
    <w:p w14:paraId="5CEFD57A" w14:textId="77777777" w:rsidR="005E30B1" w:rsidRPr="00E84DCE" w:rsidRDefault="005E30B1" w:rsidP="00E84DCE">
      <w:pPr>
        <w:numPr>
          <w:ilvl w:val="0"/>
          <w:numId w:val="3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E84DCE">
        <w:rPr>
          <w:rFonts w:ascii="Times New Roman" w:hAnsi="Times New Roman"/>
          <w:color w:val="000000"/>
          <w:kern w:val="2"/>
        </w:rPr>
        <w:t>ograniczenia zakresu prac objętych niniejszą umową w przypadku stwierdzenia braku  konieczności wykonywania części zamówienia.</w:t>
      </w:r>
    </w:p>
    <w:p w14:paraId="77DD8900" w14:textId="64F6A85F" w:rsidR="005E30B1" w:rsidRPr="00E84DCE" w:rsidRDefault="001F3367" w:rsidP="00E84DCE">
      <w:pPr>
        <w:pStyle w:val="Akapitzlist"/>
        <w:suppressAutoHyphens/>
        <w:spacing w:after="0" w:line="240" w:lineRule="auto"/>
        <w:ind w:left="426" w:right="-189"/>
        <w:jc w:val="both"/>
        <w:rPr>
          <w:rFonts w:ascii="Times New Roman" w:hAnsi="Times New Roman"/>
          <w:color w:val="000000"/>
          <w:kern w:val="2"/>
        </w:rPr>
      </w:pPr>
      <w:r w:rsidRPr="00E84DCE">
        <w:rPr>
          <w:rFonts w:ascii="Times New Roman" w:hAnsi="Times New Roman"/>
          <w:color w:val="000000"/>
          <w:kern w:val="2"/>
        </w:rPr>
        <w:t xml:space="preserve">4. </w:t>
      </w:r>
      <w:r w:rsidR="005E30B1" w:rsidRPr="00E84DCE">
        <w:rPr>
          <w:rFonts w:ascii="Times New Roman" w:hAnsi="Times New Roman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="005E30B1" w:rsidRPr="00E84DCE">
        <w:rPr>
          <w:rFonts w:ascii="Times New Roman" w:hAnsi="Times New Roman"/>
        </w:rPr>
        <w:t>Wykonaw</w:t>
      </w:r>
      <w:r w:rsidR="005E30B1" w:rsidRPr="00E84DCE">
        <w:rPr>
          <w:rFonts w:ascii="Times New Roman" w:hAnsi="Times New Roman"/>
          <w:color w:val="000000"/>
          <w:kern w:val="2"/>
        </w:rPr>
        <w:t xml:space="preserve">cy.  </w:t>
      </w:r>
    </w:p>
    <w:p w14:paraId="3E4A43CC" w14:textId="77777777" w:rsidR="007C4B13" w:rsidRPr="00E84DCE" w:rsidRDefault="007C4B13" w:rsidP="00E84DCE">
      <w:pPr>
        <w:pStyle w:val="Akapitzlist"/>
        <w:spacing w:after="0" w:line="240" w:lineRule="auto"/>
        <w:ind w:left="717"/>
        <w:rPr>
          <w:rFonts w:ascii="Times New Roman" w:hAnsi="Times New Roman"/>
        </w:rPr>
      </w:pPr>
    </w:p>
    <w:p w14:paraId="1F7F93B7" w14:textId="32589F29" w:rsidR="00E47DEB" w:rsidRPr="00E84DCE" w:rsidRDefault="00E47DEB" w:rsidP="00E84DCE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 w:rsidRPr="00E84DCE">
        <w:rPr>
          <w:rFonts w:ascii="Times New Roman" w:hAnsi="Times New Roman"/>
          <w:b/>
          <w:bCs/>
          <w:color w:val="000000"/>
        </w:rPr>
        <w:t xml:space="preserve">§ 11 </w:t>
      </w:r>
    </w:p>
    <w:p w14:paraId="7C52A18D" w14:textId="77777777" w:rsidR="00E47DEB" w:rsidRPr="00E84DCE" w:rsidRDefault="00E47DEB" w:rsidP="00E84DCE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 w:rsidRPr="00E84DCE">
        <w:rPr>
          <w:rFonts w:ascii="Times New Roman" w:hAnsi="Times New Roman"/>
          <w:b/>
          <w:bCs/>
          <w:color w:val="000000"/>
        </w:rPr>
        <w:t>Autorskie prawa majątkowe</w:t>
      </w:r>
    </w:p>
    <w:p w14:paraId="090CA8C5" w14:textId="77777777" w:rsidR="00E47DEB" w:rsidRPr="00E84DCE" w:rsidRDefault="00E47DEB" w:rsidP="00E84DCE">
      <w:pPr>
        <w:spacing w:after="0" w:line="240" w:lineRule="auto"/>
        <w:ind w:left="284"/>
        <w:jc w:val="both"/>
        <w:rPr>
          <w:rFonts w:ascii="Times New Roman" w:hAnsi="Times New Roman"/>
          <w:color w:val="000000"/>
        </w:rPr>
      </w:pPr>
      <w:r w:rsidRPr="00E84DCE">
        <w:rPr>
          <w:rFonts w:ascii="Times New Roman" w:hAnsi="Times New Roman"/>
          <w:color w:val="000000"/>
        </w:rPr>
        <w:t>Przeniesienie autorskich praw majątkowych zgodnie z załącznikiem 2 do umowy</w:t>
      </w:r>
    </w:p>
    <w:p w14:paraId="45B33B7F" w14:textId="77777777" w:rsidR="00E47DEB" w:rsidRPr="00E84DCE" w:rsidRDefault="00E47DEB" w:rsidP="00E84DCE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</w:p>
    <w:p w14:paraId="07FE5E3E" w14:textId="77777777" w:rsidR="00E47DEB" w:rsidRPr="00E84DCE" w:rsidRDefault="00E47DEB" w:rsidP="00E84DCE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 w:rsidRPr="00E84DCE">
        <w:rPr>
          <w:rFonts w:ascii="Times New Roman" w:hAnsi="Times New Roman"/>
          <w:b/>
          <w:bCs/>
          <w:color w:val="000000"/>
        </w:rPr>
        <w:t xml:space="preserve">§ 12 </w:t>
      </w:r>
    </w:p>
    <w:p w14:paraId="4472219A" w14:textId="77777777" w:rsidR="00E47DEB" w:rsidRPr="00E84DCE" w:rsidRDefault="00E47DEB" w:rsidP="00E84DCE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 w:rsidRPr="00E84DCE">
        <w:rPr>
          <w:rFonts w:ascii="Times New Roman" w:hAnsi="Times New Roman"/>
          <w:b/>
          <w:bCs/>
          <w:color w:val="000000"/>
        </w:rPr>
        <w:t>Klauzula poufności</w:t>
      </w:r>
    </w:p>
    <w:p w14:paraId="697FE9CF" w14:textId="77777777" w:rsidR="00E47DEB" w:rsidRPr="00E84DCE" w:rsidRDefault="00E47DEB" w:rsidP="00E84DCE">
      <w:pPr>
        <w:spacing w:after="0" w:line="240" w:lineRule="auto"/>
        <w:ind w:left="284"/>
        <w:jc w:val="both"/>
        <w:rPr>
          <w:rFonts w:ascii="Times New Roman" w:hAnsi="Times New Roman"/>
          <w:color w:val="000000"/>
        </w:rPr>
      </w:pPr>
      <w:r w:rsidRPr="00E84DCE">
        <w:rPr>
          <w:rFonts w:ascii="Times New Roman" w:hAnsi="Times New Roman"/>
          <w:color w:val="000000"/>
        </w:rPr>
        <w:t>Klauzula o zachowaniu poufności zgodnie z Załącznikiem 3 do umowy.</w:t>
      </w:r>
    </w:p>
    <w:p w14:paraId="6B39945F" w14:textId="77777777" w:rsidR="00E47DEB" w:rsidRPr="00E84DCE" w:rsidRDefault="00E47DEB" w:rsidP="00E84DCE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</w:p>
    <w:p w14:paraId="1AFDE91D" w14:textId="77777777" w:rsidR="00E47DEB" w:rsidRPr="00E84DCE" w:rsidRDefault="00E47DEB" w:rsidP="00E84DCE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 w:rsidRPr="00E84DCE">
        <w:rPr>
          <w:rFonts w:ascii="Times New Roman" w:hAnsi="Times New Roman"/>
          <w:b/>
          <w:bCs/>
          <w:color w:val="000000"/>
        </w:rPr>
        <w:t xml:space="preserve">§ 13 </w:t>
      </w:r>
    </w:p>
    <w:p w14:paraId="19E4C6E5" w14:textId="77777777" w:rsidR="00E47DEB" w:rsidRPr="00E84DCE" w:rsidRDefault="00E47DEB" w:rsidP="00E84DCE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 w:rsidRPr="00E84DCE">
        <w:rPr>
          <w:rFonts w:ascii="Times New Roman" w:hAnsi="Times New Roman"/>
          <w:b/>
          <w:bCs/>
          <w:color w:val="000000"/>
        </w:rPr>
        <w:t>Postanowienia końcowe</w:t>
      </w:r>
    </w:p>
    <w:p w14:paraId="78AEEBFF" w14:textId="77777777" w:rsidR="00E47DEB" w:rsidRPr="00E84DCE" w:rsidRDefault="00E47DEB" w:rsidP="00E84DCE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E84DCE">
        <w:rPr>
          <w:rFonts w:ascii="Times New Roman" w:eastAsia="Arial Unicode MS" w:hAnsi="Times New Roman"/>
        </w:rPr>
        <w:t>1. W sprawach nieuregulowanych niniejszą umową stosuje się przepisy Kodeksu cywilnego.</w:t>
      </w:r>
    </w:p>
    <w:p w14:paraId="69A0874D" w14:textId="77777777" w:rsidR="00E47DEB" w:rsidRPr="00E84DCE" w:rsidRDefault="00E47DEB" w:rsidP="00E84DCE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E84DCE">
        <w:rPr>
          <w:rFonts w:ascii="Times New Roman" w:eastAsia="Arial Unicode MS" w:hAnsi="Times New Roman"/>
        </w:rPr>
        <w:t>2. Ewentualne spory powstałe w trakcie realizacji umowy podlegają rozpoznaniu przez sąd właściwy dla siedziby Zamawiającego.</w:t>
      </w:r>
    </w:p>
    <w:p w14:paraId="4E7383F1" w14:textId="77777777" w:rsidR="00E47DEB" w:rsidRPr="00E84DCE" w:rsidRDefault="00E47DEB" w:rsidP="00E84DCE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E84DCE">
        <w:rPr>
          <w:rFonts w:ascii="Times New Roman" w:eastAsia="Arial Unicode MS" w:hAnsi="Times New Roman"/>
        </w:rPr>
        <w:t>3. Umowę sporządzono w 2 jednobrzmiących egzemplarzach, po 1 egzemplarzu dla każdej ze Stron.</w:t>
      </w:r>
    </w:p>
    <w:p w14:paraId="40998EC4" w14:textId="77777777" w:rsidR="00E47DEB" w:rsidRDefault="00E47DEB" w:rsidP="00E47DEB">
      <w:pPr>
        <w:spacing w:after="0" w:line="240" w:lineRule="auto"/>
        <w:ind w:left="709"/>
        <w:rPr>
          <w:rFonts w:ascii="Times New Roman" w:hAnsi="Times New Roman"/>
        </w:rPr>
      </w:pPr>
    </w:p>
    <w:p w14:paraId="5E06C35A" w14:textId="77777777" w:rsidR="00E47DEB" w:rsidRDefault="00E47DEB" w:rsidP="00E47DE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44813ED8" w14:textId="77777777" w:rsidR="00E47DEB" w:rsidRDefault="00E47DEB" w:rsidP="00E47DEB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Za Zleceniodawcę                                                                                   Za Zleceniobiorcę</w:t>
      </w:r>
    </w:p>
    <w:p w14:paraId="2D54B492" w14:textId="77777777" w:rsidR="00E47DEB" w:rsidRDefault="00E47DEB" w:rsidP="00E47DEB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259FFF2F" w14:textId="77777777" w:rsidR="00E47DEB" w:rsidRDefault="00E47DEB" w:rsidP="00E47DEB">
      <w:pPr>
        <w:spacing w:after="0" w:line="240" w:lineRule="auto"/>
        <w:rPr>
          <w:rFonts w:ascii="Times New Roman" w:hAnsi="Times New Roman"/>
        </w:rPr>
      </w:pPr>
    </w:p>
    <w:p w14:paraId="060D861E" w14:textId="77777777" w:rsidR="00E47DEB" w:rsidRDefault="00E47DEB" w:rsidP="00E47DEB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………………………..                                                                            …………………….</w:t>
      </w:r>
    </w:p>
    <w:p w14:paraId="4FDEF0C8" w14:textId="77777777" w:rsidR="00E47DEB" w:rsidRDefault="00E47DEB" w:rsidP="00E47DEB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   (data i podpis)                                                                                                 (data i podpis)</w:t>
      </w:r>
    </w:p>
    <w:p w14:paraId="36C8183A" w14:textId="77777777" w:rsidR="00E47DEB" w:rsidRDefault="00E47DEB" w:rsidP="00E47DEB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</w:p>
    <w:p w14:paraId="35562E4E" w14:textId="77777777" w:rsidR="00E47DEB" w:rsidRDefault="00E47DEB" w:rsidP="00E47DEB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>KONTRASYGNATA FINANSOWA</w:t>
      </w:r>
    </w:p>
    <w:p w14:paraId="7D8A68EF" w14:textId="41E88C4A" w:rsidR="005E30B1" w:rsidRPr="007C4B13" w:rsidRDefault="005E30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115AC947" w14:textId="62E86CD3" w:rsidR="005E30B1" w:rsidRPr="007C4B13" w:rsidRDefault="005E30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3FA1489" w14:textId="4BF29666" w:rsidR="005E30B1" w:rsidRPr="007C4B13" w:rsidRDefault="005E30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4809D99" w14:textId="452AC88E" w:rsidR="005E30B1" w:rsidRDefault="005E30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F8A8C67" w14:textId="77777777" w:rsidR="001F3367" w:rsidRDefault="001F3367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4A25F1D4" w14:textId="77777777" w:rsidR="001F3367" w:rsidRDefault="001F3367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1CAF689" w14:textId="77777777" w:rsidR="001F3367" w:rsidRDefault="001F3367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53CBFF0B" w14:textId="77777777" w:rsidR="001F3367" w:rsidRDefault="001F3367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DFB7171" w14:textId="77777777" w:rsidR="001F3367" w:rsidRDefault="001F3367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E274AE0" w14:textId="77777777" w:rsidR="001F3367" w:rsidRDefault="001F3367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6516612" w14:textId="77777777" w:rsidR="001F3367" w:rsidRDefault="001F3367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033115E9" w14:textId="77777777" w:rsidR="001F3367" w:rsidRDefault="001F3367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618B738" w14:textId="77777777" w:rsidR="001F3367" w:rsidRDefault="001F3367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1C6A5FD3" w14:textId="77777777" w:rsidR="001F3367" w:rsidRDefault="001F3367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4BE74C25" w14:textId="77777777" w:rsidR="001F3367" w:rsidRDefault="001F3367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BBD15DB" w14:textId="77777777" w:rsidR="001F3367" w:rsidRDefault="001F3367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6A45B6AB" w14:textId="77777777" w:rsidR="001F3367" w:rsidRDefault="001F3367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633B0782" w14:textId="77777777" w:rsidR="001F3367" w:rsidRDefault="001F3367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AB3098A" w14:textId="77777777" w:rsidR="001F3367" w:rsidRDefault="001F3367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21613EB" w14:textId="77777777" w:rsidR="001F3367" w:rsidRDefault="001F3367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6808BCD5" w14:textId="77777777" w:rsidR="001F3367" w:rsidRDefault="001F3367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0A3D8978" w14:textId="77777777" w:rsidR="001F3367" w:rsidRDefault="001F3367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3B5BBED" w14:textId="77777777" w:rsidR="001F3367" w:rsidRDefault="001F3367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2133315" w14:textId="77777777" w:rsidR="001F3367" w:rsidRDefault="001F3367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1F22C610" w14:textId="77777777" w:rsidR="001F3367" w:rsidRDefault="001F3367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05441961" w14:textId="77777777" w:rsidR="001F3367" w:rsidRDefault="001F3367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0DDC16ED" w14:textId="77777777" w:rsidR="001F3367" w:rsidRDefault="001F3367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6A8049B8" w14:textId="77777777" w:rsidR="001F3367" w:rsidRDefault="001F3367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4A2836F0" w14:textId="77777777" w:rsidR="001F3367" w:rsidRDefault="001F3367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6CC1E26A" w14:textId="77777777" w:rsidR="001F3367" w:rsidRDefault="001F3367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1D4175E8" w14:textId="77777777" w:rsidR="001F3367" w:rsidRDefault="001F3367" w:rsidP="001F3367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lang w:eastAsia="pl-PL"/>
        </w:rPr>
      </w:pPr>
      <w:r>
        <w:rPr>
          <w:rFonts w:ascii="Times New Roman" w:hAnsi="Times New Roman"/>
        </w:rPr>
        <w:t>Załącznik nr 3 do umowy</w:t>
      </w:r>
    </w:p>
    <w:p w14:paraId="73551959" w14:textId="77777777" w:rsidR="001F3367" w:rsidRDefault="001F3367" w:rsidP="001F3367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22BA63E5" w14:textId="77777777" w:rsidR="001F3367" w:rsidRDefault="001F3367" w:rsidP="001F3367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639705B5" w14:textId="77777777" w:rsidR="001F3367" w:rsidRDefault="001F3367" w:rsidP="001F3367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.....................................… </w:t>
      </w:r>
    </w:p>
    <w:p w14:paraId="33C2CF77" w14:textId="77777777" w:rsidR="001F3367" w:rsidRDefault="001F3367" w:rsidP="001F3367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Nazwa Wykonawcy</w:t>
      </w:r>
    </w:p>
    <w:p w14:paraId="539DD27C" w14:textId="77777777" w:rsidR="001F3367" w:rsidRDefault="001F3367" w:rsidP="001F3367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.....................................…</w:t>
      </w:r>
    </w:p>
    <w:p w14:paraId="68A0B91C" w14:textId="77777777" w:rsidR="001F3367" w:rsidRDefault="001F3367" w:rsidP="001F3367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NIP</w:t>
      </w:r>
      <w:r>
        <w:rPr>
          <w:rFonts w:ascii="Times New Roman" w:hAnsi="Times New Roman"/>
        </w:rPr>
        <w:tab/>
        <w:t> </w:t>
      </w:r>
    </w:p>
    <w:p w14:paraId="78EA4DBF" w14:textId="77777777" w:rsidR="001F3367" w:rsidRDefault="001F3367" w:rsidP="001F3367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4FB58BC7" w14:textId="77777777" w:rsidR="001F3367" w:rsidRDefault="001F3367" w:rsidP="001F3367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02C020A5" w14:textId="77777777" w:rsidR="001F3367" w:rsidRDefault="001F3367" w:rsidP="001F3367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OŚWIADCZENIE DLA CELÓW PODATKOWYCH</w:t>
      </w:r>
    </w:p>
    <w:p w14:paraId="1FB11B22" w14:textId="77777777" w:rsidR="001F3367" w:rsidRDefault="001F3367" w:rsidP="001F3367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DOTYCZĄCE PODMIOTÓW POWIĄZANYCH </w:t>
      </w:r>
    </w:p>
    <w:p w14:paraId="686A9BE0" w14:textId="77777777" w:rsidR="001F3367" w:rsidRDefault="001F3367" w:rsidP="001F3367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5CEADDE1" w14:textId="77777777" w:rsidR="001F3367" w:rsidRDefault="001F3367" w:rsidP="001F3367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94EE418" w14:textId="77777777" w:rsidR="001F3367" w:rsidRDefault="001F3367" w:rsidP="001F3367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22914104" w14:textId="77777777" w:rsidR="001F3367" w:rsidRDefault="001F3367" w:rsidP="001F3367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Działając w imieniu ………………………………, (dalej jako: „</w:t>
      </w:r>
      <w:r>
        <w:rPr>
          <w:rFonts w:ascii="Times New Roman" w:hAnsi="Times New Roman"/>
          <w:b/>
          <w:bCs/>
        </w:rPr>
        <w:t>Podmiot</w:t>
      </w:r>
      <w:r>
        <w:rPr>
          <w:rFonts w:ascii="Times New Roman" w:hAnsi="Times New Roman"/>
        </w:rPr>
        <w:t>”) niniejszym oświadcza, że Podmiot:</w:t>
      </w:r>
    </w:p>
    <w:p w14:paraId="3977F731" w14:textId="77777777" w:rsidR="001F3367" w:rsidRDefault="001F3367" w:rsidP="001F3367">
      <w:pPr>
        <w:widowControl w:val="0"/>
        <w:numPr>
          <w:ilvl w:val="0"/>
          <w:numId w:val="34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jest / nie jest</w:t>
      </w:r>
      <w:r>
        <w:rPr>
          <w:rFonts w:ascii="Times New Roman" w:hAnsi="Times New Roman"/>
          <w:vertAlign w:val="superscript"/>
        </w:rPr>
        <w:footnoteReference w:id="1"/>
      </w:r>
      <w:r>
        <w:rPr>
          <w:rFonts w:ascii="Times New Roman" w:hAnsi="Times New Roman"/>
        </w:rPr>
        <w:t xml:space="preserve"> podmiotem powiązanym z Akademią Górniczo-Hutniczą </w:t>
      </w:r>
      <w:r>
        <w:rPr>
          <w:rFonts w:ascii="Times New Roman" w:hAnsi="Times New Roman"/>
        </w:rPr>
        <w:br/>
        <w:t>im. Stanisława Staszica w Krakowie w rozumieniu art. 11a Ustawy o podatku dochodowym od osób prawnych z dnia 15 marca 1992 r.</w:t>
      </w:r>
      <w:r>
        <w:rPr>
          <w:rFonts w:ascii="Times New Roman" w:hAnsi="Times New Roman"/>
          <w:vertAlign w:val="superscript"/>
        </w:rPr>
        <w:footnoteReference w:id="2"/>
      </w:r>
      <w:r>
        <w:rPr>
          <w:rFonts w:ascii="Times New Roman" w:hAnsi="Times New Roman"/>
        </w:rPr>
        <w:t>;</w:t>
      </w:r>
    </w:p>
    <w:p w14:paraId="4A52EA3E" w14:textId="77777777" w:rsidR="001F3367" w:rsidRDefault="001F3367" w:rsidP="001F3367">
      <w:pPr>
        <w:widowControl w:val="0"/>
        <w:numPr>
          <w:ilvl w:val="0"/>
          <w:numId w:val="34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jest / nie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jest</w:t>
      </w:r>
      <w:r>
        <w:rPr>
          <w:rFonts w:ascii="Times New Roman" w:hAnsi="Times New Roman"/>
          <w:vertAlign w:val="superscript"/>
        </w:rPr>
        <w:footnoteReference w:id="3"/>
      </w:r>
      <w:r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>
        <w:rPr>
          <w:rFonts w:ascii="Times New Roman" w:hAnsi="Times New Roman"/>
          <w:vertAlign w:val="superscript"/>
        </w:rPr>
        <w:footnoteReference w:id="4"/>
      </w:r>
      <w:r>
        <w:rPr>
          <w:rFonts w:ascii="Times New Roman" w:hAnsi="Times New Roman"/>
        </w:rPr>
        <w:t xml:space="preserve"> </w:t>
      </w:r>
    </w:p>
    <w:p w14:paraId="69F12563" w14:textId="77777777" w:rsidR="001F3367" w:rsidRDefault="001F3367" w:rsidP="001F3367">
      <w:pPr>
        <w:widowControl w:val="0"/>
        <w:numPr>
          <w:ilvl w:val="0"/>
          <w:numId w:val="34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rzeczywisty właściciel</w:t>
      </w:r>
      <w:r>
        <w:rPr>
          <w:rFonts w:ascii="Times New Roman" w:hAnsi="Times New Roman"/>
          <w:vertAlign w:val="superscript"/>
        </w:rPr>
        <w:footnoteReference w:id="5"/>
      </w:r>
      <w:r>
        <w:rPr>
          <w:rFonts w:ascii="Times New Roman" w:hAnsi="Times New Roman"/>
        </w:rPr>
        <w:t xml:space="preserve"> Podmiotu </w:t>
      </w:r>
      <w:r>
        <w:rPr>
          <w:rFonts w:ascii="Times New Roman" w:hAnsi="Times New Roman"/>
          <w:b/>
          <w:bCs/>
        </w:rPr>
        <w:t>jest / nie jest</w:t>
      </w:r>
      <w:r>
        <w:rPr>
          <w:rFonts w:ascii="Times New Roman" w:hAnsi="Times New Roman"/>
          <w:vertAlign w:val="superscript"/>
        </w:rPr>
        <w:footnoteReference w:id="6"/>
      </w:r>
      <w:r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 xml:space="preserve"> </w:t>
      </w:r>
    </w:p>
    <w:p w14:paraId="63343123" w14:textId="77777777" w:rsidR="001F3367" w:rsidRDefault="001F3367" w:rsidP="001F3367">
      <w:pPr>
        <w:widowControl w:val="0"/>
        <w:numPr>
          <w:ilvl w:val="0"/>
          <w:numId w:val="34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Podmiot </w:t>
      </w:r>
      <w:r>
        <w:rPr>
          <w:rFonts w:ascii="Times New Roman" w:hAnsi="Times New Roman"/>
          <w:b/>
          <w:bCs/>
        </w:rPr>
        <w:t>stanowi / nie stanowi</w:t>
      </w:r>
      <w:r>
        <w:rPr>
          <w:rFonts w:ascii="Times New Roman" w:hAnsi="Times New Roman"/>
          <w:vertAlign w:val="superscript"/>
        </w:rPr>
        <w:footnoteReference w:id="7"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</w:rPr>
        <w:t>dla Akademia Górniczo-Hutnicza im. Stanisława Staszica w Krakowie zagranicznej jednostki kontrolowanej</w:t>
      </w:r>
      <w:r>
        <w:rPr>
          <w:rFonts w:ascii="Times New Roman" w:hAnsi="Times New Roman"/>
          <w:vertAlign w:val="superscript"/>
        </w:rPr>
        <w:footnoteReference w:id="8"/>
      </w:r>
      <w:r>
        <w:rPr>
          <w:rFonts w:ascii="Times New Roman" w:hAnsi="Times New Roman"/>
        </w:rPr>
        <w:t xml:space="preserve"> w rozumieniu art. 24a ustawy z dnia 15 lutego 1992 r. o podatku dochodowym od osób prawnych.</w:t>
      </w:r>
    </w:p>
    <w:p w14:paraId="644DF450" w14:textId="77777777" w:rsidR="001F3367" w:rsidRDefault="001F3367" w:rsidP="001F3367">
      <w:pPr>
        <w:spacing w:after="0" w:line="240" w:lineRule="auto"/>
        <w:ind w:left="780"/>
        <w:contextualSpacing/>
        <w:textAlignment w:val="baseline"/>
        <w:rPr>
          <w:rFonts w:ascii="Times New Roman" w:eastAsia="Times New Roman" w:hAnsi="Times New Roman"/>
          <w:lang w:eastAsia="pl-PL"/>
        </w:rPr>
      </w:pPr>
    </w:p>
    <w:p w14:paraId="1DA290C8" w14:textId="77777777" w:rsidR="001F3367" w:rsidRDefault="001F3367" w:rsidP="001F336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przypadku zmiany powyższych danych  zobowiązuje się do niezwłocznego poinformowania Akademii Górniczo-Hutniczej im. Stanisława Staszica w Krakowie o zaistniałej zmianie.</w:t>
      </w:r>
    </w:p>
    <w:p w14:paraId="00991BD5" w14:textId="77777777" w:rsidR="001F3367" w:rsidRDefault="001F3367" w:rsidP="001F3367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p w14:paraId="0CCD5F52" w14:textId="77777777" w:rsidR="001F3367" w:rsidRDefault="001F3367" w:rsidP="001F3367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1F3367" w14:paraId="6568EDBA" w14:textId="77777777" w:rsidTr="001F3367">
        <w:tc>
          <w:tcPr>
            <w:tcW w:w="4357" w:type="dxa"/>
            <w:hideMark/>
          </w:tcPr>
          <w:p w14:paraId="3DCE9552" w14:textId="77777777" w:rsidR="001F3367" w:rsidRDefault="001F3367">
            <w:pPr>
              <w:spacing w:after="0" w:line="240" w:lineRule="auto"/>
              <w:jc w:val="both"/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</w:pPr>
            <w:r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  <w:t>…………………………………………………</w:t>
            </w:r>
          </w:p>
          <w:p w14:paraId="39434989" w14:textId="77777777" w:rsidR="001F3367" w:rsidRDefault="001F336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</w:pPr>
            <w:r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ych</w:t>
            </w:r>
            <w:proofErr w:type="spellEnd"/>
            <w:r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 xml:space="preserve"> do reprezentacji)</w:t>
            </w:r>
          </w:p>
        </w:tc>
      </w:tr>
    </w:tbl>
    <w:p w14:paraId="0574D410" w14:textId="77777777" w:rsidR="001F3367" w:rsidRDefault="001F3367" w:rsidP="001F3367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63C58B79" w14:textId="77777777" w:rsidR="001F3367" w:rsidRPr="007C4B13" w:rsidRDefault="001F3367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sectPr w:rsidR="001F3367" w:rsidRPr="007C4B13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DDA5A8" w14:textId="77777777" w:rsidR="00B42151" w:rsidRDefault="00B42151">
      <w:r>
        <w:separator/>
      </w:r>
    </w:p>
  </w:endnote>
  <w:endnote w:type="continuationSeparator" w:id="0">
    <w:p w14:paraId="1E97224B" w14:textId="77777777" w:rsidR="00B42151" w:rsidRDefault="00B42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A878" w14:textId="77777777" w:rsidR="00767F4B" w:rsidRDefault="0076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7B9E4" w14:textId="77777777" w:rsidR="00767F4B" w:rsidRDefault="00767F4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4C8F8" w14:textId="77777777" w:rsidR="00767F4B" w:rsidRDefault="0076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DF00D" w14:textId="77777777" w:rsidR="00B42151" w:rsidRDefault="00B42151">
      <w:r>
        <w:separator/>
      </w:r>
    </w:p>
  </w:footnote>
  <w:footnote w:type="continuationSeparator" w:id="0">
    <w:p w14:paraId="1F4977CA" w14:textId="77777777" w:rsidR="00B42151" w:rsidRDefault="00B42151">
      <w:r>
        <w:continuationSeparator/>
      </w:r>
    </w:p>
  </w:footnote>
  <w:footnote w:id="1">
    <w:p w14:paraId="6DF814F8" w14:textId="77777777" w:rsidR="001F3367" w:rsidRDefault="001F3367" w:rsidP="001F3367">
      <w:pPr>
        <w:pStyle w:val="Tekstprzypisudolnego"/>
        <w:rPr>
          <w:rFonts w:ascii="Times New Roman" w:hAnsi="Times New Roman"/>
          <w:sz w:val="16"/>
          <w:szCs w:val="16"/>
        </w:rPr>
      </w:pPr>
      <w:r>
        <w:rPr>
          <w:rStyle w:val="Odwoanieprzypisudolnego"/>
          <w:rFonts w:ascii="Times New Roman" w:hAnsi="Times New Roman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61495FE8" w14:textId="77777777" w:rsidR="001F3367" w:rsidRDefault="001F3367" w:rsidP="001F3367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r>
        <w:rPr>
          <w:rStyle w:val="normaltextrun"/>
          <w:color w:val="000000"/>
          <w:sz w:val="16"/>
          <w:szCs w:val="16"/>
        </w:rPr>
        <w:t xml:space="preserve">Zgodnie z ustawą </w:t>
      </w:r>
      <w:r>
        <w:rPr>
          <w:rStyle w:val="normaltextrun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color w:val="000000"/>
          <w:sz w:val="16"/>
          <w:szCs w:val="16"/>
        </w:rPr>
        <w:t xml:space="preserve"> oznaczają:</w:t>
      </w:r>
      <w:r>
        <w:rPr>
          <w:rStyle w:val="eop"/>
          <w:color w:val="000000"/>
          <w:sz w:val="16"/>
          <w:szCs w:val="16"/>
        </w:rPr>
        <w:t> </w:t>
      </w:r>
    </w:p>
    <w:p w14:paraId="56F14430" w14:textId="77777777" w:rsidR="001F3367" w:rsidRDefault="001F3367" w:rsidP="001F3367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>
        <w:rPr>
          <w:rStyle w:val="normaltextrun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color w:val="000000"/>
          <w:sz w:val="16"/>
          <w:szCs w:val="16"/>
        </w:rPr>
        <w:t> </w:t>
      </w:r>
    </w:p>
    <w:p w14:paraId="00D1B76A" w14:textId="77777777" w:rsidR="001F3367" w:rsidRDefault="001F3367" w:rsidP="001F3367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>
        <w:rPr>
          <w:rStyle w:val="normaltextrun"/>
          <w:color w:val="000000"/>
          <w:sz w:val="16"/>
          <w:szCs w:val="16"/>
        </w:rPr>
        <w:t>podmioty, na które wywiera znaczący wpływ:</w:t>
      </w:r>
      <w:r>
        <w:rPr>
          <w:rStyle w:val="eop"/>
          <w:color w:val="000000"/>
          <w:sz w:val="16"/>
          <w:szCs w:val="16"/>
        </w:rPr>
        <w:t> </w:t>
      </w:r>
    </w:p>
    <w:p w14:paraId="0876060C" w14:textId="77777777" w:rsidR="001F3367" w:rsidRDefault="001F3367" w:rsidP="001F3367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>
        <w:rPr>
          <w:rStyle w:val="normaltextrun"/>
          <w:color w:val="000000"/>
          <w:sz w:val="16"/>
          <w:szCs w:val="16"/>
        </w:rPr>
        <w:t>ten sam inny podmiot lub</w:t>
      </w:r>
      <w:r>
        <w:rPr>
          <w:rStyle w:val="eop"/>
          <w:color w:val="000000"/>
          <w:sz w:val="16"/>
          <w:szCs w:val="16"/>
        </w:rPr>
        <w:t> </w:t>
      </w:r>
    </w:p>
    <w:p w14:paraId="32D2B81A" w14:textId="77777777" w:rsidR="001F3367" w:rsidRDefault="001F3367" w:rsidP="001F3367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color w:val="000000"/>
          <w:sz w:val="16"/>
          <w:szCs w:val="16"/>
        </w:rPr>
        <w:t> </w:t>
      </w:r>
    </w:p>
    <w:p w14:paraId="58ED9632" w14:textId="77777777" w:rsidR="001F3367" w:rsidRDefault="001F3367" w:rsidP="001F336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color w:val="000000"/>
          <w:sz w:val="16"/>
          <w:szCs w:val="16"/>
        </w:rPr>
        <w:t>” oznacza:</w:t>
      </w:r>
      <w:r>
        <w:rPr>
          <w:rStyle w:val="eop"/>
          <w:color w:val="000000"/>
          <w:sz w:val="16"/>
          <w:szCs w:val="16"/>
        </w:rPr>
        <w:t> </w:t>
      </w:r>
    </w:p>
    <w:p w14:paraId="2DA7EF11" w14:textId="77777777" w:rsidR="001F3367" w:rsidRDefault="001F3367" w:rsidP="001F3367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>
        <w:rPr>
          <w:rStyle w:val="normaltextrun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sz w:val="16"/>
          <w:szCs w:val="16"/>
        </w:rPr>
        <w:t> </w:t>
      </w:r>
    </w:p>
    <w:p w14:paraId="1E8B3ABE" w14:textId="77777777" w:rsidR="001F3367" w:rsidRDefault="001F3367" w:rsidP="001F3367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color w:val="000000"/>
          <w:sz w:val="16"/>
          <w:szCs w:val="16"/>
        </w:rPr>
        <w:t>udziałów w kapitale lub</w:t>
      </w:r>
      <w:r>
        <w:rPr>
          <w:rStyle w:val="eop"/>
          <w:color w:val="000000"/>
          <w:sz w:val="16"/>
          <w:szCs w:val="16"/>
        </w:rPr>
        <w:t> </w:t>
      </w:r>
    </w:p>
    <w:p w14:paraId="5E593D26" w14:textId="77777777" w:rsidR="001F3367" w:rsidRDefault="001F3367" w:rsidP="001F3367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color w:val="000000"/>
          <w:sz w:val="16"/>
          <w:szCs w:val="16"/>
        </w:rPr>
        <w:t> </w:t>
      </w:r>
    </w:p>
    <w:p w14:paraId="208BC880" w14:textId="77777777" w:rsidR="001F3367" w:rsidRDefault="001F3367" w:rsidP="001F3367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>
        <w:rPr>
          <w:rStyle w:val="normaltextrun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color w:val="000000"/>
          <w:sz w:val="16"/>
          <w:szCs w:val="16"/>
        </w:rPr>
        <w:t> </w:t>
      </w:r>
    </w:p>
    <w:p w14:paraId="2D97AD58" w14:textId="77777777" w:rsidR="001F3367" w:rsidRDefault="001F3367" w:rsidP="001F3367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color w:val="000000"/>
          <w:sz w:val="16"/>
          <w:szCs w:val="16"/>
        </w:rPr>
        <w:t>, lub</w:t>
      </w:r>
      <w:r>
        <w:rPr>
          <w:rStyle w:val="eop"/>
          <w:color w:val="000000"/>
          <w:sz w:val="16"/>
          <w:szCs w:val="16"/>
        </w:rPr>
        <w:t> </w:t>
      </w:r>
    </w:p>
    <w:p w14:paraId="2EE1D074" w14:textId="77777777" w:rsidR="001F3367" w:rsidRDefault="001F3367" w:rsidP="001F3367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color w:val="000000"/>
          <w:sz w:val="16"/>
          <w:szCs w:val="16"/>
        </w:rPr>
        <w:t> </w:t>
      </w:r>
    </w:p>
  </w:footnote>
  <w:footnote w:id="3">
    <w:p w14:paraId="2806B08F" w14:textId="77777777" w:rsidR="001F3367" w:rsidRDefault="001F3367" w:rsidP="001F3367">
      <w:pPr>
        <w:pStyle w:val="Tekstprzypisudolnego"/>
        <w:rPr>
          <w:rFonts w:ascii="Times New Roman" w:hAnsi="Times New Roman"/>
          <w:sz w:val="16"/>
          <w:szCs w:val="16"/>
        </w:rPr>
      </w:pPr>
      <w:r>
        <w:rPr>
          <w:rStyle w:val="Odwoanieprzypisudolnego"/>
          <w:rFonts w:ascii="Times New Roman" w:hAnsi="Times New Roman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23B01D31" w14:textId="77777777" w:rsidR="001F3367" w:rsidRDefault="001F3367" w:rsidP="001F3367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>
        <w:rPr>
          <w:rFonts w:ascii="Times New Roman" w:hAnsi="Times New Roman"/>
          <w:color w:val="FF0000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365C9FF7" w14:textId="77777777" w:rsidR="001F3367" w:rsidRDefault="001F3367" w:rsidP="001F3367">
      <w:pPr>
        <w:pStyle w:val="Tekstprzypisudolnego"/>
        <w:rPr>
          <w:rFonts w:ascii="Times New Roman" w:hAnsi="Times New Roman"/>
          <w:sz w:val="16"/>
          <w:szCs w:val="16"/>
        </w:rPr>
      </w:pPr>
      <w:r>
        <w:rPr>
          <w:rStyle w:val="Odwoanieprzypisudolnego"/>
          <w:rFonts w:ascii="Times New Roman" w:hAnsi="Times New Roman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1A71A54B" w14:textId="77777777" w:rsidR="001F3367" w:rsidRDefault="001F3367" w:rsidP="001F3367">
      <w:pPr>
        <w:pStyle w:val="Tekstprzypisudolnego"/>
        <w:numPr>
          <w:ilvl w:val="0"/>
          <w:numId w:val="37"/>
        </w:numPr>
        <w:ind w:left="426" w:hanging="284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4DEEA91" w14:textId="77777777" w:rsidR="001F3367" w:rsidRDefault="001F3367" w:rsidP="001F3367">
      <w:pPr>
        <w:pStyle w:val="Tekstprzypisudolnego"/>
        <w:numPr>
          <w:ilvl w:val="0"/>
          <w:numId w:val="37"/>
        </w:numPr>
        <w:ind w:left="426" w:hanging="284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46D9789E" w14:textId="77777777" w:rsidR="001F3367" w:rsidRDefault="001F3367" w:rsidP="001F3367">
      <w:pPr>
        <w:pStyle w:val="Tekstprzypisudolnego"/>
        <w:numPr>
          <w:ilvl w:val="0"/>
          <w:numId w:val="37"/>
        </w:numPr>
        <w:ind w:left="426" w:hanging="284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FF52B3A" w14:textId="77777777" w:rsidR="001F3367" w:rsidRDefault="001F3367" w:rsidP="001F3367">
      <w:pPr>
        <w:pStyle w:val="Tekstprzypisudolnego"/>
        <w:rPr>
          <w:rFonts w:ascii="Times New Roman" w:hAnsi="Times New Roman"/>
          <w:sz w:val="16"/>
          <w:szCs w:val="16"/>
        </w:rPr>
      </w:pPr>
      <w:r>
        <w:rPr>
          <w:rStyle w:val="Odwoanieprzypisudolnego"/>
          <w:rFonts w:ascii="Times New Roman" w:hAnsi="Times New Roman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1B882424" w14:textId="77777777" w:rsidR="001F3367" w:rsidRDefault="001F3367" w:rsidP="001F3367">
      <w:pPr>
        <w:pStyle w:val="Tekstprzypisudolnego"/>
        <w:rPr>
          <w:rFonts w:ascii="Times New Roman" w:hAnsi="Times New Roman"/>
          <w:sz w:val="16"/>
          <w:szCs w:val="16"/>
        </w:rPr>
      </w:pPr>
      <w:r>
        <w:rPr>
          <w:rStyle w:val="Odwoanieprzypisudolnego"/>
          <w:rFonts w:ascii="Times New Roman" w:hAnsi="Times New Roman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50DF4B46" w14:textId="77777777" w:rsidR="001F3367" w:rsidRDefault="001F3367" w:rsidP="001F3367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>
        <w:rPr>
          <w:rStyle w:val="Odwoanieprzypisudolnego"/>
          <w:rFonts w:ascii="Times New Roman" w:hAnsi="Times New Roman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2157A03D" w14:textId="77777777" w:rsidR="001F3367" w:rsidRDefault="001F3367" w:rsidP="001F3367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a) osobę prawną,</w:t>
      </w:r>
    </w:p>
    <w:p w14:paraId="39AAF58A" w14:textId="77777777" w:rsidR="001F3367" w:rsidRDefault="001F3367" w:rsidP="001F3367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b) spółkę kapitałową w organizacji,</w:t>
      </w:r>
    </w:p>
    <w:p w14:paraId="6E9A7D81" w14:textId="77777777" w:rsidR="001F3367" w:rsidRDefault="001F3367" w:rsidP="001F3367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37CDBDEB" w14:textId="77777777" w:rsidR="001F3367" w:rsidRDefault="001F3367" w:rsidP="001F3367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6AFBA42E" w14:textId="77777777" w:rsidR="001F3367" w:rsidRDefault="001F3367" w:rsidP="001F3367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52D6614F" w14:textId="77777777" w:rsidR="001F3367" w:rsidRDefault="001F3367" w:rsidP="001F3367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560036C" w14:textId="77777777" w:rsidR="001F3367" w:rsidRDefault="001F3367" w:rsidP="001F3367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4F6FF30A" w14:textId="77777777" w:rsidR="001F3367" w:rsidRDefault="001F3367" w:rsidP="001F336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5FB2E" w14:textId="77777777" w:rsidR="00767F4B" w:rsidRDefault="0076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DC2A5" w14:textId="49E9D485" w:rsidR="00C2716B" w:rsidRDefault="00C2716B" w:rsidP="00C2716B">
    <w:pPr>
      <w:pStyle w:val="Nagwek"/>
      <w:jc w:val="center"/>
      <w:rPr>
        <w:rFonts w:ascii="Times New Roman" w:eastAsia="Times New Roman" w:hAnsi="Times New Roman"/>
        <w:sz w:val="20"/>
        <w:szCs w:val="20"/>
        <w:lang w:eastAsia="pl-PL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F42D3E3" wp14:editId="1762F1FA">
          <wp:simplePos x="0" y="0"/>
          <wp:positionH relativeFrom="margin">
            <wp:posOffset>-635</wp:posOffset>
          </wp:positionH>
          <wp:positionV relativeFrom="paragraph">
            <wp:posOffset>-2540</wp:posOffset>
          </wp:positionV>
          <wp:extent cx="2401570" cy="259080"/>
          <wp:effectExtent l="0" t="0" r="0" b="7620"/>
          <wp:wrapTopAndBottom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1570" cy="259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41C7B3E9" wp14:editId="26596E5D">
          <wp:simplePos x="0" y="0"/>
          <wp:positionH relativeFrom="column">
            <wp:posOffset>4822825</wp:posOffset>
          </wp:positionH>
          <wp:positionV relativeFrom="paragraph">
            <wp:posOffset>-276860</wp:posOffset>
          </wp:positionV>
          <wp:extent cx="1026160" cy="906780"/>
          <wp:effectExtent l="0" t="0" r="2540" b="7620"/>
          <wp:wrapTight wrapText="bothSides">
            <wp:wrapPolygon edited="0">
              <wp:start x="0" y="0"/>
              <wp:lineTo x="0" y="21328"/>
              <wp:lineTo x="21252" y="21328"/>
              <wp:lineTo x="21252" y="0"/>
              <wp:lineTo x="0" y="0"/>
            </wp:wrapPolygon>
          </wp:wrapTight>
          <wp:docPr id="2" name="Obraz 2" descr="Obraz zawierający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logo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6160" cy="906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40114E" w14:textId="4724EBE1" w:rsidR="00A47465" w:rsidRPr="00C2716B" w:rsidRDefault="00767F4B" w:rsidP="00767F4B">
    <w:pPr>
      <w:pStyle w:val="standard"/>
    </w:pPr>
    <w:r>
      <w:rPr>
        <w:rFonts w:ascii="Arial" w:hAnsi="Arial" w:cs="Arial"/>
        <w:color w:val="000000"/>
        <w:sz w:val="16"/>
        <w:szCs w:val="16"/>
      </w:rPr>
      <w:t xml:space="preserve">Projekt jest finansowany przez Narodową Agencję Wymiany Akademickiej w ramach zadania zleconego </w:t>
    </w:r>
    <w:proofErr w:type="spellStart"/>
    <w:r>
      <w:rPr>
        <w:rFonts w:ascii="Arial" w:hAnsi="Arial" w:cs="Arial"/>
        <w:color w:val="000000"/>
        <w:sz w:val="16"/>
        <w:szCs w:val="16"/>
      </w:rPr>
      <w:t>MEiN</w:t>
    </w:r>
    <w:proofErr w:type="spellEnd"/>
    <w:r>
      <w:rPr>
        <w:rFonts w:ascii="Arial" w:hAnsi="Arial" w:cs="Arial"/>
        <w:color w:val="000000"/>
        <w:sz w:val="16"/>
        <w:szCs w:val="16"/>
      </w:rPr>
      <w:t xml:space="preserve"> </w:t>
    </w:r>
    <w:proofErr w:type="spellStart"/>
    <w:r>
      <w:rPr>
        <w:rFonts w:ascii="Arial" w:hAnsi="Arial" w:cs="Arial"/>
        <w:color w:val="000000"/>
        <w:sz w:val="16"/>
        <w:szCs w:val="16"/>
      </w:rPr>
      <w:t>pn.</w:t>
    </w:r>
    <w:r>
      <w:rPr>
        <w:rFonts w:ascii="Arial" w:eastAsia="SimSun" w:hAnsi="Arial" w:cs="Arial"/>
        <w:color w:val="000000"/>
        <w:sz w:val="16"/>
        <w:szCs w:val="16"/>
        <w:lang w:eastAsia="zh-CN" w:bidi="hi-IN"/>
      </w:rPr>
      <w:t>Solidarni</w:t>
    </w:r>
    <w:proofErr w:type="spellEnd"/>
    <w:r>
      <w:rPr>
        <w:rFonts w:ascii="Arial" w:eastAsia="SimSun" w:hAnsi="Arial" w:cs="Arial"/>
        <w:color w:val="000000"/>
        <w:sz w:val="16"/>
        <w:szCs w:val="16"/>
        <w:lang w:eastAsia="zh-CN" w:bidi="hi-IN"/>
      </w:rPr>
      <w:t xml:space="preserve"> z Ukrainą – Uniwersytety Europejskie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98B73" w14:textId="77777777" w:rsidR="00767F4B" w:rsidRDefault="0076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7" w15:restartNumberingAfterBreak="0">
    <w:nsid w:val="08357F32"/>
    <w:multiLevelType w:val="hybridMultilevel"/>
    <w:tmpl w:val="DB74822C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7" w15:restartNumberingAfterBreak="0">
    <w:nsid w:val="2AFC3A31"/>
    <w:multiLevelType w:val="hybridMultilevel"/>
    <w:tmpl w:val="9FCE1D46"/>
    <w:lvl w:ilvl="0" w:tplc="492A2FC2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D965D77"/>
    <w:multiLevelType w:val="multilevel"/>
    <w:tmpl w:val="29060ED2"/>
    <w:lvl w:ilvl="0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7" w15:restartNumberingAfterBreak="0">
    <w:nsid w:val="3E9B0005"/>
    <w:multiLevelType w:val="hybridMultilevel"/>
    <w:tmpl w:val="F71688C2"/>
    <w:lvl w:ilvl="0" w:tplc="1C123A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0" w15:restartNumberingAfterBreak="0">
    <w:nsid w:val="517F44E3"/>
    <w:multiLevelType w:val="hybridMultilevel"/>
    <w:tmpl w:val="6F50F0AC"/>
    <w:lvl w:ilvl="0" w:tplc="01AA129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B07363"/>
    <w:multiLevelType w:val="multilevel"/>
    <w:tmpl w:val="9B38452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35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64EF723B"/>
    <w:multiLevelType w:val="hybridMultilevel"/>
    <w:tmpl w:val="065E7FD4"/>
    <w:lvl w:ilvl="0" w:tplc="877872D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38" w15:restartNumberingAfterBreak="0">
    <w:nsid w:val="6B6F5FBD"/>
    <w:multiLevelType w:val="hybridMultilevel"/>
    <w:tmpl w:val="4A480D44"/>
    <w:lvl w:ilvl="0" w:tplc="04150017">
      <w:start w:val="1"/>
      <w:numFmt w:val="lowerLetter"/>
      <w:lvlText w:val="%1)"/>
      <w:lvlJc w:val="left"/>
      <w:pPr>
        <w:ind w:left="360" w:hanging="360"/>
      </w:pPr>
      <w:rPr>
        <w:i w:val="0"/>
        <w:iCs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3821075"/>
    <w:multiLevelType w:val="hybridMultilevel"/>
    <w:tmpl w:val="65840AB6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AFD07E7"/>
    <w:multiLevelType w:val="hybridMultilevel"/>
    <w:tmpl w:val="DF3CA410"/>
    <w:lvl w:ilvl="0" w:tplc="1B1A0DD4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392196076">
    <w:abstractNumId w:val="33"/>
  </w:num>
  <w:num w:numId="2" w16cid:durableId="1433625796">
    <w:abstractNumId w:val="42"/>
  </w:num>
  <w:num w:numId="3" w16cid:durableId="1914388156">
    <w:abstractNumId w:val="5"/>
  </w:num>
  <w:num w:numId="4" w16cid:durableId="780993702">
    <w:abstractNumId w:val="25"/>
  </w:num>
  <w:num w:numId="5" w16cid:durableId="216864133">
    <w:abstractNumId w:val="32"/>
  </w:num>
  <w:num w:numId="6" w16cid:durableId="1096485110">
    <w:abstractNumId w:val="24"/>
  </w:num>
  <w:num w:numId="7" w16cid:durableId="2074697078">
    <w:abstractNumId w:val="39"/>
  </w:num>
  <w:num w:numId="8" w16cid:durableId="953445713">
    <w:abstractNumId w:val="28"/>
  </w:num>
  <w:num w:numId="9" w16cid:durableId="723069946">
    <w:abstractNumId w:val="4"/>
  </w:num>
  <w:num w:numId="10" w16cid:durableId="1640181389">
    <w:abstractNumId w:val="20"/>
  </w:num>
  <w:num w:numId="11" w16cid:durableId="1349677652">
    <w:abstractNumId w:val="13"/>
  </w:num>
  <w:num w:numId="12" w16cid:durableId="1971477974">
    <w:abstractNumId w:val="18"/>
  </w:num>
  <w:num w:numId="13" w16cid:durableId="209370015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84525282">
    <w:abstractNumId w:val="29"/>
  </w:num>
  <w:num w:numId="15" w16cid:durableId="511186001">
    <w:abstractNumId w:val="23"/>
  </w:num>
  <w:num w:numId="16" w16cid:durableId="343828866">
    <w:abstractNumId w:val="35"/>
  </w:num>
  <w:num w:numId="17" w16cid:durableId="971903302">
    <w:abstractNumId w:val="0"/>
  </w:num>
  <w:num w:numId="18" w16cid:durableId="377584655">
    <w:abstractNumId w:val="15"/>
  </w:num>
  <w:num w:numId="19" w16cid:durableId="406615783">
    <w:abstractNumId w:val="22"/>
  </w:num>
  <w:num w:numId="20" w16cid:durableId="1346708055">
    <w:abstractNumId w:val="41"/>
  </w:num>
  <w:num w:numId="21" w16cid:durableId="16338243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69749212">
    <w:abstractNumId w:val="11"/>
  </w:num>
  <w:num w:numId="23" w16cid:durableId="968827290">
    <w:abstractNumId w:val="16"/>
  </w:num>
  <w:num w:numId="24" w16cid:durableId="1074746128">
    <w:abstractNumId w:val="9"/>
  </w:num>
  <w:num w:numId="25" w16cid:durableId="1441335785">
    <w:abstractNumId w:val="6"/>
  </w:num>
  <w:num w:numId="26" w16cid:durableId="138620364">
    <w:abstractNumId w:val="37"/>
  </w:num>
  <w:num w:numId="27" w16cid:durableId="2085448009">
    <w:abstractNumId w:val="34"/>
  </w:num>
  <w:num w:numId="28" w16cid:durableId="1907957015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55291070">
    <w:abstractNumId w:val="31"/>
  </w:num>
  <w:num w:numId="30" w16cid:durableId="2059933356">
    <w:abstractNumId w:val="8"/>
  </w:num>
  <w:num w:numId="31" w16cid:durableId="542061346">
    <w:abstractNumId w:val="7"/>
  </w:num>
  <w:num w:numId="32" w16cid:durableId="1778214711">
    <w:abstractNumId w:val="4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14254710">
    <w:abstractNumId w:val="23"/>
  </w:num>
  <w:num w:numId="34" w16cid:durableId="12417893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71729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923029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8393511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8468681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6749990">
    <w:abstractNumId w:val="21"/>
  </w:num>
  <w:num w:numId="40" w16cid:durableId="20518238">
    <w:abstractNumId w:val="12"/>
  </w:num>
  <w:num w:numId="41" w16cid:durableId="1256280923">
    <w:abstractNumId w:val="10"/>
  </w:num>
  <w:num w:numId="42" w16cid:durableId="45652835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095634396">
    <w:abstractNumId w:val="40"/>
  </w:num>
  <w:num w:numId="44" w16cid:durableId="303854944">
    <w:abstractNumId w:val="38"/>
  </w:num>
  <w:num w:numId="45" w16cid:durableId="299848936">
    <w:abstractNumId w:val="19"/>
  </w:num>
  <w:num w:numId="46" w16cid:durableId="384572230">
    <w:abstractNumId w:val="30"/>
  </w:num>
  <w:num w:numId="47" w16cid:durableId="201202939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974868082">
    <w:abstractNumId w:val="26"/>
  </w:num>
  <w:num w:numId="49" w16cid:durableId="177806108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43DF9"/>
    <w:rsid w:val="00052E1F"/>
    <w:rsid w:val="0008000D"/>
    <w:rsid w:val="00096A7D"/>
    <w:rsid w:val="000E6EAF"/>
    <w:rsid w:val="000F4906"/>
    <w:rsid w:val="00114273"/>
    <w:rsid w:val="00123436"/>
    <w:rsid w:val="00125A5F"/>
    <w:rsid w:val="00127975"/>
    <w:rsid w:val="0014496C"/>
    <w:rsid w:val="001836C1"/>
    <w:rsid w:val="001A1963"/>
    <w:rsid w:val="001D56D3"/>
    <w:rsid w:val="001F3367"/>
    <w:rsid w:val="00214899"/>
    <w:rsid w:val="00244F14"/>
    <w:rsid w:val="00290ADC"/>
    <w:rsid w:val="002D5E0A"/>
    <w:rsid w:val="002E30AA"/>
    <w:rsid w:val="00315122"/>
    <w:rsid w:val="00377D95"/>
    <w:rsid w:val="00390E83"/>
    <w:rsid w:val="00392308"/>
    <w:rsid w:val="003940FC"/>
    <w:rsid w:val="003C2C3B"/>
    <w:rsid w:val="00446B8D"/>
    <w:rsid w:val="0045410D"/>
    <w:rsid w:val="004727DC"/>
    <w:rsid w:val="004973AF"/>
    <w:rsid w:val="004A0F0D"/>
    <w:rsid w:val="004C1054"/>
    <w:rsid w:val="004D2ED0"/>
    <w:rsid w:val="0050385D"/>
    <w:rsid w:val="00516A0F"/>
    <w:rsid w:val="00571EAD"/>
    <w:rsid w:val="00580C5A"/>
    <w:rsid w:val="005A0A06"/>
    <w:rsid w:val="005D2E4D"/>
    <w:rsid w:val="005D69AA"/>
    <w:rsid w:val="005E30B1"/>
    <w:rsid w:val="005E67C7"/>
    <w:rsid w:val="005F65A2"/>
    <w:rsid w:val="00636835"/>
    <w:rsid w:val="00641672"/>
    <w:rsid w:val="00691104"/>
    <w:rsid w:val="00692D02"/>
    <w:rsid w:val="006A435F"/>
    <w:rsid w:val="006A79A8"/>
    <w:rsid w:val="006B1641"/>
    <w:rsid w:val="006D0F7E"/>
    <w:rsid w:val="007007FD"/>
    <w:rsid w:val="00727F44"/>
    <w:rsid w:val="0074007D"/>
    <w:rsid w:val="00755766"/>
    <w:rsid w:val="00767F4B"/>
    <w:rsid w:val="00774622"/>
    <w:rsid w:val="007858A8"/>
    <w:rsid w:val="007903E8"/>
    <w:rsid w:val="007C4B13"/>
    <w:rsid w:val="007E140C"/>
    <w:rsid w:val="00805084"/>
    <w:rsid w:val="008714E9"/>
    <w:rsid w:val="0088537F"/>
    <w:rsid w:val="00892E0C"/>
    <w:rsid w:val="008A6F06"/>
    <w:rsid w:val="008C634A"/>
    <w:rsid w:val="008D7854"/>
    <w:rsid w:val="0090074B"/>
    <w:rsid w:val="00923D96"/>
    <w:rsid w:val="00976B68"/>
    <w:rsid w:val="009944A0"/>
    <w:rsid w:val="00995B0B"/>
    <w:rsid w:val="0099604D"/>
    <w:rsid w:val="009D554D"/>
    <w:rsid w:val="00A03620"/>
    <w:rsid w:val="00A378FB"/>
    <w:rsid w:val="00A47465"/>
    <w:rsid w:val="00A64A10"/>
    <w:rsid w:val="00A82F98"/>
    <w:rsid w:val="00A95C4B"/>
    <w:rsid w:val="00AE506E"/>
    <w:rsid w:val="00AF42D3"/>
    <w:rsid w:val="00B17369"/>
    <w:rsid w:val="00B42151"/>
    <w:rsid w:val="00B46AF2"/>
    <w:rsid w:val="00B75500"/>
    <w:rsid w:val="00B8264E"/>
    <w:rsid w:val="00BD72A3"/>
    <w:rsid w:val="00C15DD4"/>
    <w:rsid w:val="00C179C3"/>
    <w:rsid w:val="00C2716B"/>
    <w:rsid w:val="00C322DF"/>
    <w:rsid w:val="00CC7FD2"/>
    <w:rsid w:val="00D15551"/>
    <w:rsid w:val="00D15F06"/>
    <w:rsid w:val="00D41FC7"/>
    <w:rsid w:val="00D560C9"/>
    <w:rsid w:val="00D679EB"/>
    <w:rsid w:val="00D67DB9"/>
    <w:rsid w:val="00DA1BE1"/>
    <w:rsid w:val="00DB133F"/>
    <w:rsid w:val="00DF082E"/>
    <w:rsid w:val="00E10A09"/>
    <w:rsid w:val="00E32983"/>
    <w:rsid w:val="00E47DEB"/>
    <w:rsid w:val="00E517B5"/>
    <w:rsid w:val="00E554F3"/>
    <w:rsid w:val="00E734A6"/>
    <w:rsid w:val="00E73A2C"/>
    <w:rsid w:val="00E847E5"/>
    <w:rsid w:val="00E84DCE"/>
    <w:rsid w:val="00ED2BA1"/>
    <w:rsid w:val="00F07242"/>
    <w:rsid w:val="00F16EC6"/>
    <w:rsid w:val="00F20D4C"/>
    <w:rsid w:val="00F54208"/>
    <w:rsid w:val="00F64568"/>
    <w:rsid w:val="00F94DCF"/>
    <w:rsid w:val="00FA5714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E517B5"/>
    <w:rPr>
      <w:rFonts w:ascii="Calibri" w:eastAsia="Calibri" w:hAnsi="Calibri"/>
      <w:sz w:val="22"/>
      <w:szCs w:val="22"/>
      <w:lang w:eastAsia="en-US"/>
    </w:rPr>
  </w:style>
  <w:style w:type="paragraph" w:customStyle="1" w:styleId="western">
    <w:name w:val="western"/>
    <w:basedOn w:val="Normalny"/>
    <w:rsid w:val="00E734A6"/>
    <w:pPr>
      <w:spacing w:before="100" w:beforeAutospacing="1" w:after="0" w:line="238" w:lineRule="atLeast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C2716B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basedOn w:val="Normalny"/>
    <w:rsid w:val="00767F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F6DB9-81F1-4CF9-BE8D-4390984EE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</Pages>
  <Words>1604</Words>
  <Characters>10809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Sylwia Lempart</cp:lastModifiedBy>
  <cp:revision>2</cp:revision>
  <cp:lastPrinted>2023-04-20T13:05:00Z</cp:lastPrinted>
  <dcterms:created xsi:type="dcterms:W3CDTF">2023-04-20T13:07:00Z</dcterms:created>
  <dcterms:modified xsi:type="dcterms:W3CDTF">2023-04-20T13:07:00Z</dcterms:modified>
</cp:coreProperties>
</file>