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757B0E" w:rsidP="005C0930">
      <w:pPr>
        <w:spacing w:after="240"/>
        <w:jc w:val="right"/>
        <w:rPr>
          <w:sz w:val="22"/>
          <w:szCs w:val="22"/>
        </w:rPr>
      </w:pPr>
      <w:r w:rsidRPr="00757B0E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757B0E">
        <w:rPr>
          <w:sz w:val="22"/>
          <w:szCs w:val="22"/>
        </w:rPr>
        <w:t>2023-04-20</w:t>
      </w:r>
    </w:p>
    <w:p w:rsidR="00757B0E" w:rsidRPr="00757B0E" w:rsidRDefault="00757B0E" w:rsidP="005C0930">
      <w:pPr>
        <w:rPr>
          <w:b/>
          <w:bCs/>
          <w:sz w:val="22"/>
          <w:szCs w:val="22"/>
        </w:rPr>
      </w:pPr>
      <w:r w:rsidRPr="00757B0E">
        <w:rPr>
          <w:b/>
          <w:bCs/>
          <w:sz w:val="22"/>
          <w:szCs w:val="22"/>
        </w:rPr>
        <w:t>Akademia Górniczo - Hutnicza</w:t>
      </w:r>
    </w:p>
    <w:p w:rsidR="00757B0E" w:rsidRPr="00757B0E" w:rsidRDefault="00757B0E" w:rsidP="005C0930">
      <w:pPr>
        <w:rPr>
          <w:b/>
          <w:bCs/>
          <w:sz w:val="22"/>
          <w:szCs w:val="22"/>
        </w:rPr>
      </w:pPr>
      <w:r w:rsidRPr="00757B0E">
        <w:rPr>
          <w:b/>
          <w:bCs/>
          <w:sz w:val="22"/>
          <w:szCs w:val="22"/>
        </w:rPr>
        <w:t>im. Stanisława Staszica w Krakowie</w:t>
      </w:r>
    </w:p>
    <w:p w:rsidR="005C0930" w:rsidRPr="00D91931" w:rsidRDefault="00757B0E" w:rsidP="005C0930">
      <w:pPr>
        <w:rPr>
          <w:b/>
          <w:bCs/>
          <w:sz w:val="22"/>
          <w:szCs w:val="22"/>
        </w:rPr>
      </w:pPr>
      <w:r w:rsidRPr="00757B0E">
        <w:rPr>
          <w:b/>
          <w:bCs/>
          <w:sz w:val="22"/>
          <w:szCs w:val="22"/>
        </w:rPr>
        <w:t>Dział Zamówień Publicznych</w:t>
      </w:r>
    </w:p>
    <w:p w:rsidR="005C0930" w:rsidRPr="00BD5546" w:rsidRDefault="00757B0E" w:rsidP="005C0930">
      <w:pPr>
        <w:rPr>
          <w:sz w:val="22"/>
          <w:szCs w:val="22"/>
        </w:rPr>
      </w:pPr>
      <w:r w:rsidRPr="00757B0E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757B0E">
        <w:rPr>
          <w:sz w:val="22"/>
          <w:szCs w:val="22"/>
        </w:rPr>
        <w:t>30</w:t>
      </w:r>
    </w:p>
    <w:p w:rsidR="005C0930" w:rsidRPr="00BD5546" w:rsidRDefault="00757B0E" w:rsidP="005C0930">
      <w:pPr>
        <w:rPr>
          <w:sz w:val="22"/>
          <w:szCs w:val="22"/>
        </w:rPr>
      </w:pPr>
      <w:r w:rsidRPr="00757B0E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757B0E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57B0E" w:rsidRPr="00757B0E">
        <w:rPr>
          <w:b/>
          <w:sz w:val="22"/>
          <w:szCs w:val="22"/>
        </w:rPr>
        <w:t>KC-zp.272-232/23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57B0E" w:rsidRPr="00757B0E">
        <w:rPr>
          <w:sz w:val="22"/>
          <w:szCs w:val="22"/>
        </w:rPr>
        <w:t xml:space="preserve">Tryb podstawowy bez negocjacji - art. 275 pkt. 1 ustawy </w:t>
      </w:r>
      <w:proofErr w:type="spellStart"/>
      <w:r w:rsidR="00757B0E" w:rsidRPr="00757B0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57B0E" w:rsidRPr="00757B0E">
        <w:rPr>
          <w:b/>
          <w:bCs/>
          <w:sz w:val="22"/>
          <w:szCs w:val="22"/>
        </w:rPr>
        <w:t xml:space="preserve">Wynajem sali konferencyjnej wraz z obsługą techniczną i zapewnieniem cateringu na potrzeby organizacji </w:t>
      </w:r>
      <w:proofErr w:type="spellStart"/>
      <w:r w:rsidR="00757B0E" w:rsidRPr="00757B0E">
        <w:rPr>
          <w:b/>
          <w:bCs/>
          <w:sz w:val="22"/>
          <w:szCs w:val="22"/>
        </w:rPr>
        <w:t>Workshopu</w:t>
      </w:r>
      <w:proofErr w:type="spellEnd"/>
      <w:r w:rsidR="00757B0E" w:rsidRPr="00757B0E">
        <w:rPr>
          <w:b/>
          <w:bCs/>
          <w:sz w:val="22"/>
          <w:szCs w:val="22"/>
        </w:rPr>
        <w:t xml:space="preserve"> Beyond </w:t>
      </w:r>
      <w:proofErr w:type="spellStart"/>
      <w:r w:rsidR="00757B0E" w:rsidRPr="00757B0E">
        <w:rPr>
          <w:b/>
          <w:bCs/>
          <w:sz w:val="22"/>
          <w:szCs w:val="22"/>
        </w:rPr>
        <w:t>Universeh</w:t>
      </w:r>
      <w:proofErr w:type="spellEnd"/>
      <w:r w:rsidR="00757B0E" w:rsidRPr="00757B0E">
        <w:rPr>
          <w:b/>
          <w:bCs/>
          <w:sz w:val="22"/>
          <w:szCs w:val="22"/>
        </w:rPr>
        <w:t xml:space="preserve"> w dniu 17.05.2023. - KC-zp.272-232/23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57B0E" w:rsidRPr="00757B0E">
        <w:rPr>
          <w:b/>
          <w:sz w:val="22"/>
          <w:szCs w:val="22"/>
        </w:rPr>
        <w:t>KC-zp.272-232/23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Default="00127A17" w:rsidP="00127A17">
      <w:pPr>
        <w:pStyle w:val="Tekstpodstawowy"/>
        <w:rPr>
          <w:szCs w:val="24"/>
        </w:rPr>
      </w:pPr>
      <w:r w:rsidRPr="00127A17">
        <w:rPr>
          <w:bCs/>
          <w:sz w:val="22"/>
          <w:szCs w:val="22"/>
        </w:rPr>
        <w:t>Zamawiający zmienia załącznik nr 1 wzór formularza oferty i zamieszcza na stornie internetowej nowy obowiązujący załącznik nr 1 pod nazwą "Nowy wzór formularza oferty."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5C0930" w:rsidRPr="00E02559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5D7E" w:rsidRDefault="00055D7E">
      <w:r>
        <w:separator/>
      </w:r>
    </w:p>
  </w:endnote>
  <w:endnote w:type="continuationSeparator" w:id="0">
    <w:p w:rsidR="00055D7E" w:rsidRDefault="00055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5E5" w:rsidRPr="007B5606" w:rsidRDefault="005935E5" w:rsidP="005935E5">
    <w:pPr>
      <w:rPr>
        <w:lang w:val="en-US"/>
      </w:rPr>
    </w:pPr>
    <w:r>
      <w:rPr>
        <w:sz w:val="15"/>
        <w:szCs w:val="15"/>
        <w:lang w:val="en-GB"/>
      </w:rPr>
      <w:t>Beyond UNIVERSEH has received funding from the European Union’s Horizon 2020 research and innovation programme under grant agreement No 101035795.</w:t>
    </w:r>
    <w:r>
      <w:rPr>
        <w:sz w:val="15"/>
        <w:szCs w:val="15"/>
        <w:lang w:val="en-GB" w:eastAsia="en-GB"/>
      </w:rPr>
      <w:t xml:space="preserve"> </w:t>
    </w:r>
  </w:p>
  <w:p w:rsidR="005935E5" w:rsidRPr="007B5606" w:rsidRDefault="005935E5" w:rsidP="005935E5">
    <w:pPr>
      <w:spacing w:before="160"/>
      <w:rPr>
        <w:lang w:val="en-US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48" o:spid="_x0000_s2058" type="#_x0000_t75" style="position:absolute;margin-left:21pt;margin-top:768.25pt;width:62.35pt;height:53.2pt;z-index:251662848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wrapcoords="3123 2738 3123 7606 1822 9127 1822 10952 3123 12473 3123 18558 17696 18558 17957 18558 18217 12473 19518 10952 19518 9127 18217 7606 18217 2738 3123 2738">
          <v:imagedata r:id="rId1" o:title="EU_Universities-visual_hook_web-white" gain="13107f" blacklevel="-19661f"/>
          <w10:wrap type="tight" anchorx="page" anchory="page"/>
        </v:shape>
      </w:pict>
    </w:r>
    <w:r>
      <w:rPr>
        <w:noProof/>
      </w:rPr>
      <w:pict>
        <v:group id="Groupe 1" o:spid="_x0000_s2052" style="position:absolute;margin-left:135.75pt;margin-top:766.5pt;width:436.9pt;height:54.35pt;z-index:251663872;mso-position-horizontal-relative:page;mso-position-vertical-relative:page;mso-width-relative:margin;mso-height-relative:margin" coordsize="48348,89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">
          <v:shape id="Picture 548" o:spid="_x0000_s2053" type="#_x0000_t75" style="position:absolute;top:1169;width:10035;height:7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">
            <v:imagedata r:id="rId2" o:title="uni_toulouse" croptop="9492f" cropbottom="5636f"/>
          </v:shape>
          <v:shape id="Picture 549" o:spid="_x0000_s2054" type="#_x0000_t75" style="position:absolute;left:40451;top:487;width:7897;height:79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">
            <v:imagedata r:id="rId3" o:title="uni_agh"/>
          </v:shape>
          <v:shape id="Picture 550" o:spid="_x0000_s2055" type="#_x0000_t75" style="position:absolute;left:11085;top:292;width:8252;height:8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">
            <v:imagedata r:id="rId4" o:title="uni_lu"/>
          </v:shape>
          <v:shape id="Picture 551" o:spid="_x0000_s2056" type="#_x0000_t75" style="position:absolute;left:31602;width:8969;height:8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">
            <v:imagedata r:id="rId5" o:title="uni_lulea"/>
          </v:shape>
          <v:shape id="Picture 552" o:spid="_x0000_s2057" type="#_x0000_t75" style="position:absolute;left:20614;top:1461;width:10029;height:7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">
            <v:imagedata r:id="rId6" o:title="uni_HHU" croptop="11815f" cropbottom="5246f"/>
          </v:shape>
          <w10:wrap anchorx="page" anchory="page"/>
        </v:group>
      </w:pict>
    </w:r>
    <w:r w:rsidRPr="003B77E5">
      <w:rPr>
        <w:lang w:val="en-US" w:eastAsia="en-GB"/>
      </w:rPr>
      <w:t>UNIVERSEH – European Space University for Earth and Humanity is an alliance of</w:t>
    </w:r>
    <w:r w:rsidRPr="003B77E5">
      <w:rPr>
        <w:lang w:val="en-GB" w:eastAsia="en-GB"/>
      </w:rPr>
      <w:t xml:space="preserve"> </w:t>
    </w:r>
  </w:p>
  <w:p w:rsidR="005935E5" w:rsidRPr="007B5606" w:rsidRDefault="005935E5" w:rsidP="005935E5">
    <w:pPr>
      <w:rPr>
        <w:lang w:val="en-US"/>
      </w:rPr>
    </w:pPr>
  </w:p>
  <w:p w:rsidR="005935E5" w:rsidRDefault="005935E5" w:rsidP="005935E5">
    <w:pPr>
      <w:rPr>
        <w:sz w:val="15"/>
        <w:szCs w:val="15"/>
        <w:lang w:val="en-GB" w:eastAsia="en-GB"/>
      </w:rPr>
    </w:pPr>
    <w:r>
      <w:rPr>
        <w:sz w:val="15"/>
        <w:szCs w:val="15"/>
        <w:lang w:val="en-GB" w:eastAsia="en-GB"/>
      </w:rPr>
      <w:t xml:space="preserve"> </w:t>
    </w:r>
  </w:p>
  <w:p w:rsidR="005935E5" w:rsidRPr="007B5606" w:rsidRDefault="005935E5" w:rsidP="005935E5">
    <w:pPr>
      <w:pStyle w:val="Stopka"/>
      <w:rPr>
        <w:lang w:val="en-US"/>
      </w:rPr>
    </w:pPr>
  </w:p>
  <w:p w:rsidR="00EF1037" w:rsidRPr="005935E5" w:rsidRDefault="00EF1037" w:rsidP="005935E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5D7E" w:rsidRDefault="00055D7E">
      <w:r>
        <w:separator/>
      </w:r>
    </w:p>
  </w:footnote>
  <w:footnote w:type="continuationSeparator" w:id="0">
    <w:p w:rsidR="00055D7E" w:rsidRDefault="00055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387E" w:rsidRDefault="00E1387E" w:rsidP="00E1387E">
    <w:pPr>
      <w:pStyle w:val="Nagwek"/>
      <w:tabs>
        <w:tab w:val="clear" w:pos="4536"/>
        <w:tab w:val="clear" w:pos="9072"/>
        <w:tab w:val="left" w:pos="1965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5" o:spid="_x0000_s2051" type="#_x0000_t75" style="position:absolute;margin-left:206.2pt;margin-top:34.65pt;width:36.85pt;height:24.95pt;z-index:2516608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>
          <v:imagedata r:id="rId1" o:title=""/>
          <w10:wrap anchorx="page" anchory="page"/>
        </v:shape>
      </w:pict>
    </w:r>
    <w:r>
      <w:rPr>
        <w:noProof/>
      </w:rPr>
      <w:pict>
        <v:shape id="Image 4" o:spid="_x0000_s2050" type="#_x0000_t75" alt="Obraz zawierający logo&#10;&#10;Opis wygenerowany automatycznie" style="position:absolute;margin-left:93.7pt;margin-top:29.1pt;width:65.2pt;height:38pt;z-index: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>
          <v:imagedata r:id="rId2" o:title="Obraz zawierający logo&#10;&#10;Opis wygenerowany automatycznie"/>
          <w10:wrap anchorx="page" anchory="page"/>
        </v:shape>
      </w:pict>
    </w:r>
    <w:r>
      <w:tab/>
    </w:r>
  </w:p>
  <w:p w:rsidR="00757B0E" w:rsidRDefault="00757B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5D7E"/>
    <w:rsid w:val="00055D7E"/>
    <w:rsid w:val="00057D02"/>
    <w:rsid w:val="000613E0"/>
    <w:rsid w:val="00127A17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935E5"/>
    <w:rsid w:val="005C0930"/>
    <w:rsid w:val="006D4AE5"/>
    <w:rsid w:val="00757B0E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E02559"/>
    <w:rsid w:val="00E1387E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5:chartTrackingRefBased/>
  <w15:docId w15:val="{0992A617-B4EE-4CA6-9EF2-EFE022B28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qFormat/>
    <w:rsid w:val="00EB3650"/>
  </w:style>
  <w:style w:type="character" w:customStyle="1" w:styleId="NagwekZnak">
    <w:name w:val="Nagłówek Znak"/>
    <w:link w:val="Nagwek"/>
    <w:qFormat/>
    <w:rsid w:val="00E13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5</cp:revision>
  <cp:lastPrinted>2001-02-10T18:08:00Z</cp:lastPrinted>
  <dcterms:created xsi:type="dcterms:W3CDTF">2023-04-20T08:38:00Z</dcterms:created>
  <dcterms:modified xsi:type="dcterms:W3CDTF">2023-04-20T08:39:00Z</dcterms:modified>
</cp:coreProperties>
</file>