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F9AC1" w14:textId="556190E4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F6096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04A0403D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F10D46C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73B22C2A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15554E0F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12CD0CC6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14:paraId="4B0D3344" w14:textId="77777777" w:rsidTr="0087706D">
        <w:tc>
          <w:tcPr>
            <w:tcW w:w="550" w:type="dxa"/>
            <w:shd w:val="clear" w:color="auto" w:fill="auto"/>
            <w:vAlign w:val="center"/>
          </w:tcPr>
          <w:p w14:paraId="5F6FCCA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5F0A78B5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2FC59C62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7505013F" w14:textId="77777777" w:rsidTr="0087706D">
        <w:tc>
          <w:tcPr>
            <w:tcW w:w="550" w:type="dxa"/>
            <w:shd w:val="clear" w:color="auto" w:fill="auto"/>
            <w:vAlign w:val="center"/>
          </w:tcPr>
          <w:p w14:paraId="5474A579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19FCF0C5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17AD78E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357A1A3F" w14:textId="77777777" w:rsidTr="0087706D">
        <w:tc>
          <w:tcPr>
            <w:tcW w:w="550" w:type="dxa"/>
            <w:shd w:val="clear" w:color="auto" w:fill="auto"/>
            <w:vAlign w:val="center"/>
          </w:tcPr>
          <w:p w14:paraId="5C0DD65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19E44BE1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663FB7C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284DAB45" w14:textId="77777777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490B0B" w:rsidRPr="00490B0B">
        <w:rPr>
          <w:rFonts w:ascii="Arial" w:hAnsi="Arial" w:cs="Arial"/>
          <w:sz w:val="24"/>
          <w:szCs w:val="24"/>
        </w:rPr>
        <w:t>(t.j.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46B03B60" w14:textId="77777777" w:rsidR="00AF4E90" w:rsidRDefault="00490B0B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90B0B">
        <w:rPr>
          <w:rFonts w:ascii="Arial" w:eastAsia="Times New Roman" w:hAnsi="Arial" w:cs="Arial"/>
          <w:b/>
          <w:sz w:val="24"/>
          <w:szCs w:val="24"/>
          <w:lang w:eastAsia="pl-PL"/>
        </w:rPr>
        <w:t>Zakup i dostawa gazów medycznych wraz z dzierżawą zbiorników, butli, zaworów oraz wózków na butle</w:t>
      </w:r>
    </w:p>
    <w:p w14:paraId="71E2AC63" w14:textId="77777777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490B0B" w:rsidRPr="00490B0B">
        <w:rPr>
          <w:rFonts w:ascii="Arial" w:eastAsia="Times New Roman" w:hAnsi="Arial" w:cs="Arial"/>
          <w:b/>
          <w:sz w:val="24"/>
          <w:szCs w:val="24"/>
          <w:lang w:eastAsia="pl-PL"/>
        </w:rPr>
        <w:t>ZP/19/2023</w:t>
      </w:r>
    </w:p>
    <w:p w14:paraId="1FFC3BFE" w14:textId="77777777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14:paraId="7E95FBC8" w14:textId="77777777" w:rsidTr="0087706D">
        <w:tc>
          <w:tcPr>
            <w:tcW w:w="617" w:type="dxa"/>
            <w:shd w:val="clear" w:color="auto" w:fill="auto"/>
            <w:vAlign w:val="center"/>
          </w:tcPr>
          <w:p w14:paraId="2A9633A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5F483FDE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71C71C4F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44EE1C20" w14:textId="77777777" w:rsidTr="0087706D">
        <w:tc>
          <w:tcPr>
            <w:tcW w:w="617" w:type="dxa"/>
            <w:shd w:val="clear" w:color="auto" w:fill="auto"/>
            <w:vAlign w:val="center"/>
          </w:tcPr>
          <w:p w14:paraId="5AE915E0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3AF913B5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0075DEB9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70D54255" w14:textId="77777777" w:rsidTr="0087706D">
        <w:tc>
          <w:tcPr>
            <w:tcW w:w="617" w:type="dxa"/>
            <w:shd w:val="clear" w:color="auto" w:fill="auto"/>
            <w:vAlign w:val="center"/>
          </w:tcPr>
          <w:p w14:paraId="7DB9C4F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5AC594F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68F096C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405EA240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9835655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639A9156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0E93AFA2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2C58888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7F13A976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30590ED3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3BC68488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9D72BA6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EB25BC4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B774D9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AE85619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E3BD86C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8EA6AD2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410CDFB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3BB1243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AB88CBF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21C1F6" w14:textId="77777777" w:rsidR="00786780" w:rsidRDefault="00786780" w:rsidP="00025386">
      <w:pPr>
        <w:spacing w:after="0" w:line="240" w:lineRule="auto"/>
      </w:pPr>
      <w:r>
        <w:separator/>
      </w:r>
    </w:p>
  </w:endnote>
  <w:endnote w:type="continuationSeparator" w:id="0">
    <w:p w14:paraId="26BC38E7" w14:textId="77777777" w:rsidR="00786780" w:rsidRDefault="0078678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D0C71" w14:textId="77777777" w:rsidR="00490B0B" w:rsidRDefault="00490B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66479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6D692DE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0A94FB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A6436E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661F4" w14:textId="77777777" w:rsidR="00490B0B" w:rsidRDefault="00490B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AB8F1F" w14:textId="77777777" w:rsidR="00786780" w:rsidRDefault="00786780" w:rsidP="00025386">
      <w:pPr>
        <w:spacing w:after="0" w:line="240" w:lineRule="auto"/>
      </w:pPr>
      <w:r>
        <w:separator/>
      </w:r>
    </w:p>
  </w:footnote>
  <w:footnote w:type="continuationSeparator" w:id="0">
    <w:p w14:paraId="15E336CA" w14:textId="77777777" w:rsidR="00786780" w:rsidRDefault="0078678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C3C74" w14:textId="77777777" w:rsidR="00490B0B" w:rsidRDefault="00490B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90214" w14:textId="7777777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90B0B">
      <w:rPr>
        <w:rFonts w:ascii="Arial" w:hAnsi="Arial" w:cs="Arial"/>
        <w:sz w:val="20"/>
        <w:szCs w:val="20"/>
      </w:rPr>
      <w:t>ZP/19/2023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ADA62" w14:textId="77777777" w:rsidR="00490B0B" w:rsidRDefault="00490B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96489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6780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90B0B"/>
    <w:rsid w:val="004A0686"/>
    <w:rsid w:val="004E27D7"/>
    <w:rsid w:val="0055145C"/>
    <w:rsid w:val="005624D8"/>
    <w:rsid w:val="00620476"/>
    <w:rsid w:val="00657A47"/>
    <w:rsid w:val="00745A44"/>
    <w:rsid w:val="007666D6"/>
    <w:rsid w:val="00786780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DF6096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C05094"/>
  <w15:chartTrackingRefBased/>
  <w15:docId w15:val="{36D5D320-AD46-43FA-B236-164E5CA44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152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3</cp:revision>
  <dcterms:created xsi:type="dcterms:W3CDTF">2023-03-30T06:23:00Z</dcterms:created>
  <dcterms:modified xsi:type="dcterms:W3CDTF">2023-03-30T06:24:00Z</dcterms:modified>
</cp:coreProperties>
</file>