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423F6" w14:textId="517FEA77" w:rsidR="00025386" w:rsidRDefault="00025386" w:rsidP="00025386">
      <w:pPr>
        <w:pStyle w:val="Nagwek4"/>
        <w:rPr>
          <w:b/>
          <w:lang w:val="pl-PL"/>
        </w:rPr>
      </w:pPr>
      <w:r>
        <w:rPr>
          <w:b/>
          <w:i w:val="0"/>
        </w:rPr>
        <w:t xml:space="preserve">Załącznik </w:t>
      </w:r>
      <w:r w:rsidRPr="008448CE">
        <w:rPr>
          <w:b/>
          <w:i w:val="0"/>
        </w:rPr>
        <w:t xml:space="preserve">nr </w:t>
      </w:r>
      <w:r w:rsidR="008448CE" w:rsidRPr="008448CE">
        <w:rPr>
          <w:b/>
          <w:i w:val="0"/>
          <w:lang w:val="pl-PL"/>
        </w:rPr>
        <w:t>7</w:t>
      </w:r>
    </w:p>
    <w:p w14:paraId="4FD45B2D" w14:textId="06D1470F" w:rsidR="00025386" w:rsidRDefault="008448CE" w:rsidP="008448CE">
      <w:pPr>
        <w:spacing w:after="0" w:line="240" w:lineRule="auto"/>
      </w:pPr>
      <w:r>
        <w:t>……………………………………………</w:t>
      </w:r>
    </w:p>
    <w:p w14:paraId="259FAF9E" w14:textId="42EE7262" w:rsidR="008448CE" w:rsidRPr="008448CE" w:rsidRDefault="008448CE" w:rsidP="008448CE">
      <w:pPr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</w:t>
      </w:r>
      <w:r w:rsidRPr="008448CE">
        <w:rPr>
          <w:rFonts w:ascii="Times New Roman" w:hAnsi="Times New Roman"/>
          <w:sz w:val="16"/>
          <w:szCs w:val="16"/>
        </w:rPr>
        <w:t>Nazwa i adres Wykonawcy</w:t>
      </w:r>
    </w:p>
    <w:p w14:paraId="20BAA547" w14:textId="77777777" w:rsidR="00025386" w:rsidRPr="00025386" w:rsidRDefault="00025386" w:rsidP="00025386"/>
    <w:p w14:paraId="3363615F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>ZP/19/2023</w:t>
      </w:r>
    </w:p>
    <w:p w14:paraId="069B456B" w14:textId="77777777" w:rsidR="00025386" w:rsidRPr="00025386" w:rsidRDefault="00025386" w:rsidP="00025386"/>
    <w:p w14:paraId="0DC2CD6D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054F80E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60FE6A4" w14:textId="2ACBB01C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8448CE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8448CE">
        <w:rPr>
          <w:rFonts w:ascii="Times New Roman" w:eastAsia="Times New Roman" w:hAnsi="Times New Roman"/>
          <w:b/>
          <w:sz w:val="24"/>
          <w:szCs w:val="20"/>
          <w:lang w:eastAsia="pl-PL"/>
        </w:rPr>
        <w:t>m</w:t>
      </w:r>
      <w:r w:rsidR="0057278C" w:rsidRPr="0057278C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bez negocjacji - art. 275 pkt. 1 ustawy Pzp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3B10168B" w14:textId="77777777" w:rsidR="00A56A6F" w:rsidRPr="00A56A6F" w:rsidRDefault="0057278C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7278C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gazów medycznych wraz z dzierżawą zbiorników, butli, zaworów oraz wózków na butle</w:t>
      </w:r>
    </w:p>
    <w:p w14:paraId="733D9AB9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D65AF4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6103262A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CAD24B2" w14:textId="77777777" w:rsidTr="00C2318B">
        <w:tc>
          <w:tcPr>
            <w:tcW w:w="772" w:type="dxa"/>
            <w:shd w:val="clear" w:color="auto" w:fill="auto"/>
          </w:tcPr>
          <w:p w14:paraId="50DC098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465511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5DE48DC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4212FB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2830607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2F0842C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400B83DF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14CECD78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675982E0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7965B20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4D6BAFE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3748FA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05CB67C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FFECB0D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CC09F58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24ADC2EB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91B83F1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49114" w14:textId="77777777" w:rsidR="008E1E9D" w:rsidRDefault="008E1E9D" w:rsidP="00025386">
      <w:pPr>
        <w:spacing w:after="0" w:line="240" w:lineRule="auto"/>
      </w:pPr>
      <w:r>
        <w:separator/>
      </w:r>
    </w:p>
  </w:endnote>
  <w:endnote w:type="continuationSeparator" w:id="0">
    <w:p w14:paraId="4C0492AA" w14:textId="77777777" w:rsidR="008E1E9D" w:rsidRDefault="008E1E9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5D6EC" w14:textId="77777777" w:rsidR="0057278C" w:rsidRDefault="005727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7D3CF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5825CE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595940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65D871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743C4" w14:textId="77777777" w:rsidR="0057278C" w:rsidRDefault="005727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0BFFC" w14:textId="77777777" w:rsidR="008E1E9D" w:rsidRDefault="008E1E9D" w:rsidP="00025386">
      <w:pPr>
        <w:spacing w:after="0" w:line="240" w:lineRule="auto"/>
      </w:pPr>
      <w:r>
        <w:separator/>
      </w:r>
    </w:p>
  </w:footnote>
  <w:footnote w:type="continuationSeparator" w:id="0">
    <w:p w14:paraId="5C0C2438" w14:textId="77777777" w:rsidR="008E1E9D" w:rsidRDefault="008E1E9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904B1" w14:textId="77777777" w:rsidR="0057278C" w:rsidRDefault="005727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ABF5A" w14:textId="77777777" w:rsidR="0057278C" w:rsidRDefault="005727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D3FB7" w14:textId="77777777" w:rsidR="0057278C" w:rsidRDefault="005727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1E9D"/>
    <w:rsid w:val="00025386"/>
    <w:rsid w:val="001C2314"/>
    <w:rsid w:val="004E2B1B"/>
    <w:rsid w:val="005624D8"/>
    <w:rsid w:val="0057278C"/>
    <w:rsid w:val="005C5DF1"/>
    <w:rsid w:val="008448CE"/>
    <w:rsid w:val="008E1E9D"/>
    <w:rsid w:val="008F249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074C91E0"/>
  <w15:chartTrackingRefBased/>
  <w15:docId w15:val="{E077186C-5992-42A4-BCE0-4D06177C6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137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2023-04-11T09:57:00Z</dcterms:created>
  <dcterms:modified xsi:type="dcterms:W3CDTF">2023-04-11T10:01:00Z</dcterms:modified>
</cp:coreProperties>
</file>