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C69AB" w14:textId="367EF1A8" w:rsidR="006A5DF1" w:rsidRPr="00332005" w:rsidRDefault="00597BAB" w:rsidP="006A5DF1">
      <w:pPr>
        <w:spacing w:after="240"/>
        <w:jc w:val="right"/>
        <w:rPr>
          <w:sz w:val="24"/>
          <w:szCs w:val="24"/>
        </w:rPr>
      </w:pPr>
      <w:r w:rsidRPr="00332005">
        <w:rPr>
          <w:sz w:val="24"/>
          <w:szCs w:val="24"/>
        </w:rPr>
        <w:t>Kraków</w:t>
      </w:r>
      <w:r w:rsidR="006A5DF1" w:rsidRPr="00332005">
        <w:rPr>
          <w:sz w:val="24"/>
          <w:szCs w:val="24"/>
        </w:rPr>
        <w:t xml:space="preserve"> dnia: </w:t>
      </w:r>
      <w:r w:rsidR="00AB7505">
        <w:rPr>
          <w:sz w:val="24"/>
          <w:szCs w:val="24"/>
        </w:rPr>
        <w:t>20.04.2023 r.</w:t>
      </w:r>
    </w:p>
    <w:p w14:paraId="419FC306" w14:textId="77777777" w:rsidR="006A5DF1" w:rsidRPr="00332005" w:rsidRDefault="00BE62A3" w:rsidP="006A5DF1">
      <w:pPr>
        <w:rPr>
          <w:b/>
          <w:bCs/>
          <w:sz w:val="24"/>
          <w:szCs w:val="24"/>
        </w:rPr>
      </w:pPr>
      <w:r w:rsidRPr="00332005">
        <w:rPr>
          <w:b/>
          <w:bCs/>
          <w:sz w:val="24"/>
          <w:szCs w:val="24"/>
        </w:rPr>
        <w:t xml:space="preserve">Szpital Miejski Specjalistyczny </w:t>
      </w:r>
    </w:p>
    <w:p w14:paraId="29098DF4" w14:textId="77777777" w:rsidR="00BE62A3" w:rsidRPr="00332005" w:rsidRDefault="00BE62A3" w:rsidP="006A5DF1">
      <w:pPr>
        <w:rPr>
          <w:sz w:val="24"/>
          <w:szCs w:val="24"/>
        </w:rPr>
      </w:pPr>
      <w:r w:rsidRPr="00332005">
        <w:rPr>
          <w:b/>
          <w:bCs/>
          <w:sz w:val="24"/>
          <w:szCs w:val="24"/>
        </w:rPr>
        <w:t>im. Gabriela Narutowicza w Krakowie</w:t>
      </w:r>
    </w:p>
    <w:p w14:paraId="6E979C22" w14:textId="77777777" w:rsidR="006A5DF1" w:rsidRPr="0033200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32005">
        <w:rPr>
          <w:sz w:val="24"/>
          <w:szCs w:val="24"/>
        </w:rPr>
        <w:t>ul. Prądnicka 35-37</w:t>
      </w:r>
    </w:p>
    <w:p w14:paraId="494DC407" w14:textId="77777777" w:rsidR="00BE62A3" w:rsidRPr="0033200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32005">
        <w:rPr>
          <w:sz w:val="24"/>
          <w:szCs w:val="24"/>
        </w:rPr>
        <w:t>31-202 Kraków</w:t>
      </w:r>
    </w:p>
    <w:p w14:paraId="47662E2A" w14:textId="77777777" w:rsidR="006A5DF1" w:rsidRPr="0033200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32005">
        <w:rPr>
          <w:sz w:val="24"/>
          <w:szCs w:val="24"/>
        </w:rPr>
        <w:tab/>
        <w:t xml:space="preserve"> </w:t>
      </w:r>
    </w:p>
    <w:p w14:paraId="3605D122" w14:textId="77777777" w:rsidR="006A5DF1" w:rsidRPr="0033200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834D0F5" w14:textId="77777777" w:rsidR="006A5DF1" w:rsidRPr="0033200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32005">
        <w:rPr>
          <w:b/>
          <w:sz w:val="24"/>
          <w:szCs w:val="24"/>
        </w:rPr>
        <w:t>WYKONAWCY</w:t>
      </w:r>
    </w:p>
    <w:p w14:paraId="3D41050C" w14:textId="77777777" w:rsidR="006A5DF1" w:rsidRPr="0033200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32005">
        <w:rPr>
          <w:sz w:val="24"/>
          <w:szCs w:val="24"/>
        </w:rPr>
        <w:t>ubiegający się o zamówienie publiczne</w:t>
      </w:r>
    </w:p>
    <w:p w14:paraId="026B6020" w14:textId="77777777" w:rsidR="006D4AB3" w:rsidRPr="00332005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6C535907" w14:textId="77777777" w:rsidR="006D4AB3" w:rsidRPr="00332005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29F0027" w14:textId="525D0E80" w:rsidR="00632C3C" w:rsidRPr="0027160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7160D">
        <w:rPr>
          <w:rFonts w:ascii="Times New Roman" w:hAnsi="Times New Roman"/>
          <w:szCs w:val="28"/>
        </w:rPr>
        <w:t>WYJAŚNIENI</w:t>
      </w:r>
      <w:r w:rsidR="00520165" w:rsidRPr="0027160D">
        <w:rPr>
          <w:rFonts w:ascii="Times New Roman" w:hAnsi="Times New Roman"/>
          <w:szCs w:val="28"/>
        </w:rPr>
        <w:t>A</w:t>
      </w:r>
      <w:r w:rsidR="00632C3C" w:rsidRPr="0027160D">
        <w:rPr>
          <w:rFonts w:ascii="Times New Roman" w:hAnsi="Times New Roman"/>
          <w:szCs w:val="28"/>
        </w:rPr>
        <w:t xml:space="preserve"> TREŚCI</w:t>
      </w:r>
      <w:r w:rsidR="0029606A" w:rsidRPr="0027160D">
        <w:rPr>
          <w:rFonts w:ascii="Times New Roman" w:hAnsi="Times New Roman"/>
          <w:szCs w:val="28"/>
        </w:rPr>
        <w:t xml:space="preserve"> SWZ</w:t>
      </w:r>
      <w:r w:rsidR="00332005" w:rsidRPr="0027160D">
        <w:rPr>
          <w:rFonts w:ascii="Times New Roman" w:hAnsi="Times New Roman"/>
          <w:szCs w:val="28"/>
        </w:rPr>
        <w:t xml:space="preserve"> - 21</w:t>
      </w:r>
    </w:p>
    <w:p w14:paraId="28D57EFC" w14:textId="5147FDCC" w:rsidR="006D4AB3" w:rsidRPr="0027160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7160D">
        <w:rPr>
          <w:sz w:val="22"/>
          <w:szCs w:val="22"/>
        </w:rPr>
        <w:t xml:space="preserve">Dotyczy: </w:t>
      </w:r>
      <w:r w:rsidR="006A5DF1" w:rsidRPr="0027160D">
        <w:rPr>
          <w:sz w:val="22"/>
          <w:szCs w:val="22"/>
        </w:rPr>
        <w:t>p</w:t>
      </w:r>
      <w:r w:rsidRPr="0027160D">
        <w:rPr>
          <w:sz w:val="22"/>
          <w:szCs w:val="22"/>
        </w:rPr>
        <w:t>ostępowani</w:t>
      </w:r>
      <w:r w:rsidR="006A5DF1" w:rsidRPr="0027160D">
        <w:rPr>
          <w:sz w:val="22"/>
          <w:szCs w:val="22"/>
        </w:rPr>
        <w:t>a</w:t>
      </w:r>
      <w:r w:rsidRPr="0027160D">
        <w:rPr>
          <w:sz w:val="22"/>
          <w:szCs w:val="22"/>
        </w:rPr>
        <w:t xml:space="preserve"> o udzielenie zamówienia publicznego, prowadzone</w:t>
      </w:r>
      <w:r w:rsidR="006A5DF1" w:rsidRPr="0027160D">
        <w:rPr>
          <w:sz w:val="22"/>
          <w:szCs w:val="22"/>
        </w:rPr>
        <w:t>go</w:t>
      </w:r>
      <w:r w:rsidRPr="0027160D">
        <w:rPr>
          <w:sz w:val="22"/>
          <w:szCs w:val="22"/>
        </w:rPr>
        <w:t xml:space="preserve"> w</w:t>
      </w:r>
      <w:r w:rsidR="00BE62A3" w:rsidRPr="0027160D">
        <w:rPr>
          <w:sz w:val="22"/>
          <w:szCs w:val="22"/>
        </w:rPr>
        <w:t> </w:t>
      </w:r>
      <w:r w:rsidRPr="0027160D">
        <w:rPr>
          <w:sz w:val="22"/>
          <w:szCs w:val="22"/>
        </w:rPr>
        <w:t xml:space="preserve">trybie </w:t>
      </w:r>
      <w:r w:rsidR="00597BAB" w:rsidRPr="0027160D">
        <w:rPr>
          <w:sz w:val="22"/>
          <w:szCs w:val="22"/>
        </w:rPr>
        <w:t>przetarg</w:t>
      </w:r>
      <w:r w:rsidR="0027160D">
        <w:rPr>
          <w:sz w:val="22"/>
          <w:szCs w:val="22"/>
        </w:rPr>
        <w:t>u</w:t>
      </w:r>
      <w:r w:rsidR="00597BAB" w:rsidRPr="0027160D">
        <w:rPr>
          <w:sz w:val="22"/>
          <w:szCs w:val="22"/>
        </w:rPr>
        <w:t xml:space="preserve"> nieograniczon</w:t>
      </w:r>
      <w:r w:rsidR="0027160D">
        <w:rPr>
          <w:sz w:val="22"/>
          <w:szCs w:val="22"/>
        </w:rPr>
        <w:t>ego</w:t>
      </w:r>
      <w:r w:rsidRPr="0027160D">
        <w:rPr>
          <w:b/>
          <w:sz w:val="22"/>
          <w:szCs w:val="22"/>
        </w:rPr>
        <w:t xml:space="preserve"> </w:t>
      </w:r>
      <w:r w:rsidRPr="0027160D">
        <w:rPr>
          <w:bCs/>
          <w:sz w:val="22"/>
          <w:szCs w:val="22"/>
        </w:rPr>
        <w:t>na</w:t>
      </w:r>
      <w:r w:rsidRPr="0027160D">
        <w:rPr>
          <w:b/>
          <w:sz w:val="22"/>
          <w:szCs w:val="22"/>
        </w:rPr>
        <w:t xml:space="preserve"> </w:t>
      </w:r>
      <w:r w:rsidR="00E72428" w:rsidRPr="0027160D">
        <w:rPr>
          <w:bCs/>
          <w:sz w:val="22"/>
          <w:szCs w:val="22"/>
        </w:rPr>
        <w:t>”</w:t>
      </w:r>
      <w:r w:rsidR="00597BAB" w:rsidRPr="0027160D">
        <w:rPr>
          <w:b/>
          <w:bCs/>
          <w:sz w:val="22"/>
          <w:szCs w:val="22"/>
        </w:rPr>
        <w:t>Zakup i dostawa wyrobów medycznych I</w:t>
      </w:r>
      <w:r w:rsidR="00E72428" w:rsidRPr="0027160D">
        <w:rPr>
          <w:bCs/>
          <w:sz w:val="22"/>
          <w:szCs w:val="22"/>
        </w:rPr>
        <w:t>”</w:t>
      </w:r>
      <w:r w:rsidRPr="0027160D">
        <w:rPr>
          <w:b/>
          <w:sz w:val="22"/>
          <w:szCs w:val="22"/>
        </w:rPr>
        <w:t xml:space="preserve"> </w:t>
      </w:r>
      <w:r w:rsidRPr="0027160D">
        <w:rPr>
          <w:bCs/>
          <w:sz w:val="22"/>
          <w:szCs w:val="22"/>
        </w:rPr>
        <w:t>– znak sprawy</w:t>
      </w:r>
      <w:r w:rsidRPr="0027160D">
        <w:rPr>
          <w:b/>
          <w:sz w:val="22"/>
          <w:szCs w:val="22"/>
        </w:rPr>
        <w:t xml:space="preserve"> </w:t>
      </w:r>
      <w:r w:rsidR="00597BAB" w:rsidRPr="0027160D">
        <w:rPr>
          <w:b/>
          <w:sz w:val="22"/>
          <w:szCs w:val="22"/>
        </w:rPr>
        <w:t>ZP/11/2023</w:t>
      </w:r>
      <w:r w:rsidRPr="0027160D">
        <w:rPr>
          <w:b/>
          <w:sz w:val="22"/>
          <w:szCs w:val="22"/>
        </w:rPr>
        <w:t>.</w:t>
      </w:r>
    </w:p>
    <w:p w14:paraId="21754079" w14:textId="77777777" w:rsidR="0012774F" w:rsidRPr="0027160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7160D">
        <w:rPr>
          <w:sz w:val="22"/>
          <w:szCs w:val="22"/>
        </w:rPr>
        <w:t xml:space="preserve">Zamawiający, działając na podstawie art. </w:t>
      </w:r>
      <w:r w:rsidR="0029606A" w:rsidRPr="0027160D">
        <w:rPr>
          <w:sz w:val="22"/>
          <w:szCs w:val="22"/>
        </w:rPr>
        <w:t>1</w:t>
      </w:r>
      <w:r w:rsidRPr="0027160D">
        <w:rPr>
          <w:sz w:val="22"/>
          <w:szCs w:val="22"/>
        </w:rPr>
        <w:t>3</w:t>
      </w:r>
      <w:r w:rsidR="0029606A" w:rsidRPr="0027160D">
        <w:rPr>
          <w:sz w:val="22"/>
          <w:szCs w:val="22"/>
        </w:rPr>
        <w:t>5</w:t>
      </w:r>
      <w:r w:rsidRPr="0027160D">
        <w:rPr>
          <w:sz w:val="22"/>
          <w:szCs w:val="22"/>
        </w:rPr>
        <w:t xml:space="preserve"> ust</w:t>
      </w:r>
      <w:r w:rsidR="00D9049C" w:rsidRPr="0027160D">
        <w:rPr>
          <w:sz w:val="22"/>
          <w:szCs w:val="22"/>
        </w:rPr>
        <w:t xml:space="preserve">. </w:t>
      </w:r>
      <w:r w:rsidR="0029606A" w:rsidRPr="0027160D">
        <w:rPr>
          <w:sz w:val="22"/>
          <w:szCs w:val="22"/>
        </w:rPr>
        <w:t>6</w:t>
      </w:r>
      <w:r w:rsidRPr="0027160D">
        <w:rPr>
          <w:sz w:val="22"/>
          <w:szCs w:val="22"/>
        </w:rPr>
        <w:t xml:space="preserve"> ustawy z dnia </w:t>
      </w:r>
      <w:r w:rsidR="0029606A" w:rsidRPr="0027160D">
        <w:rPr>
          <w:sz w:val="22"/>
          <w:szCs w:val="22"/>
        </w:rPr>
        <w:t>11</w:t>
      </w:r>
      <w:r w:rsidRPr="0027160D">
        <w:rPr>
          <w:sz w:val="22"/>
          <w:szCs w:val="22"/>
        </w:rPr>
        <w:t xml:space="preserve"> </w:t>
      </w:r>
      <w:r w:rsidR="0029606A" w:rsidRPr="0027160D">
        <w:rPr>
          <w:sz w:val="22"/>
          <w:szCs w:val="22"/>
        </w:rPr>
        <w:t xml:space="preserve">września </w:t>
      </w:r>
      <w:r w:rsidRPr="0027160D">
        <w:rPr>
          <w:sz w:val="22"/>
          <w:szCs w:val="22"/>
        </w:rPr>
        <w:t>20</w:t>
      </w:r>
      <w:r w:rsidR="0029606A" w:rsidRPr="0027160D">
        <w:rPr>
          <w:sz w:val="22"/>
          <w:szCs w:val="22"/>
        </w:rPr>
        <w:t>19</w:t>
      </w:r>
      <w:r w:rsidR="00BE62A3" w:rsidRPr="0027160D">
        <w:rPr>
          <w:sz w:val="22"/>
          <w:szCs w:val="22"/>
        </w:rPr>
        <w:t> </w:t>
      </w:r>
      <w:r w:rsidRPr="0027160D">
        <w:rPr>
          <w:sz w:val="22"/>
          <w:szCs w:val="22"/>
        </w:rPr>
        <w:t>r</w:t>
      </w:r>
      <w:r w:rsidR="0029606A" w:rsidRPr="0027160D">
        <w:rPr>
          <w:sz w:val="22"/>
          <w:szCs w:val="22"/>
        </w:rPr>
        <w:t>.</w:t>
      </w:r>
      <w:r w:rsidRPr="0027160D">
        <w:rPr>
          <w:sz w:val="22"/>
          <w:szCs w:val="22"/>
        </w:rPr>
        <w:t xml:space="preserve"> Prawo </w:t>
      </w:r>
      <w:r w:rsidR="0029606A" w:rsidRPr="0027160D">
        <w:rPr>
          <w:sz w:val="22"/>
          <w:szCs w:val="22"/>
        </w:rPr>
        <w:t>z</w:t>
      </w:r>
      <w:r w:rsidRPr="0027160D">
        <w:rPr>
          <w:sz w:val="22"/>
          <w:szCs w:val="22"/>
        </w:rPr>
        <w:t xml:space="preserve">amówień </w:t>
      </w:r>
      <w:r w:rsidR="0029606A" w:rsidRPr="0027160D">
        <w:rPr>
          <w:sz w:val="22"/>
          <w:szCs w:val="22"/>
        </w:rPr>
        <w:t>p</w:t>
      </w:r>
      <w:r w:rsidRPr="0027160D">
        <w:rPr>
          <w:sz w:val="22"/>
          <w:szCs w:val="22"/>
        </w:rPr>
        <w:t>ublicznych</w:t>
      </w:r>
      <w:r w:rsidR="00BE7BFD" w:rsidRPr="0027160D">
        <w:rPr>
          <w:sz w:val="22"/>
          <w:szCs w:val="22"/>
        </w:rPr>
        <w:t xml:space="preserve"> </w:t>
      </w:r>
      <w:r w:rsidR="00D9049C" w:rsidRPr="0027160D">
        <w:rPr>
          <w:sz w:val="22"/>
          <w:szCs w:val="22"/>
        </w:rPr>
        <w:t>udostępnia</w:t>
      </w:r>
      <w:r w:rsidR="00BE7BFD" w:rsidRPr="0027160D">
        <w:rPr>
          <w:sz w:val="22"/>
          <w:szCs w:val="22"/>
        </w:rPr>
        <w:t xml:space="preserve"> poniżej treść zapytań do S</w:t>
      </w:r>
      <w:r w:rsidR="0012774F" w:rsidRPr="0027160D">
        <w:rPr>
          <w:sz w:val="22"/>
          <w:szCs w:val="22"/>
        </w:rPr>
        <w:t>pecyfikacji Warunków Zamówienia (</w:t>
      </w:r>
      <w:r w:rsidR="0012774F" w:rsidRPr="0027160D">
        <w:rPr>
          <w:sz w:val="22"/>
          <w:szCs w:val="22"/>
          <w:lang w:eastAsia="ar-SA"/>
        </w:rPr>
        <w:t>zwanej dalej</w:t>
      </w:r>
      <w:r w:rsidR="0012774F" w:rsidRPr="0027160D">
        <w:rPr>
          <w:b/>
          <w:sz w:val="22"/>
          <w:szCs w:val="22"/>
          <w:lang w:eastAsia="ar-SA"/>
        </w:rPr>
        <w:t xml:space="preserve"> </w:t>
      </w:r>
      <w:r w:rsidR="0012774F" w:rsidRPr="0027160D">
        <w:rPr>
          <w:bCs/>
          <w:sz w:val="22"/>
          <w:szCs w:val="22"/>
          <w:lang w:eastAsia="ar-SA"/>
        </w:rPr>
        <w:t>”SWZ”)</w:t>
      </w:r>
      <w:r w:rsidR="00D9049C" w:rsidRPr="0027160D">
        <w:rPr>
          <w:bCs/>
          <w:sz w:val="22"/>
          <w:szCs w:val="22"/>
          <w:lang w:eastAsia="ar-SA"/>
        </w:rPr>
        <w:t xml:space="preserve"> </w:t>
      </w:r>
      <w:r w:rsidR="00D9049C" w:rsidRPr="0027160D">
        <w:rPr>
          <w:sz w:val="22"/>
          <w:szCs w:val="22"/>
        </w:rPr>
        <w:t>wraz z wyjaśnieniami</w:t>
      </w:r>
      <w:r w:rsidR="0012774F" w:rsidRPr="0027160D">
        <w:rPr>
          <w:bCs/>
          <w:sz w:val="22"/>
          <w:szCs w:val="22"/>
          <w:lang w:eastAsia="ar-SA"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86"/>
      </w:tblGrid>
      <w:tr w:rsidR="00597BAB" w:rsidRPr="00332005" w14:paraId="55796A49" w14:textId="77777777" w:rsidTr="00DB1BCB">
        <w:tc>
          <w:tcPr>
            <w:tcW w:w="9356" w:type="dxa"/>
            <w:shd w:val="clear" w:color="auto" w:fill="auto"/>
          </w:tcPr>
          <w:p w14:paraId="228263DB" w14:textId="77777777" w:rsidR="00597BAB" w:rsidRPr="0027160D" w:rsidRDefault="00597BAB" w:rsidP="0027160D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27160D">
              <w:rPr>
                <w:sz w:val="22"/>
                <w:szCs w:val="22"/>
              </w:rPr>
              <w:t>Pytanie 1 dotyczy pakietu 5</w:t>
            </w:r>
          </w:p>
          <w:p w14:paraId="7F3D827A" w14:textId="728F2328" w:rsidR="00597BAB" w:rsidRPr="0027160D" w:rsidRDefault="00597BAB" w:rsidP="0027160D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27160D">
              <w:rPr>
                <w:sz w:val="22"/>
                <w:szCs w:val="22"/>
              </w:rPr>
              <w:t>Mając na uwadze najwyższe dobro najmniejszych pacjentów oraz skuteczność</w:t>
            </w:r>
            <w:r w:rsidR="0027160D">
              <w:rPr>
                <w:sz w:val="22"/>
                <w:szCs w:val="22"/>
              </w:rPr>
              <w:t xml:space="preserve"> </w:t>
            </w:r>
            <w:r w:rsidRPr="0027160D">
              <w:rPr>
                <w:sz w:val="22"/>
                <w:szCs w:val="22"/>
              </w:rPr>
              <w:t xml:space="preserve">i bezpieczeństwo prowadzonej terapii oddechowej czy Zamawiający wymaga układów oddechowych </w:t>
            </w:r>
            <w:proofErr w:type="spellStart"/>
            <w:r w:rsidRPr="0027160D">
              <w:rPr>
                <w:sz w:val="22"/>
                <w:szCs w:val="22"/>
              </w:rPr>
              <w:t>zwalidowanych</w:t>
            </w:r>
            <w:proofErr w:type="spellEnd"/>
            <w:r w:rsidR="0027160D">
              <w:rPr>
                <w:sz w:val="22"/>
                <w:szCs w:val="22"/>
              </w:rPr>
              <w:br/>
            </w:r>
            <w:r w:rsidRPr="0027160D">
              <w:rPr>
                <w:sz w:val="22"/>
                <w:szCs w:val="22"/>
              </w:rPr>
              <w:t xml:space="preserve">i dopuszczonych do użytku przez producenta posiadanego respiratora? Użytkowanie układów </w:t>
            </w:r>
            <w:proofErr w:type="spellStart"/>
            <w:r w:rsidRPr="0027160D">
              <w:rPr>
                <w:sz w:val="22"/>
                <w:szCs w:val="22"/>
              </w:rPr>
              <w:t>niezwalidowanych</w:t>
            </w:r>
            <w:proofErr w:type="spellEnd"/>
            <w:r w:rsidRPr="0027160D">
              <w:rPr>
                <w:sz w:val="22"/>
                <w:szCs w:val="22"/>
              </w:rPr>
              <w:t xml:space="preserve"> oraz niedopuszczonych do użytku przez producenta respiratora może prowadzić do występowania błędów i incydentów medycznych, za które producent respiratora nie ponosi odpowiedzialności.</w:t>
            </w:r>
          </w:p>
          <w:p w14:paraId="078E761D" w14:textId="6ED3285A" w:rsidR="00332005" w:rsidRPr="0027160D" w:rsidRDefault="00332005" w:rsidP="0027160D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27160D">
              <w:rPr>
                <w:b/>
                <w:bCs/>
                <w:sz w:val="22"/>
                <w:szCs w:val="22"/>
              </w:rPr>
              <w:t>Odpowiedź:</w:t>
            </w:r>
            <w:r w:rsidR="00DB1BCB">
              <w:rPr>
                <w:b/>
                <w:bCs/>
                <w:sz w:val="22"/>
                <w:szCs w:val="22"/>
              </w:rPr>
              <w:t xml:space="preserve"> Zamawiający nie wymaga, dopuszcza.</w:t>
            </w:r>
          </w:p>
          <w:p w14:paraId="75C36BD1" w14:textId="77777777" w:rsidR="00597BAB" w:rsidRPr="0027160D" w:rsidRDefault="00597BAB" w:rsidP="00226C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50C2789" w14:textId="77777777" w:rsidR="00597BAB" w:rsidRPr="0027160D" w:rsidRDefault="00597BAB" w:rsidP="0027160D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27160D">
              <w:rPr>
                <w:sz w:val="22"/>
                <w:szCs w:val="22"/>
              </w:rPr>
              <w:t>Pytanie 2 dotyczy pakietu 5 poz.1</w:t>
            </w:r>
          </w:p>
          <w:p w14:paraId="1E55A14B" w14:textId="77777777" w:rsidR="00597BAB" w:rsidRPr="0027160D" w:rsidRDefault="00597BAB" w:rsidP="0027160D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27160D">
              <w:rPr>
                <w:sz w:val="22"/>
                <w:szCs w:val="22"/>
              </w:rPr>
              <w:t>Prosimy Zamawiającego o dopuszczenie:</w:t>
            </w:r>
          </w:p>
          <w:p w14:paraId="56196AA6" w14:textId="022B6B23" w:rsidR="00597BAB" w:rsidRPr="0027160D" w:rsidRDefault="00597BAB" w:rsidP="0027160D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27160D">
              <w:rPr>
                <w:sz w:val="22"/>
                <w:szCs w:val="22"/>
              </w:rPr>
              <w:t>Układ do nieinwazyjnego wspomagania oddychania u noworodków z generatorem LP z systemem podwójnego strumienia (dwa strumienie na każde nozdrze) dla zmniejszenia pracy układu oddechowego noworodka; wyposażony w zawór ograniczający ciśnienie w układzie do 60 cm H2O, konstrukcja karbowana z rozciągliwą rurą wydechową, zapewniającą odprowadzenie nadmiaru mieszanki gazowej z dala od pacjenta; dwa wyloty awaryjne zapewniające bezpieczeństwo</w:t>
            </w:r>
            <w:r w:rsidR="0027160D">
              <w:rPr>
                <w:sz w:val="22"/>
                <w:szCs w:val="22"/>
              </w:rPr>
              <w:br/>
            </w:r>
            <w:r w:rsidRPr="0027160D">
              <w:rPr>
                <w:sz w:val="22"/>
                <w:szCs w:val="22"/>
              </w:rPr>
              <w:t xml:space="preserve">w przypadku zablokowania lub zagięcia rury ; kołyska czołowa mocowana poprzez zaczep w kształcie litery "T" stabilizująca generator, zmniejszająca ryzyko dyslokacji maski i końcówki nosowej; generator napędzany linią ciśnienia ; linia ciśnienia proksymalnego zapewniająca możliwość pomiaru ciśnienia dostarczanego bezpośrednio do końcówki nosowej lub maski ;  zawór bezpieczeństwa na linii ciśnienia ; nie zawierający lateksu, </w:t>
            </w:r>
            <w:proofErr w:type="spellStart"/>
            <w:r w:rsidRPr="0027160D">
              <w:rPr>
                <w:sz w:val="22"/>
                <w:szCs w:val="22"/>
              </w:rPr>
              <w:t>bisfenolu</w:t>
            </w:r>
            <w:proofErr w:type="spellEnd"/>
            <w:r w:rsidRPr="0027160D">
              <w:rPr>
                <w:sz w:val="22"/>
                <w:szCs w:val="22"/>
              </w:rPr>
              <w:t xml:space="preserve"> A (BPA), </w:t>
            </w:r>
            <w:proofErr w:type="spellStart"/>
            <w:r w:rsidRPr="0027160D">
              <w:rPr>
                <w:sz w:val="22"/>
                <w:szCs w:val="22"/>
              </w:rPr>
              <w:t>ftalanów</w:t>
            </w:r>
            <w:proofErr w:type="spellEnd"/>
            <w:r w:rsidRPr="0027160D">
              <w:rPr>
                <w:sz w:val="22"/>
                <w:szCs w:val="22"/>
              </w:rPr>
              <w:t xml:space="preserve"> (w tym DEHP) ; zestaw zawiera: generator </w:t>
            </w:r>
            <w:proofErr w:type="spellStart"/>
            <w:r w:rsidRPr="0027160D">
              <w:rPr>
                <w:sz w:val="22"/>
                <w:szCs w:val="22"/>
              </w:rPr>
              <w:t>InfantFlow</w:t>
            </w:r>
            <w:proofErr w:type="spellEnd"/>
            <w:r w:rsidRPr="0027160D">
              <w:rPr>
                <w:sz w:val="22"/>
                <w:szCs w:val="22"/>
              </w:rPr>
              <w:t xml:space="preserve"> LP, 3 końcówki o rozmiarze S, M, L (pozwalające na obserwację przegrody nosowej pacjenta), podgrzewany układ jednorurowy, przymiar dla końcówek donosowych i masek.</w:t>
            </w:r>
          </w:p>
          <w:p w14:paraId="281D492F" w14:textId="77777777" w:rsidR="00597BAB" w:rsidRPr="0027160D" w:rsidRDefault="00597BAB" w:rsidP="0027160D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27160D">
              <w:rPr>
                <w:sz w:val="22"/>
                <w:szCs w:val="22"/>
              </w:rPr>
              <w:lastRenderedPageBreak/>
              <w:t>W skład zestawu wchodzi:</w:t>
            </w:r>
          </w:p>
          <w:p w14:paraId="068D529D" w14:textId="77777777" w:rsidR="00597BAB" w:rsidRPr="0027160D" w:rsidRDefault="00597BAB" w:rsidP="00226C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160D">
              <w:rPr>
                <w:sz w:val="22"/>
                <w:szCs w:val="22"/>
              </w:rPr>
              <w:t xml:space="preserve">- odcinek wdechowy podgrzewany dł. 1,2 m,  śr. wew. 10 mm </w:t>
            </w:r>
          </w:p>
          <w:p w14:paraId="76A70FE6" w14:textId="77777777" w:rsidR="00597BAB" w:rsidRPr="0027160D" w:rsidRDefault="00597BAB" w:rsidP="00226C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160D">
              <w:rPr>
                <w:sz w:val="22"/>
                <w:szCs w:val="22"/>
              </w:rPr>
              <w:t>- łącznik nawilżacza z respiratorem dł. min. 0,6 m</w:t>
            </w:r>
          </w:p>
          <w:p w14:paraId="0219D39C" w14:textId="77777777" w:rsidR="00597BAB" w:rsidRPr="0027160D" w:rsidRDefault="00597BAB" w:rsidP="00226C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160D">
              <w:rPr>
                <w:sz w:val="22"/>
                <w:szCs w:val="22"/>
              </w:rPr>
              <w:t>- odcinek pomiarowy dł. 1,8 m</w:t>
            </w:r>
          </w:p>
          <w:p w14:paraId="33D7AE43" w14:textId="7F55DE65" w:rsidR="00597BAB" w:rsidRPr="0027160D" w:rsidRDefault="00597BAB" w:rsidP="00226C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160D">
              <w:rPr>
                <w:sz w:val="22"/>
                <w:szCs w:val="22"/>
              </w:rPr>
              <w:t>- generator z trzema końcówkami donosowymi i miarką.</w:t>
            </w:r>
          </w:p>
          <w:p w14:paraId="20A86341" w14:textId="1793D927" w:rsidR="00332005" w:rsidRPr="0027160D" w:rsidRDefault="00332005" w:rsidP="0033200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7160D">
              <w:rPr>
                <w:b/>
                <w:bCs/>
                <w:sz w:val="22"/>
                <w:szCs w:val="22"/>
              </w:rPr>
              <w:t>Odpowiedź:</w:t>
            </w:r>
            <w:r w:rsidR="00DB1BCB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1C41BACF" w14:textId="77777777" w:rsidR="00332005" w:rsidRPr="0027160D" w:rsidRDefault="00332005" w:rsidP="00226C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44508B8" w14:textId="77777777" w:rsidR="00597BAB" w:rsidRPr="0027160D" w:rsidRDefault="00597BAB" w:rsidP="0027160D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27160D">
              <w:rPr>
                <w:sz w:val="22"/>
                <w:szCs w:val="22"/>
              </w:rPr>
              <w:t>Pytanie 3 dotyczy pakietu 5 poz. 2</w:t>
            </w:r>
          </w:p>
          <w:p w14:paraId="176C7D86" w14:textId="77777777" w:rsidR="00597BAB" w:rsidRPr="0027160D" w:rsidRDefault="00597BAB" w:rsidP="0027160D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27160D">
              <w:rPr>
                <w:sz w:val="22"/>
                <w:szCs w:val="22"/>
              </w:rPr>
              <w:t xml:space="preserve">Czy ze względu na zapewnienie największej skuteczności terapii i jednocześnie zmniejszenie ryzyka powstawania urazów i deformacji nosa zamawiający wymaga maski nosowej wykonanej z miękkiego silikonu  o zróżnicowanej grubości ścianek z małą przestrzenią martwą,  w różnych rozmiarach XS; S; M; L; XL, posiadająca przezierne okienko do obserwacji wnętrza oraz kontroli stanu i drożności nosa. Kształt  maski  anatomiczny zapewniający szczelność oraz zapobiegająca urazom nosa w miejscu kontaktu z pacjentem. </w:t>
            </w:r>
          </w:p>
          <w:p w14:paraId="76F47619" w14:textId="202F189B" w:rsidR="00332005" w:rsidRPr="0027160D" w:rsidRDefault="00332005" w:rsidP="0027160D">
            <w:pPr>
              <w:spacing w:after="4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27160D">
              <w:rPr>
                <w:b/>
                <w:bCs/>
                <w:sz w:val="22"/>
                <w:szCs w:val="22"/>
              </w:rPr>
              <w:t>Odpowiedź:</w:t>
            </w:r>
            <w:r w:rsidR="00DB1BCB">
              <w:rPr>
                <w:b/>
                <w:bCs/>
                <w:sz w:val="22"/>
                <w:szCs w:val="22"/>
              </w:rPr>
              <w:t xml:space="preserve"> Zamawiający nie wymaga.</w:t>
            </w:r>
          </w:p>
          <w:p w14:paraId="381828C4" w14:textId="77777777" w:rsidR="00597BAB" w:rsidRPr="0027160D" w:rsidRDefault="00597BAB" w:rsidP="00226C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1E0ABB1" w14:textId="77777777" w:rsidR="00597BAB" w:rsidRPr="0027160D" w:rsidRDefault="00597BAB" w:rsidP="00226C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160D">
              <w:rPr>
                <w:sz w:val="22"/>
                <w:szCs w:val="22"/>
              </w:rPr>
              <w:t xml:space="preserve">Pytanie 4 dotyczy pakietu 5 poz.3 </w:t>
            </w:r>
          </w:p>
          <w:p w14:paraId="73275986" w14:textId="77777777" w:rsidR="00597BAB" w:rsidRPr="0027160D" w:rsidRDefault="00597BAB" w:rsidP="00226C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160D">
              <w:rPr>
                <w:sz w:val="22"/>
                <w:szCs w:val="22"/>
              </w:rPr>
              <w:t xml:space="preserve">Prosimy Zamawiającego o dopuszczenie mocowania paskowego lub czapeczki do wyboru przez Zamawiającego. Mocowanie paskowe do mocowania zaczepu z generatorem na głowie noworodka, wykonane z elastycznego materiału pozbawionego lateksu, końcówki zapinane na rzepy, część potyliczna wykonana ze specjalnego materiału przeciwodleżynowego w rozmiarach XS, S, SM, M, L, XL;  Czapeczka - wykonana z bawełny umożliwiająca dostęp do ciemiączka wyposażona w rzep mocujący generator z układem oddechowym w kształcie litery T. Wielkość czapeczki oznaczona kolorem w sposób trwały. Rozmiary od 000 do 7. </w:t>
            </w:r>
          </w:p>
          <w:p w14:paraId="1B6393D9" w14:textId="37AF84B8" w:rsidR="00332005" w:rsidRPr="0027160D" w:rsidRDefault="00332005" w:rsidP="0033200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7160D">
              <w:rPr>
                <w:b/>
                <w:bCs/>
                <w:sz w:val="22"/>
                <w:szCs w:val="22"/>
              </w:rPr>
              <w:t>Odpowiedź:</w:t>
            </w:r>
            <w:r w:rsidR="00DB1BCB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47A25AAC" w14:textId="77777777" w:rsidR="00597BAB" w:rsidRPr="0027160D" w:rsidRDefault="00597BAB" w:rsidP="00226C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A7D4F07" w14:textId="77777777" w:rsidR="00597BAB" w:rsidRPr="0027160D" w:rsidRDefault="00597BAB" w:rsidP="00226C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160D">
              <w:rPr>
                <w:sz w:val="22"/>
                <w:szCs w:val="22"/>
              </w:rPr>
              <w:t>Pytanie 5 dotyczy pakietu 5 poz. 8</w:t>
            </w:r>
          </w:p>
          <w:p w14:paraId="744D9183" w14:textId="77777777" w:rsidR="00597BAB" w:rsidRPr="0027160D" w:rsidRDefault="00597BAB" w:rsidP="00226C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160D">
              <w:rPr>
                <w:sz w:val="22"/>
                <w:szCs w:val="22"/>
              </w:rPr>
              <w:t xml:space="preserve">Prosimy Zamawiającego o dopuszczenie adapter do funkcji </w:t>
            </w:r>
            <w:proofErr w:type="spellStart"/>
            <w:r w:rsidRPr="0027160D">
              <w:rPr>
                <w:sz w:val="22"/>
                <w:szCs w:val="22"/>
              </w:rPr>
              <w:t>nCPAP</w:t>
            </w:r>
            <w:proofErr w:type="spellEnd"/>
            <w:r w:rsidRPr="0027160D">
              <w:rPr>
                <w:sz w:val="22"/>
                <w:szCs w:val="22"/>
              </w:rPr>
              <w:t xml:space="preserve"> do respiratora Fabian, dł. ok 63 cm.</w:t>
            </w:r>
          </w:p>
          <w:p w14:paraId="562B9B8F" w14:textId="60F6948C" w:rsidR="00332005" w:rsidRPr="0027160D" w:rsidRDefault="00332005" w:rsidP="0033200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7160D">
              <w:rPr>
                <w:b/>
                <w:bCs/>
                <w:sz w:val="22"/>
                <w:szCs w:val="22"/>
              </w:rPr>
              <w:t>Odpowiedź:</w:t>
            </w:r>
            <w:r w:rsidR="00DB1BCB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ED443DA" w14:textId="77777777" w:rsidR="00597BAB" w:rsidRPr="0027160D" w:rsidRDefault="00597BAB" w:rsidP="00226C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03BE661" w14:textId="77777777" w:rsidR="00597BAB" w:rsidRPr="0027160D" w:rsidRDefault="00597BAB" w:rsidP="00226C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160D">
              <w:rPr>
                <w:sz w:val="22"/>
                <w:szCs w:val="22"/>
              </w:rPr>
              <w:t>Pytanie 6 dotyczy Wzoru umowy</w:t>
            </w:r>
          </w:p>
          <w:p w14:paraId="6501C518" w14:textId="77777777" w:rsidR="00597BAB" w:rsidRPr="0027160D" w:rsidRDefault="00597BAB" w:rsidP="00226C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160D">
              <w:rPr>
                <w:sz w:val="22"/>
                <w:szCs w:val="22"/>
              </w:rPr>
              <w:t>Czy w celu miarkowania kar umownych Zamawiający dokona modyfikacji postanowień projektu przyszłej umowy w zakresie zapisów § 14 ust. 1 pkt a, c, d:</w:t>
            </w:r>
          </w:p>
          <w:p w14:paraId="79CDCBC1" w14:textId="63576C48" w:rsidR="00597BAB" w:rsidRPr="0027160D" w:rsidRDefault="00597BAB" w:rsidP="00226C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160D">
              <w:rPr>
                <w:sz w:val="22"/>
                <w:szCs w:val="22"/>
              </w:rPr>
              <w:t>1. Wykonawca zobowiązuje się do zapłaty Zamawiającemu następujących kar umownych</w:t>
            </w:r>
            <w:r w:rsidR="00DB1BCB">
              <w:rPr>
                <w:sz w:val="22"/>
                <w:szCs w:val="22"/>
              </w:rPr>
              <w:br/>
            </w:r>
            <w:r w:rsidRPr="0027160D">
              <w:rPr>
                <w:sz w:val="22"/>
                <w:szCs w:val="22"/>
              </w:rPr>
              <w:t>w</w:t>
            </w:r>
            <w:r w:rsidR="00DB1BCB">
              <w:rPr>
                <w:sz w:val="22"/>
                <w:szCs w:val="22"/>
              </w:rPr>
              <w:t xml:space="preserve"> </w:t>
            </w:r>
            <w:r w:rsidRPr="0027160D">
              <w:rPr>
                <w:sz w:val="22"/>
                <w:szCs w:val="22"/>
              </w:rPr>
              <w:t>przypadku:</w:t>
            </w:r>
          </w:p>
          <w:p w14:paraId="670EA9F7" w14:textId="6D64728E" w:rsidR="00597BAB" w:rsidRPr="0027160D" w:rsidRDefault="00597BAB" w:rsidP="00226C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160D">
              <w:rPr>
                <w:sz w:val="22"/>
                <w:szCs w:val="22"/>
              </w:rPr>
              <w:t xml:space="preserve">a) zwłoki w realizacji dostawy towaru, w terminach określonych w niniejszej umowie - kwoty </w:t>
            </w:r>
            <w:r w:rsidR="00DB1BCB">
              <w:rPr>
                <w:sz w:val="22"/>
                <w:szCs w:val="22"/>
              </w:rPr>
              <w:br/>
            </w:r>
            <w:r w:rsidRPr="0027160D">
              <w:rPr>
                <w:sz w:val="22"/>
                <w:szCs w:val="22"/>
              </w:rPr>
              <w:t>w wysokości 0,5% wartości brutto zamawianej partii produktu za każdy dzień zwłoki w jej</w:t>
            </w:r>
          </w:p>
          <w:p w14:paraId="389B5680" w14:textId="77777777" w:rsidR="00597BAB" w:rsidRPr="0027160D" w:rsidRDefault="00597BAB" w:rsidP="00226C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160D">
              <w:rPr>
                <w:sz w:val="22"/>
                <w:szCs w:val="22"/>
              </w:rPr>
              <w:t>dostarczeniu, jednak nie więcej niż 10 % wartości brutto zamawianej partii produktu</w:t>
            </w:r>
          </w:p>
          <w:p w14:paraId="3A524A50" w14:textId="69B1EF44" w:rsidR="00597BAB" w:rsidRPr="0027160D" w:rsidRDefault="00597BAB" w:rsidP="00226C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160D">
              <w:rPr>
                <w:sz w:val="22"/>
                <w:szCs w:val="22"/>
              </w:rPr>
              <w:t>c) niewykonania lub nienależytego wykonania zobowiązań Wykonawcy skutkującego odstąpieniem przez Zamawiającego od Umowy z przyczyn leżących po stronie Wykonawcy - karę umowną</w:t>
            </w:r>
            <w:r w:rsidR="00AB7505">
              <w:rPr>
                <w:sz w:val="22"/>
                <w:szCs w:val="22"/>
              </w:rPr>
              <w:br/>
            </w:r>
            <w:r w:rsidRPr="0027160D">
              <w:rPr>
                <w:sz w:val="22"/>
                <w:szCs w:val="22"/>
              </w:rPr>
              <w:t>w wysokości 10% wynagrodzenia brutto należnego za niewykonaną lub nienależycie wykonaną część umowy, o którym mowa w § 2 ust. 1 niniejszej umowy,</w:t>
            </w:r>
          </w:p>
          <w:p w14:paraId="01F9A26D" w14:textId="77777777" w:rsidR="00597BAB" w:rsidRPr="0027160D" w:rsidRDefault="00597BAB" w:rsidP="00226C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7160D">
              <w:rPr>
                <w:sz w:val="22"/>
                <w:szCs w:val="22"/>
              </w:rPr>
              <w:lastRenderedPageBreak/>
              <w:t>d) odstąpienia od umowy przez Wykonawcę z przyczyn leżących po jego stronie - karę umowną wysokości 10% niezrealizowanej części wynagrodzenia brutto, o którym mowa w § 2 ust. 1 niniejszej umowy.</w:t>
            </w:r>
          </w:p>
          <w:p w14:paraId="60D8EE63" w14:textId="5C122E66" w:rsidR="00597BAB" w:rsidRPr="0027160D" w:rsidRDefault="00597BAB" w:rsidP="00226C7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7160D">
              <w:rPr>
                <w:b/>
                <w:bCs/>
                <w:sz w:val="22"/>
                <w:szCs w:val="22"/>
              </w:rPr>
              <w:t>Odpowiedź:</w:t>
            </w:r>
            <w:r w:rsidR="0098261E" w:rsidRPr="0027160D">
              <w:rPr>
                <w:b/>
                <w:bCs/>
                <w:sz w:val="22"/>
                <w:szCs w:val="22"/>
              </w:rPr>
              <w:t xml:space="preserve"> Zamawiający nie wyraża zgody na zmiany w zakresie kar umownych.</w:t>
            </w:r>
          </w:p>
          <w:p w14:paraId="7D3E2E0B" w14:textId="663044D9" w:rsidR="00597BAB" w:rsidRPr="0027160D" w:rsidRDefault="00597BAB" w:rsidP="00226C7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DEF49F6" w14:textId="77777777" w:rsidR="00BE7BFD" w:rsidRPr="00332005" w:rsidRDefault="00BE7BFD" w:rsidP="00DB1BCB">
      <w:pPr>
        <w:jc w:val="both"/>
        <w:rPr>
          <w:sz w:val="24"/>
          <w:szCs w:val="24"/>
        </w:rPr>
      </w:pPr>
    </w:p>
    <w:p w14:paraId="4FF53B3B" w14:textId="77777777" w:rsidR="006D4AB3" w:rsidRPr="00332005" w:rsidRDefault="00BE62A3" w:rsidP="00DB1BCB">
      <w:pPr>
        <w:pStyle w:val="Tekstpodstawowy"/>
        <w:ind w:left="3119" w:firstLine="425"/>
        <w:jc w:val="right"/>
        <w:rPr>
          <w:sz w:val="24"/>
          <w:szCs w:val="24"/>
        </w:rPr>
      </w:pPr>
      <w:r w:rsidRPr="00332005">
        <w:rPr>
          <w:sz w:val="24"/>
          <w:szCs w:val="24"/>
        </w:rPr>
        <w:t>Przewodniczący Komisji Przetargowej</w:t>
      </w:r>
    </w:p>
    <w:p w14:paraId="351478A0" w14:textId="77777777" w:rsidR="00DB1BCB" w:rsidRDefault="00DB1BCB" w:rsidP="00DB1BCB">
      <w:pPr>
        <w:spacing w:line="360" w:lineRule="auto"/>
        <w:ind w:left="6663"/>
        <w:rPr>
          <w:sz w:val="24"/>
          <w:szCs w:val="24"/>
        </w:rPr>
      </w:pPr>
    </w:p>
    <w:p w14:paraId="0DEE309C" w14:textId="7FFA0165" w:rsidR="006D4AB3" w:rsidRPr="00332005" w:rsidRDefault="00DB1BCB" w:rsidP="00DB1BCB">
      <w:pPr>
        <w:spacing w:line="360" w:lineRule="auto"/>
        <w:ind w:left="6663"/>
        <w:rPr>
          <w:sz w:val="24"/>
          <w:szCs w:val="24"/>
        </w:rPr>
      </w:pPr>
      <w:r>
        <w:rPr>
          <w:sz w:val="24"/>
          <w:szCs w:val="24"/>
        </w:rPr>
        <w:t>E</w:t>
      </w:r>
      <w:r w:rsidR="00597BAB" w:rsidRPr="00332005">
        <w:rPr>
          <w:sz w:val="24"/>
          <w:szCs w:val="24"/>
        </w:rPr>
        <w:t>wa</w:t>
      </w:r>
      <w:r w:rsidR="006D4AB3" w:rsidRPr="00332005">
        <w:rPr>
          <w:sz w:val="24"/>
          <w:szCs w:val="24"/>
        </w:rPr>
        <w:t xml:space="preserve"> </w:t>
      </w:r>
      <w:proofErr w:type="spellStart"/>
      <w:r w:rsidR="00597BAB" w:rsidRPr="00332005">
        <w:rPr>
          <w:sz w:val="24"/>
          <w:szCs w:val="24"/>
        </w:rPr>
        <w:t>Deńca</w:t>
      </w:r>
      <w:proofErr w:type="spellEnd"/>
    </w:p>
    <w:p w14:paraId="61EFA864" w14:textId="77777777" w:rsidR="00DB1BCB" w:rsidRPr="00332005" w:rsidRDefault="00DB1BCB">
      <w:pPr>
        <w:spacing w:before="120" w:line="360" w:lineRule="auto"/>
        <w:ind w:left="6663"/>
        <w:rPr>
          <w:sz w:val="24"/>
          <w:szCs w:val="24"/>
        </w:rPr>
      </w:pPr>
    </w:p>
    <w:sectPr w:rsidR="00DB1BCB" w:rsidRPr="00332005" w:rsidSect="00DB1B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702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641AC" w14:textId="77777777" w:rsidR="006F677C" w:rsidRDefault="006F677C">
      <w:r>
        <w:separator/>
      </w:r>
    </w:p>
  </w:endnote>
  <w:endnote w:type="continuationSeparator" w:id="0">
    <w:p w14:paraId="137F4185" w14:textId="77777777" w:rsidR="006F677C" w:rsidRDefault="006F6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8B9C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EB49D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74951" w14:textId="77777777" w:rsidR="006D4AB3" w:rsidRDefault="00AB7505">
    <w:pPr>
      <w:pStyle w:val="Stopka"/>
      <w:tabs>
        <w:tab w:val="clear" w:pos="4536"/>
      </w:tabs>
      <w:jc w:val="center"/>
    </w:pPr>
    <w:r>
      <w:rPr>
        <w:noProof/>
      </w:rPr>
      <w:pict w14:anchorId="0123321A">
        <v:line id="_x0000_s1025" style="position:absolute;left:0;text-align:left;z-index:251657728" from="-3.85pt,8.75pt" to="455.15pt,8.75pt"/>
      </w:pict>
    </w:r>
  </w:p>
  <w:p w14:paraId="78D4A80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6C04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3B5E6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FA06903" w14:textId="77777777" w:rsidR="006D4AB3" w:rsidRDefault="006D4AB3">
    <w:pPr>
      <w:pStyle w:val="Stopka"/>
      <w:tabs>
        <w:tab w:val="clear" w:pos="4536"/>
        <w:tab w:val="left" w:pos="6237"/>
      </w:tabs>
    </w:pPr>
  </w:p>
  <w:p w14:paraId="67E94D4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008B5" w14:textId="77777777" w:rsidR="006F677C" w:rsidRDefault="006F677C">
      <w:r>
        <w:separator/>
      </w:r>
    </w:p>
  </w:footnote>
  <w:footnote w:type="continuationSeparator" w:id="0">
    <w:p w14:paraId="35B9FECE" w14:textId="77777777" w:rsidR="006F677C" w:rsidRDefault="006F6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4F100" w14:textId="77777777" w:rsidR="00597BAB" w:rsidRDefault="00597B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62847" w14:textId="77777777" w:rsidR="00597BAB" w:rsidRDefault="00597B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A611B" w14:textId="77777777" w:rsidR="00597BAB" w:rsidRDefault="00597B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35701182">
    <w:abstractNumId w:val="3"/>
  </w:num>
  <w:num w:numId="2" w16cid:durableId="2045590754">
    <w:abstractNumId w:val="6"/>
  </w:num>
  <w:num w:numId="3" w16cid:durableId="1467621207">
    <w:abstractNumId w:val="2"/>
  </w:num>
  <w:num w:numId="4" w16cid:durableId="64886292">
    <w:abstractNumId w:val="5"/>
  </w:num>
  <w:num w:numId="5" w16cid:durableId="1091901076">
    <w:abstractNumId w:val="0"/>
  </w:num>
  <w:num w:numId="6" w16cid:durableId="1391273558">
    <w:abstractNumId w:val="1"/>
  </w:num>
  <w:num w:numId="7" w16cid:durableId="17783308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677C"/>
    <w:rsid w:val="00031374"/>
    <w:rsid w:val="000A1097"/>
    <w:rsid w:val="000E2A8F"/>
    <w:rsid w:val="0012774F"/>
    <w:rsid w:val="00144B7A"/>
    <w:rsid w:val="00180C6E"/>
    <w:rsid w:val="0027160D"/>
    <w:rsid w:val="0029606A"/>
    <w:rsid w:val="00332005"/>
    <w:rsid w:val="004848F3"/>
    <w:rsid w:val="004A75F2"/>
    <w:rsid w:val="005144A9"/>
    <w:rsid w:val="00520165"/>
    <w:rsid w:val="00597BAB"/>
    <w:rsid w:val="005B1B08"/>
    <w:rsid w:val="00632C3C"/>
    <w:rsid w:val="00662BDB"/>
    <w:rsid w:val="006A5DF1"/>
    <w:rsid w:val="006B7198"/>
    <w:rsid w:val="006D4AB3"/>
    <w:rsid w:val="006F3B81"/>
    <w:rsid w:val="006F677C"/>
    <w:rsid w:val="007D7198"/>
    <w:rsid w:val="00870F9F"/>
    <w:rsid w:val="008804B6"/>
    <w:rsid w:val="00897AB0"/>
    <w:rsid w:val="008A3553"/>
    <w:rsid w:val="009003D1"/>
    <w:rsid w:val="00947A50"/>
    <w:rsid w:val="0098261E"/>
    <w:rsid w:val="00A905AC"/>
    <w:rsid w:val="00AB7505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B1BCB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936918"/>
  <w15:chartTrackingRefBased/>
  <w15:docId w15:val="{6804EDB2-D9E2-4940-B79B-8EFD93778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3</Pages>
  <Words>707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7</cp:revision>
  <cp:lastPrinted>2023-04-20T10:19:00Z</cp:lastPrinted>
  <dcterms:created xsi:type="dcterms:W3CDTF">2023-04-12T11:59:00Z</dcterms:created>
  <dcterms:modified xsi:type="dcterms:W3CDTF">2023-04-20T10:19:00Z</dcterms:modified>
</cp:coreProperties>
</file>