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5BB83" w14:textId="1E9F62F6" w:rsidR="006A5DF1" w:rsidRPr="00DE5FA0" w:rsidRDefault="000B708A" w:rsidP="006A5DF1">
      <w:pPr>
        <w:spacing w:after="240"/>
        <w:jc w:val="right"/>
        <w:rPr>
          <w:sz w:val="24"/>
          <w:szCs w:val="24"/>
        </w:rPr>
      </w:pPr>
      <w:r w:rsidRPr="00DE5FA0">
        <w:rPr>
          <w:sz w:val="24"/>
          <w:szCs w:val="24"/>
        </w:rPr>
        <w:t>Kraków</w:t>
      </w:r>
      <w:r w:rsidR="006A5DF1" w:rsidRPr="00DE5FA0">
        <w:rPr>
          <w:sz w:val="24"/>
          <w:szCs w:val="24"/>
        </w:rPr>
        <w:t xml:space="preserve"> dnia: </w:t>
      </w:r>
      <w:r w:rsidR="000C095D">
        <w:rPr>
          <w:sz w:val="24"/>
          <w:szCs w:val="24"/>
        </w:rPr>
        <w:t>20.04.2023 r.</w:t>
      </w:r>
    </w:p>
    <w:p w14:paraId="32DED819" w14:textId="77777777" w:rsidR="006A5DF1" w:rsidRPr="00DE5FA0" w:rsidRDefault="00BE62A3" w:rsidP="006A5DF1">
      <w:pPr>
        <w:rPr>
          <w:b/>
          <w:bCs/>
          <w:sz w:val="24"/>
          <w:szCs w:val="24"/>
        </w:rPr>
      </w:pPr>
      <w:r w:rsidRPr="00DE5FA0">
        <w:rPr>
          <w:b/>
          <w:bCs/>
          <w:sz w:val="24"/>
          <w:szCs w:val="24"/>
        </w:rPr>
        <w:t xml:space="preserve">Szpital Miejski Specjalistyczny </w:t>
      </w:r>
    </w:p>
    <w:p w14:paraId="2A151019" w14:textId="77777777" w:rsidR="00BE62A3" w:rsidRPr="00DE5FA0" w:rsidRDefault="00BE62A3" w:rsidP="006A5DF1">
      <w:pPr>
        <w:rPr>
          <w:sz w:val="24"/>
          <w:szCs w:val="24"/>
        </w:rPr>
      </w:pPr>
      <w:r w:rsidRPr="00DE5FA0">
        <w:rPr>
          <w:b/>
          <w:bCs/>
          <w:sz w:val="24"/>
          <w:szCs w:val="24"/>
        </w:rPr>
        <w:t>im. Gabriela Narutowicza w Krakowie</w:t>
      </w:r>
    </w:p>
    <w:p w14:paraId="051760D5" w14:textId="77777777" w:rsidR="006A5DF1" w:rsidRPr="00DE5FA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E5FA0">
        <w:rPr>
          <w:sz w:val="24"/>
          <w:szCs w:val="24"/>
        </w:rPr>
        <w:t>ul. Prądnicka 35-37</w:t>
      </w:r>
    </w:p>
    <w:p w14:paraId="6CEA855F" w14:textId="77777777" w:rsidR="00BE62A3" w:rsidRPr="00DE5FA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E5FA0">
        <w:rPr>
          <w:sz w:val="24"/>
          <w:szCs w:val="24"/>
        </w:rPr>
        <w:t>31-202 Kraków</w:t>
      </w:r>
    </w:p>
    <w:p w14:paraId="7C0B7DFA" w14:textId="77777777" w:rsidR="006A5DF1" w:rsidRPr="00DE5FA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E5FA0">
        <w:rPr>
          <w:sz w:val="24"/>
          <w:szCs w:val="24"/>
        </w:rPr>
        <w:tab/>
        <w:t xml:space="preserve"> </w:t>
      </w:r>
    </w:p>
    <w:p w14:paraId="5FECD262" w14:textId="77777777" w:rsidR="006A5DF1" w:rsidRPr="00DE5FA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4FEF77" w14:textId="77777777" w:rsidR="006A5DF1" w:rsidRPr="00DE5F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E5FA0">
        <w:rPr>
          <w:b/>
          <w:sz w:val="24"/>
          <w:szCs w:val="24"/>
        </w:rPr>
        <w:t>WYKONAWCY</w:t>
      </w:r>
    </w:p>
    <w:p w14:paraId="64A2775A" w14:textId="77777777" w:rsidR="006A5DF1" w:rsidRPr="00DE5F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E5FA0">
        <w:rPr>
          <w:sz w:val="24"/>
          <w:szCs w:val="24"/>
        </w:rPr>
        <w:t>ubiegający się o zamówienie publiczne</w:t>
      </w:r>
    </w:p>
    <w:p w14:paraId="47C9B0B4" w14:textId="77777777" w:rsidR="006D4AB3" w:rsidRPr="00DE5F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2D08F4" w14:textId="77777777" w:rsidR="006D4AB3" w:rsidRPr="00DE5F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BD6FA0" w14:textId="02111464" w:rsidR="00632C3C" w:rsidRPr="00DE5F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E5FA0">
        <w:rPr>
          <w:rFonts w:ascii="Times New Roman" w:hAnsi="Times New Roman"/>
          <w:szCs w:val="28"/>
        </w:rPr>
        <w:t>WYJAŚNIENI</w:t>
      </w:r>
      <w:r w:rsidR="00520165" w:rsidRPr="00DE5FA0">
        <w:rPr>
          <w:rFonts w:ascii="Times New Roman" w:hAnsi="Times New Roman"/>
          <w:szCs w:val="28"/>
        </w:rPr>
        <w:t>A</w:t>
      </w:r>
      <w:r w:rsidR="00632C3C" w:rsidRPr="00DE5FA0">
        <w:rPr>
          <w:rFonts w:ascii="Times New Roman" w:hAnsi="Times New Roman"/>
          <w:szCs w:val="28"/>
        </w:rPr>
        <w:t xml:space="preserve"> TREŚCI</w:t>
      </w:r>
      <w:r w:rsidR="0029606A" w:rsidRPr="00DE5FA0">
        <w:rPr>
          <w:rFonts w:ascii="Times New Roman" w:hAnsi="Times New Roman"/>
          <w:szCs w:val="28"/>
        </w:rPr>
        <w:t xml:space="preserve"> SWZ</w:t>
      </w:r>
      <w:r w:rsidR="00DE5FA0" w:rsidRPr="00DE5FA0">
        <w:rPr>
          <w:rFonts w:ascii="Times New Roman" w:hAnsi="Times New Roman"/>
          <w:szCs w:val="28"/>
        </w:rPr>
        <w:t xml:space="preserve"> - 14</w:t>
      </w:r>
    </w:p>
    <w:p w14:paraId="6870380C" w14:textId="23E7DEE4" w:rsidR="006D4AB3" w:rsidRPr="00DE5FA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E5FA0">
        <w:rPr>
          <w:sz w:val="22"/>
          <w:szCs w:val="22"/>
        </w:rPr>
        <w:t xml:space="preserve">Dotyczy: </w:t>
      </w:r>
      <w:r w:rsidR="006A5DF1" w:rsidRPr="00DE5FA0">
        <w:rPr>
          <w:sz w:val="22"/>
          <w:szCs w:val="22"/>
        </w:rPr>
        <w:t>p</w:t>
      </w:r>
      <w:r w:rsidRPr="00DE5FA0">
        <w:rPr>
          <w:sz w:val="22"/>
          <w:szCs w:val="22"/>
        </w:rPr>
        <w:t>ostępowani</w:t>
      </w:r>
      <w:r w:rsidR="006A5DF1" w:rsidRPr="00DE5FA0">
        <w:rPr>
          <w:sz w:val="22"/>
          <w:szCs w:val="22"/>
        </w:rPr>
        <w:t>a</w:t>
      </w:r>
      <w:r w:rsidRPr="00DE5FA0">
        <w:rPr>
          <w:sz w:val="22"/>
          <w:szCs w:val="22"/>
        </w:rPr>
        <w:t xml:space="preserve"> o udzielenie zamówienia publicznego, prowadzone</w:t>
      </w:r>
      <w:r w:rsidR="006A5DF1" w:rsidRPr="00DE5FA0">
        <w:rPr>
          <w:sz w:val="22"/>
          <w:szCs w:val="22"/>
        </w:rPr>
        <w:t>go</w:t>
      </w:r>
      <w:r w:rsidRPr="00DE5FA0">
        <w:rPr>
          <w:sz w:val="22"/>
          <w:szCs w:val="22"/>
        </w:rPr>
        <w:t xml:space="preserve"> w</w:t>
      </w:r>
      <w:r w:rsidR="00BE62A3" w:rsidRPr="00DE5FA0">
        <w:rPr>
          <w:sz w:val="22"/>
          <w:szCs w:val="22"/>
        </w:rPr>
        <w:t> </w:t>
      </w:r>
      <w:r w:rsidRPr="00DE5FA0">
        <w:rPr>
          <w:sz w:val="22"/>
          <w:szCs w:val="22"/>
        </w:rPr>
        <w:t xml:space="preserve">trybie </w:t>
      </w:r>
      <w:r w:rsidR="000B708A" w:rsidRPr="00DE5FA0">
        <w:rPr>
          <w:sz w:val="22"/>
          <w:szCs w:val="22"/>
        </w:rPr>
        <w:t>przetarg</w:t>
      </w:r>
      <w:r w:rsidR="00DE5FA0" w:rsidRPr="00DE5FA0">
        <w:rPr>
          <w:sz w:val="22"/>
          <w:szCs w:val="22"/>
        </w:rPr>
        <w:t>u</w:t>
      </w:r>
      <w:r w:rsidR="000B708A" w:rsidRPr="00DE5FA0">
        <w:rPr>
          <w:sz w:val="22"/>
          <w:szCs w:val="22"/>
        </w:rPr>
        <w:t xml:space="preserve"> nieograniczon</w:t>
      </w:r>
      <w:r w:rsidR="00DE5FA0" w:rsidRPr="00DE5FA0">
        <w:rPr>
          <w:sz w:val="22"/>
          <w:szCs w:val="22"/>
        </w:rPr>
        <w:t>ego</w:t>
      </w:r>
      <w:r w:rsidRPr="00DE5FA0">
        <w:rPr>
          <w:b/>
          <w:sz w:val="22"/>
          <w:szCs w:val="22"/>
        </w:rPr>
        <w:t xml:space="preserve"> </w:t>
      </w:r>
      <w:r w:rsidRPr="00DE5FA0">
        <w:rPr>
          <w:bCs/>
          <w:sz w:val="22"/>
          <w:szCs w:val="22"/>
        </w:rPr>
        <w:t>na</w:t>
      </w:r>
      <w:r w:rsidRPr="00DE5FA0">
        <w:rPr>
          <w:b/>
          <w:sz w:val="22"/>
          <w:szCs w:val="22"/>
        </w:rPr>
        <w:t xml:space="preserve"> </w:t>
      </w:r>
      <w:r w:rsidR="00E72428" w:rsidRPr="00DE5FA0">
        <w:rPr>
          <w:bCs/>
          <w:sz w:val="22"/>
          <w:szCs w:val="22"/>
        </w:rPr>
        <w:t>”</w:t>
      </w:r>
      <w:r w:rsidR="000B708A" w:rsidRPr="00DE5FA0">
        <w:rPr>
          <w:b/>
          <w:bCs/>
          <w:sz w:val="22"/>
          <w:szCs w:val="22"/>
        </w:rPr>
        <w:t>Zakup i dostawa wyrobów medycznych I</w:t>
      </w:r>
      <w:r w:rsidR="00E72428" w:rsidRPr="00DE5FA0">
        <w:rPr>
          <w:bCs/>
          <w:sz w:val="22"/>
          <w:szCs w:val="22"/>
        </w:rPr>
        <w:t>”</w:t>
      </w:r>
      <w:r w:rsidRPr="00DE5FA0">
        <w:rPr>
          <w:b/>
          <w:sz w:val="22"/>
          <w:szCs w:val="22"/>
        </w:rPr>
        <w:t xml:space="preserve"> </w:t>
      </w:r>
      <w:r w:rsidRPr="00DE5FA0">
        <w:rPr>
          <w:bCs/>
          <w:sz w:val="22"/>
          <w:szCs w:val="22"/>
        </w:rPr>
        <w:t>– znak sprawy</w:t>
      </w:r>
      <w:r w:rsidRPr="00DE5FA0">
        <w:rPr>
          <w:b/>
          <w:sz w:val="22"/>
          <w:szCs w:val="22"/>
        </w:rPr>
        <w:t xml:space="preserve"> </w:t>
      </w:r>
      <w:r w:rsidR="000B708A" w:rsidRPr="00DE5FA0">
        <w:rPr>
          <w:b/>
          <w:sz w:val="22"/>
          <w:szCs w:val="22"/>
        </w:rPr>
        <w:t>ZP/11/2023</w:t>
      </w:r>
      <w:r w:rsidRPr="00DE5FA0">
        <w:rPr>
          <w:b/>
          <w:sz w:val="22"/>
          <w:szCs w:val="22"/>
        </w:rPr>
        <w:t>.</w:t>
      </w:r>
    </w:p>
    <w:p w14:paraId="342305FE" w14:textId="77777777" w:rsidR="0012774F" w:rsidRPr="00DE5FA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E5FA0">
        <w:rPr>
          <w:sz w:val="22"/>
          <w:szCs w:val="22"/>
        </w:rPr>
        <w:t xml:space="preserve">Zamawiający, działając na podstawie art. </w:t>
      </w:r>
      <w:r w:rsidR="0029606A" w:rsidRPr="00DE5FA0">
        <w:rPr>
          <w:sz w:val="22"/>
          <w:szCs w:val="22"/>
        </w:rPr>
        <w:t>1</w:t>
      </w:r>
      <w:r w:rsidRPr="00DE5FA0">
        <w:rPr>
          <w:sz w:val="22"/>
          <w:szCs w:val="22"/>
        </w:rPr>
        <w:t>3</w:t>
      </w:r>
      <w:r w:rsidR="0029606A" w:rsidRPr="00DE5FA0">
        <w:rPr>
          <w:sz w:val="22"/>
          <w:szCs w:val="22"/>
        </w:rPr>
        <w:t>5</w:t>
      </w:r>
      <w:r w:rsidRPr="00DE5FA0">
        <w:rPr>
          <w:sz w:val="22"/>
          <w:szCs w:val="22"/>
        </w:rPr>
        <w:t xml:space="preserve"> ust</w:t>
      </w:r>
      <w:r w:rsidR="00D9049C" w:rsidRPr="00DE5FA0">
        <w:rPr>
          <w:sz w:val="22"/>
          <w:szCs w:val="22"/>
        </w:rPr>
        <w:t xml:space="preserve">. </w:t>
      </w:r>
      <w:r w:rsidR="0029606A" w:rsidRPr="00DE5FA0">
        <w:rPr>
          <w:sz w:val="22"/>
          <w:szCs w:val="22"/>
        </w:rPr>
        <w:t>6</w:t>
      </w:r>
      <w:r w:rsidRPr="00DE5FA0">
        <w:rPr>
          <w:sz w:val="22"/>
          <w:szCs w:val="22"/>
        </w:rPr>
        <w:t xml:space="preserve"> ustawy z dnia </w:t>
      </w:r>
      <w:r w:rsidR="0029606A" w:rsidRPr="00DE5FA0">
        <w:rPr>
          <w:sz w:val="22"/>
          <w:szCs w:val="22"/>
        </w:rPr>
        <w:t>11</w:t>
      </w:r>
      <w:r w:rsidRPr="00DE5FA0">
        <w:rPr>
          <w:sz w:val="22"/>
          <w:szCs w:val="22"/>
        </w:rPr>
        <w:t xml:space="preserve"> </w:t>
      </w:r>
      <w:r w:rsidR="0029606A" w:rsidRPr="00DE5FA0">
        <w:rPr>
          <w:sz w:val="22"/>
          <w:szCs w:val="22"/>
        </w:rPr>
        <w:t xml:space="preserve">września </w:t>
      </w:r>
      <w:r w:rsidRPr="00DE5FA0">
        <w:rPr>
          <w:sz w:val="22"/>
          <w:szCs w:val="22"/>
        </w:rPr>
        <w:t>20</w:t>
      </w:r>
      <w:r w:rsidR="0029606A" w:rsidRPr="00DE5FA0">
        <w:rPr>
          <w:sz w:val="22"/>
          <w:szCs w:val="22"/>
        </w:rPr>
        <w:t>19</w:t>
      </w:r>
      <w:r w:rsidR="00BE62A3" w:rsidRPr="00DE5FA0">
        <w:rPr>
          <w:sz w:val="22"/>
          <w:szCs w:val="22"/>
        </w:rPr>
        <w:t> </w:t>
      </w:r>
      <w:r w:rsidRPr="00DE5FA0">
        <w:rPr>
          <w:sz w:val="22"/>
          <w:szCs w:val="22"/>
        </w:rPr>
        <w:t>r</w:t>
      </w:r>
      <w:r w:rsidR="0029606A" w:rsidRPr="00DE5FA0">
        <w:rPr>
          <w:sz w:val="22"/>
          <w:szCs w:val="22"/>
        </w:rPr>
        <w:t>.</w:t>
      </w:r>
      <w:r w:rsidRPr="00DE5FA0">
        <w:rPr>
          <w:sz w:val="22"/>
          <w:szCs w:val="22"/>
        </w:rPr>
        <w:t xml:space="preserve"> Prawo </w:t>
      </w:r>
      <w:r w:rsidR="0029606A" w:rsidRPr="00DE5FA0">
        <w:rPr>
          <w:sz w:val="22"/>
          <w:szCs w:val="22"/>
        </w:rPr>
        <w:t>z</w:t>
      </w:r>
      <w:r w:rsidRPr="00DE5FA0">
        <w:rPr>
          <w:sz w:val="22"/>
          <w:szCs w:val="22"/>
        </w:rPr>
        <w:t xml:space="preserve">amówień </w:t>
      </w:r>
      <w:r w:rsidR="0029606A" w:rsidRPr="00DE5FA0">
        <w:rPr>
          <w:sz w:val="22"/>
          <w:szCs w:val="22"/>
        </w:rPr>
        <w:t>p</w:t>
      </w:r>
      <w:r w:rsidRPr="00DE5FA0">
        <w:rPr>
          <w:sz w:val="22"/>
          <w:szCs w:val="22"/>
        </w:rPr>
        <w:t>ublicznych</w:t>
      </w:r>
      <w:r w:rsidR="00BE7BFD" w:rsidRPr="00DE5FA0">
        <w:rPr>
          <w:sz w:val="22"/>
          <w:szCs w:val="22"/>
        </w:rPr>
        <w:t xml:space="preserve"> </w:t>
      </w:r>
      <w:r w:rsidR="00D9049C" w:rsidRPr="00DE5FA0">
        <w:rPr>
          <w:sz w:val="22"/>
          <w:szCs w:val="22"/>
        </w:rPr>
        <w:t>udostępnia</w:t>
      </w:r>
      <w:r w:rsidR="00BE7BFD" w:rsidRPr="00DE5FA0">
        <w:rPr>
          <w:sz w:val="22"/>
          <w:szCs w:val="22"/>
        </w:rPr>
        <w:t xml:space="preserve"> poniżej treść zapytań do S</w:t>
      </w:r>
      <w:r w:rsidR="0012774F" w:rsidRPr="00DE5FA0">
        <w:rPr>
          <w:sz w:val="22"/>
          <w:szCs w:val="22"/>
        </w:rPr>
        <w:t>pecyfikacji Warunków Zamówienia (</w:t>
      </w:r>
      <w:r w:rsidR="0012774F" w:rsidRPr="00DE5FA0">
        <w:rPr>
          <w:sz w:val="22"/>
          <w:szCs w:val="22"/>
          <w:lang w:eastAsia="ar-SA"/>
        </w:rPr>
        <w:t>zwanej dalej</w:t>
      </w:r>
      <w:r w:rsidR="0012774F" w:rsidRPr="00DE5FA0">
        <w:rPr>
          <w:b/>
          <w:sz w:val="22"/>
          <w:szCs w:val="22"/>
          <w:lang w:eastAsia="ar-SA"/>
        </w:rPr>
        <w:t xml:space="preserve"> </w:t>
      </w:r>
      <w:r w:rsidR="0012774F" w:rsidRPr="00DE5FA0">
        <w:rPr>
          <w:bCs/>
          <w:sz w:val="22"/>
          <w:szCs w:val="22"/>
          <w:lang w:eastAsia="ar-SA"/>
        </w:rPr>
        <w:t>”SWZ”)</w:t>
      </w:r>
      <w:r w:rsidR="00D9049C" w:rsidRPr="00DE5FA0">
        <w:rPr>
          <w:bCs/>
          <w:sz w:val="22"/>
          <w:szCs w:val="22"/>
          <w:lang w:eastAsia="ar-SA"/>
        </w:rPr>
        <w:t xml:space="preserve"> </w:t>
      </w:r>
      <w:r w:rsidR="00D9049C" w:rsidRPr="00DE5FA0">
        <w:rPr>
          <w:sz w:val="22"/>
          <w:szCs w:val="22"/>
        </w:rPr>
        <w:t>wraz z wyjaśnieniami</w:t>
      </w:r>
      <w:r w:rsidR="0012774F" w:rsidRPr="00DE5FA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708A" w:rsidRPr="00DE5FA0" w14:paraId="28DB54A6" w14:textId="77777777" w:rsidTr="00CF7D16">
        <w:tc>
          <w:tcPr>
            <w:tcW w:w="9356" w:type="dxa"/>
            <w:shd w:val="clear" w:color="auto" w:fill="auto"/>
          </w:tcPr>
          <w:p w14:paraId="155AA8EC" w14:textId="1365AF82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10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Sondę wykonaną z PCV wraz z balonami wykonanymi z lateksu?</w:t>
            </w:r>
          </w:p>
          <w:p w14:paraId="3F0AC274" w14:textId="73232656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2028EF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Zamawiający nie dopuszcza. Wymóg zawarty w SWZ.</w:t>
            </w:r>
          </w:p>
          <w:p w14:paraId="520F1F21" w14:textId="4F188385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10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Sondę w rozmiarach CH16, CH18 oraz CH21?</w:t>
            </w:r>
          </w:p>
          <w:p w14:paraId="4265216E" w14:textId="38DBA6A5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2028EF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Zamawiający dopuszcza po spełnieniu pozostałych wymagań zawartych w SWZ.</w:t>
            </w:r>
          </w:p>
          <w:p w14:paraId="292A1413" w14:textId="3078FF30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10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Zamawiający, ze względu na dużą wartość produktu, dopuści złożenie tylko jednej sztuki próbki</w:t>
            </w:r>
            <w:r w:rsidR="000C095D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z dowolnego rozmiaru?</w:t>
            </w:r>
          </w:p>
          <w:p w14:paraId="52223C1F" w14:textId="5072740C" w:rsidR="002028EF" w:rsidRPr="00DE5FA0" w:rsidRDefault="00DE5FA0" w:rsidP="002028EF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2028EF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Zamawiający dopuszcza po spełnieniu pozostałych wymagań zawartych w SWZ.</w:t>
            </w:r>
          </w:p>
          <w:p w14:paraId="4E50E3A2" w14:textId="5B7C3BA3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13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worek oddechowy tylko o pojemności 2 litrów?</w:t>
            </w:r>
          </w:p>
          <w:p w14:paraId="1308F412" w14:textId="26F44961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F662E2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Tak.</w:t>
            </w:r>
          </w:p>
          <w:p w14:paraId="1039A9AD" w14:textId="35E2D621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13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filtr dołączony osobno, niepakowany razem z obwodem oddechowym?</w:t>
            </w:r>
          </w:p>
          <w:p w14:paraId="01C9EAA3" w14:textId="691C1C96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F662E2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Nie.</w:t>
            </w:r>
          </w:p>
          <w:p w14:paraId="0F2F13F0" w14:textId="3A3B2204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39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zestaw do znieczuleń zewnątrzoponowych tylko w rozmiarze 18G?</w:t>
            </w:r>
          </w:p>
          <w:p w14:paraId="2D74D4D6" w14:textId="4755435A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F662E2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Tak.</w:t>
            </w:r>
          </w:p>
          <w:p w14:paraId="0994D324" w14:textId="77777777" w:rsidR="00DE5FA0" w:rsidRP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1C1C999C" w14:textId="77777777" w:rsidR="00DE5FA0" w:rsidRP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39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zestaw do znieczuleń zewnątrzoponowych o składzie:</w:t>
            </w:r>
          </w:p>
          <w:p w14:paraId="103DAAB9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>Strzykawka niskooporowa o pojemności 10ml, skalowana</w:t>
            </w:r>
          </w:p>
          <w:p w14:paraId="28CB45C3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Igła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Touhy</w:t>
            </w:r>
            <w:proofErr w:type="spellEnd"/>
            <w:r w:rsidRPr="00DE5FA0">
              <w:rPr>
                <w:color w:val="000000"/>
                <w:sz w:val="22"/>
                <w:szCs w:val="22"/>
              </w:rPr>
              <w:t xml:space="preserve"> 18G x 80mm</w:t>
            </w:r>
          </w:p>
          <w:p w14:paraId="1940196B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Cewnik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epiduralny</w:t>
            </w:r>
            <w:proofErr w:type="spellEnd"/>
            <w:r w:rsidRPr="00DE5FA0">
              <w:rPr>
                <w:color w:val="000000"/>
                <w:sz w:val="22"/>
                <w:szCs w:val="22"/>
              </w:rPr>
              <w:t xml:space="preserve"> 0,8mm o długości 90cm z znacznikami głębokości oraz otworami bocznymi, wykonany z miękkiego materiału, z nitką radiacyjną na całej długości kontrastującą w promieniach RTG, skalowany</w:t>
            </w:r>
          </w:p>
          <w:p w14:paraId="4B1BCD9A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Dodatkowy łącznik ułatwiający wprowadzenie cewnika do igły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Touhy</w:t>
            </w:r>
            <w:proofErr w:type="spellEnd"/>
          </w:p>
          <w:p w14:paraId="04AB5B79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Płaski filtr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epiduralny</w:t>
            </w:r>
            <w:proofErr w:type="spellEnd"/>
            <w:r w:rsidRPr="00DE5FA0">
              <w:rPr>
                <w:color w:val="000000"/>
                <w:sz w:val="22"/>
                <w:szCs w:val="22"/>
              </w:rPr>
              <w:t xml:space="preserve"> 0,2μm</w:t>
            </w:r>
          </w:p>
          <w:p w14:paraId="3CE0F238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Zatrzaskowy łącznik do cewnika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epiduralnego</w:t>
            </w:r>
            <w:proofErr w:type="spellEnd"/>
          </w:p>
          <w:p w14:paraId="1CB93034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Mocowanie cewnika </w:t>
            </w:r>
          </w:p>
          <w:p w14:paraId="077AF6E9" w14:textId="77777777" w:rsidR="00DE5FA0" w:rsidRPr="00DE5FA0" w:rsidRDefault="00DE5FA0" w:rsidP="00B61267">
            <w:pPr>
              <w:numPr>
                <w:ilvl w:val="0"/>
                <w:numId w:val="8"/>
              </w:numPr>
              <w:contextualSpacing/>
              <w:rPr>
                <w:color w:val="000000"/>
                <w:sz w:val="22"/>
                <w:szCs w:val="22"/>
              </w:rPr>
            </w:pPr>
            <w:r w:rsidRPr="00DE5FA0">
              <w:rPr>
                <w:color w:val="000000"/>
                <w:sz w:val="22"/>
                <w:szCs w:val="22"/>
              </w:rPr>
              <w:t xml:space="preserve">Samoprzylepna naklejka na cewnik </w:t>
            </w:r>
            <w:proofErr w:type="spellStart"/>
            <w:r w:rsidRPr="00DE5FA0">
              <w:rPr>
                <w:color w:val="000000"/>
                <w:sz w:val="22"/>
                <w:szCs w:val="22"/>
              </w:rPr>
              <w:t>epiduralny</w:t>
            </w:r>
            <w:proofErr w:type="spellEnd"/>
            <w:r w:rsidRPr="00DE5FA0">
              <w:rPr>
                <w:color w:val="000000"/>
                <w:sz w:val="22"/>
                <w:szCs w:val="22"/>
              </w:rPr>
              <w:t>?</w:t>
            </w:r>
          </w:p>
          <w:p w14:paraId="7615D787" w14:textId="39F2521B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F662E2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Nie, zgodnie z SWZ.</w:t>
            </w:r>
          </w:p>
          <w:p w14:paraId="40D24237" w14:textId="3EFA4251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61 poz. 1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maskę tlenową z nebulizatorem i drenem, wykonane z medycznego PCV, z regulowaną blaszką na nos zapewniającą wygodne dopasowanie, dren o długości 210cm zakończony uniwersalnym łącznikiem, dren o przekroju gwiazdkowym odporny na zagięcia, obrotowy łącznik umożliwiający dopasowanie do pozycji pacjenta, otwory wentylacyjne po bokach maski, nebulizator o pojemności 6ml, skalowany co 1cm (numerycznie do 2cm), wytwarzanie mgiełki – cząsteczki o średnicy max 2,0 – 2,2 µ?</w:t>
            </w:r>
          </w:p>
          <w:p w14:paraId="18E8A04C" w14:textId="2CE2A164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C11A04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Nie dopuszcza się, po spełnieniu wszystkich parametrów zawartych w SWZ (anty-przelewowa konstrukcja</w:t>
            </w:r>
            <w:r w:rsidR="00DF7DB1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,</w:t>
            </w:r>
            <w:r w:rsidR="00C11A04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poj. 10 ml</w:t>
            </w:r>
            <w:r w:rsidR="00B61267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DF7DB1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  <w:r w:rsidR="00B61267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DF7DB1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zawarte w SWZ</w:t>
            </w:r>
            <w:r w:rsidR="00C11A04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).</w:t>
            </w:r>
          </w:p>
          <w:p w14:paraId="5D430A8D" w14:textId="2F5A36C9" w:rsid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61 poz. 2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maskę tlenową pediatryczną z nebulizatorem i drenem, wykonane z medycznego PCV, z regulowaną blaszką na nos zapewniającą wygodne dopasowanie, dren o długości 210cm zakończony uniwersalnym łącznikiem, dren o przekroju gwiazdkowym odporny na zagięcia, obrotowy łącznik umożliwiający dopasowanie do pozycji pacjenta, otwory wentylacyjne po bokach maski, nebulizator o pojemności 6ml, skalowany co 1cm (numerycznie do 2cm), wytwarzanie mgiełki – cząsteczki o średnicy max 2,0 – 2,2 µ?</w:t>
            </w:r>
          </w:p>
          <w:p w14:paraId="6CA56395" w14:textId="6948992E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C11A04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Zamawiający dopuszcza.</w:t>
            </w:r>
          </w:p>
          <w:p w14:paraId="6FF8A381" w14:textId="77777777" w:rsidR="00DE5FA0" w:rsidRPr="00DE5FA0" w:rsidRDefault="00DE5FA0" w:rsidP="00DE5FA0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Pakiet nr 61 poz. 3</w:t>
            </w: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E5FA0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nebulizator z ustnikiem i drenem, wykonane z medycznego PCV, dren o długości 210cm zakończony uniwersalnym łącznikiem, dren o przekroju gwiazdkowym odporny na zagięcia, obrotowy łącznik umożliwiający dopasowanie do pozycji pacjenta, nebulizator o pojemności 6ml, skalowany co 1cm (numerycznie do 2cm), wyposażony w anatomiczny ustnik, wytwarzanie mgiełki – cząsteczki o średnicy max 2,0 – 2,2 µ?</w:t>
            </w:r>
          </w:p>
          <w:p w14:paraId="7861C42E" w14:textId="5392FC40" w:rsidR="00DE5FA0" w:rsidRPr="00DE5FA0" w:rsidRDefault="00DE5FA0" w:rsidP="00DE5FA0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E5FA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</w:t>
            </w:r>
            <w:r w:rsidR="00C11A04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Zamawiający nie dopuszcza. Zgodnie z SWZ.</w:t>
            </w:r>
          </w:p>
          <w:p w14:paraId="68CD58FA" w14:textId="1FEA3E39" w:rsidR="000B708A" w:rsidRPr="00DE5FA0" w:rsidRDefault="000B708A" w:rsidP="00CF7D1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4B3861" w14:textId="77777777" w:rsidR="00BE7BFD" w:rsidRPr="00DE5FA0" w:rsidRDefault="00BE7BFD" w:rsidP="00DE5FA0">
      <w:pPr>
        <w:jc w:val="both"/>
        <w:rPr>
          <w:sz w:val="22"/>
          <w:szCs w:val="22"/>
        </w:rPr>
      </w:pPr>
    </w:p>
    <w:p w14:paraId="3DBE8D12" w14:textId="77777777" w:rsidR="006D4AB3" w:rsidRPr="00DE5FA0" w:rsidRDefault="00BE62A3" w:rsidP="00DE5FA0">
      <w:pPr>
        <w:pStyle w:val="Tekstpodstawowy"/>
        <w:ind w:left="3119" w:firstLine="425"/>
        <w:jc w:val="right"/>
        <w:rPr>
          <w:sz w:val="24"/>
          <w:szCs w:val="24"/>
        </w:rPr>
      </w:pPr>
      <w:r w:rsidRPr="00DE5FA0">
        <w:rPr>
          <w:sz w:val="24"/>
          <w:szCs w:val="24"/>
        </w:rPr>
        <w:t>Przewodniczący Komisji Przetargowej</w:t>
      </w:r>
    </w:p>
    <w:p w14:paraId="7D342331" w14:textId="77777777" w:rsidR="00DE5FA0" w:rsidRDefault="00DE5FA0" w:rsidP="00DE5FA0">
      <w:pPr>
        <w:spacing w:line="360" w:lineRule="auto"/>
        <w:ind w:left="6663"/>
        <w:rPr>
          <w:sz w:val="24"/>
          <w:szCs w:val="24"/>
        </w:rPr>
      </w:pPr>
    </w:p>
    <w:p w14:paraId="5236CF58" w14:textId="20050F99" w:rsidR="006D4AB3" w:rsidRPr="00DE5FA0" w:rsidRDefault="000B708A" w:rsidP="00DE5FA0">
      <w:pPr>
        <w:spacing w:line="360" w:lineRule="auto"/>
        <w:ind w:left="6663"/>
        <w:rPr>
          <w:sz w:val="24"/>
          <w:szCs w:val="24"/>
        </w:rPr>
      </w:pPr>
      <w:r w:rsidRPr="00DE5FA0">
        <w:rPr>
          <w:sz w:val="24"/>
          <w:szCs w:val="24"/>
        </w:rPr>
        <w:t>Ewa</w:t>
      </w:r>
      <w:r w:rsidR="006D4AB3" w:rsidRPr="00DE5FA0">
        <w:rPr>
          <w:sz w:val="24"/>
          <w:szCs w:val="24"/>
        </w:rPr>
        <w:t xml:space="preserve"> </w:t>
      </w:r>
      <w:proofErr w:type="spellStart"/>
      <w:r w:rsidRPr="00DE5FA0">
        <w:rPr>
          <w:sz w:val="24"/>
          <w:szCs w:val="24"/>
        </w:rPr>
        <w:t>Deńca</w:t>
      </w:r>
      <w:proofErr w:type="spellEnd"/>
    </w:p>
    <w:sectPr w:rsidR="006D4AB3" w:rsidRPr="00DE5FA0" w:rsidSect="00DE5F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8FFDB" w14:textId="77777777" w:rsidR="0029011C" w:rsidRDefault="0029011C">
      <w:r>
        <w:separator/>
      </w:r>
    </w:p>
  </w:endnote>
  <w:endnote w:type="continuationSeparator" w:id="0">
    <w:p w14:paraId="280ADA5F" w14:textId="77777777" w:rsidR="0029011C" w:rsidRDefault="0029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94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0B17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450B2" w14:textId="77777777" w:rsidR="006D4AB3" w:rsidRDefault="000C095D">
    <w:pPr>
      <w:pStyle w:val="Stopka"/>
      <w:tabs>
        <w:tab w:val="clear" w:pos="4536"/>
      </w:tabs>
      <w:jc w:val="center"/>
    </w:pPr>
    <w:r>
      <w:rPr>
        <w:noProof/>
      </w:rPr>
      <w:pict w14:anchorId="6787AD43">
        <v:line id="_x0000_s1025" style="position:absolute;left:0;text-align:left;z-index:251657728" from="-3.85pt,8.75pt" to="455.15pt,8.75pt"/>
      </w:pict>
    </w:r>
  </w:p>
  <w:p w14:paraId="2AE891E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C3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615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E5C16B" w14:textId="77777777" w:rsidR="006D4AB3" w:rsidRDefault="006D4AB3">
    <w:pPr>
      <w:pStyle w:val="Stopka"/>
      <w:tabs>
        <w:tab w:val="clear" w:pos="4536"/>
        <w:tab w:val="left" w:pos="6237"/>
      </w:tabs>
    </w:pPr>
  </w:p>
  <w:p w14:paraId="2C3A20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2D6E" w14:textId="77777777" w:rsidR="0029011C" w:rsidRDefault="0029011C">
      <w:r>
        <w:separator/>
      </w:r>
    </w:p>
  </w:footnote>
  <w:footnote w:type="continuationSeparator" w:id="0">
    <w:p w14:paraId="67967481" w14:textId="77777777" w:rsidR="0029011C" w:rsidRDefault="00290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F924E" w14:textId="77777777" w:rsidR="000B708A" w:rsidRDefault="000B7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4990" w14:textId="77777777" w:rsidR="000B708A" w:rsidRDefault="000B7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7B9D4" w14:textId="77777777" w:rsidR="000B708A" w:rsidRDefault="000B70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255E5C"/>
    <w:multiLevelType w:val="hybridMultilevel"/>
    <w:tmpl w:val="81F29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3732373">
    <w:abstractNumId w:val="4"/>
  </w:num>
  <w:num w:numId="2" w16cid:durableId="2038118651">
    <w:abstractNumId w:val="7"/>
  </w:num>
  <w:num w:numId="3" w16cid:durableId="588201863">
    <w:abstractNumId w:val="3"/>
  </w:num>
  <w:num w:numId="4" w16cid:durableId="1743328828">
    <w:abstractNumId w:val="6"/>
  </w:num>
  <w:num w:numId="5" w16cid:durableId="943225532">
    <w:abstractNumId w:val="0"/>
  </w:num>
  <w:num w:numId="6" w16cid:durableId="1451586485">
    <w:abstractNumId w:val="2"/>
  </w:num>
  <w:num w:numId="7" w16cid:durableId="694117687">
    <w:abstractNumId w:val="5"/>
  </w:num>
  <w:num w:numId="8" w16cid:durableId="19011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11C"/>
    <w:rsid w:val="00031374"/>
    <w:rsid w:val="000A1097"/>
    <w:rsid w:val="000B708A"/>
    <w:rsid w:val="000C095D"/>
    <w:rsid w:val="000E2A8F"/>
    <w:rsid w:val="0012774F"/>
    <w:rsid w:val="00144B7A"/>
    <w:rsid w:val="00180C6E"/>
    <w:rsid w:val="002028EF"/>
    <w:rsid w:val="0029011C"/>
    <w:rsid w:val="0029606A"/>
    <w:rsid w:val="004720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61267"/>
    <w:rsid w:val="00BA6584"/>
    <w:rsid w:val="00BE62A3"/>
    <w:rsid w:val="00BE7BFD"/>
    <w:rsid w:val="00C11A04"/>
    <w:rsid w:val="00C370F2"/>
    <w:rsid w:val="00C44EEC"/>
    <w:rsid w:val="00D22FFA"/>
    <w:rsid w:val="00D8461B"/>
    <w:rsid w:val="00D9049C"/>
    <w:rsid w:val="00D915F2"/>
    <w:rsid w:val="00DE5FA0"/>
    <w:rsid w:val="00DF32E8"/>
    <w:rsid w:val="00DF7DB1"/>
    <w:rsid w:val="00E21B49"/>
    <w:rsid w:val="00E2789F"/>
    <w:rsid w:val="00E72428"/>
    <w:rsid w:val="00EA14B3"/>
    <w:rsid w:val="00EA416E"/>
    <w:rsid w:val="00F662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F2EB3"/>
  <w15:chartTrackingRefBased/>
  <w15:docId w15:val="{1766EB83-1187-4F0F-AFE4-59EF87131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537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10</cp:revision>
  <cp:lastPrinted>2023-04-20T09:58:00Z</cp:lastPrinted>
  <dcterms:created xsi:type="dcterms:W3CDTF">2023-04-05T07:45:00Z</dcterms:created>
  <dcterms:modified xsi:type="dcterms:W3CDTF">2023-04-20T09:58:00Z</dcterms:modified>
</cp:coreProperties>
</file>