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D6D9A" w14:textId="5B92D098" w:rsidR="006A5DF1" w:rsidRPr="004B2DF0" w:rsidRDefault="007D1DC5" w:rsidP="006A5DF1">
      <w:pPr>
        <w:spacing w:after="240"/>
        <w:jc w:val="right"/>
        <w:rPr>
          <w:sz w:val="24"/>
          <w:szCs w:val="24"/>
        </w:rPr>
      </w:pPr>
      <w:r w:rsidRPr="004B2DF0">
        <w:rPr>
          <w:sz w:val="24"/>
          <w:szCs w:val="24"/>
        </w:rPr>
        <w:t>Kraków</w:t>
      </w:r>
      <w:r w:rsidR="00E85397">
        <w:rPr>
          <w:sz w:val="24"/>
          <w:szCs w:val="24"/>
        </w:rPr>
        <w:t>,</w:t>
      </w:r>
      <w:r w:rsidR="006A5DF1" w:rsidRPr="004B2DF0">
        <w:rPr>
          <w:sz w:val="24"/>
          <w:szCs w:val="24"/>
        </w:rPr>
        <w:t xml:space="preserve"> dnia</w:t>
      </w:r>
      <w:r w:rsidR="00E85397">
        <w:rPr>
          <w:sz w:val="24"/>
          <w:szCs w:val="24"/>
        </w:rPr>
        <w:t xml:space="preserve"> 20.04.2023 r.</w:t>
      </w:r>
    </w:p>
    <w:p w14:paraId="758B3F56" w14:textId="77777777" w:rsidR="006A5DF1" w:rsidRPr="004B2DF0" w:rsidRDefault="00BE62A3" w:rsidP="006A5DF1">
      <w:pPr>
        <w:rPr>
          <w:b/>
          <w:bCs/>
          <w:sz w:val="24"/>
          <w:szCs w:val="24"/>
        </w:rPr>
      </w:pPr>
      <w:r w:rsidRPr="004B2DF0">
        <w:rPr>
          <w:b/>
          <w:bCs/>
          <w:sz w:val="24"/>
          <w:szCs w:val="24"/>
        </w:rPr>
        <w:t xml:space="preserve">Szpital Miejski Specjalistyczny </w:t>
      </w:r>
    </w:p>
    <w:p w14:paraId="7A09B43C" w14:textId="77777777" w:rsidR="00BE62A3" w:rsidRPr="004B2DF0" w:rsidRDefault="00BE62A3" w:rsidP="006A5DF1">
      <w:pPr>
        <w:rPr>
          <w:sz w:val="24"/>
          <w:szCs w:val="24"/>
        </w:rPr>
      </w:pPr>
      <w:r w:rsidRPr="004B2DF0">
        <w:rPr>
          <w:b/>
          <w:bCs/>
          <w:sz w:val="24"/>
          <w:szCs w:val="24"/>
        </w:rPr>
        <w:t>im. Gabriela Narutowicza w Krakowie</w:t>
      </w:r>
    </w:p>
    <w:p w14:paraId="61545483" w14:textId="77777777" w:rsidR="006A5DF1" w:rsidRPr="004B2DF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B2DF0">
        <w:rPr>
          <w:sz w:val="24"/>
          <w:szCs w:val="24"/>
        </w:rPr>
        <w:t>ul. Prądnicka 35-37</w:t>
      </w:r>
    </w:p>
    <w:p w14:paraId="7B3B0306" w14:textId="77777777" w:rsidR="00BE62A3" w:rsidRPr="004B2DF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B2DF0">
        <w:rPr>
          <w:sz w:val="24"/>
          <w:szCs w:val="24"/>
        </w:rPr>
        <w:t>31-202 Kraków</w:t>
      </w:r>
    </w:p>
    <w:p w14:paraId="21EFEA6D" w14:textId="77777777" w:rsidR="006A5DF1" w:rsidRPr="004B2DF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B2DF0">
        <w:rPr>
          <w:sz w:val="24"/>
          <w:szCs w:val="24"/>
        </w:rPr>
        <w:tab/>
        <w:t xml:space="preserve"> </w:t>
      </w:r>
    </w:p>
    <w:p w14:paraId="0C012B25" w14:textId="77777777" w:rsidR="006A5DF1" w:rsidRPr="004B2DF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3E0F23A" w14:textId="77777777" w:rsidR="006A5DF1" w:rsidRPr="004B2DF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B2DF0">
        <w:rPr>
          <w:b/>
          <w:sz w:val="24"/>
          <w:szCs w:val="24"/>
        </w:rPr>
        <w:t>WYKONAWCY</w:t>
      </w:r>
    </w:p>
    <w:p w14:paraId="07B94F00" w14:textId="77777777" w:rsidR="006A5DF1" w:rsidRPr="004B2DF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B2DF0">
        <w:rPr>
          <w:sz w:val="24"/>
          <w:szCs w:val="24"/>
        </w:rPr>
        <w:t>ubiegający się o zamówienie publiczne</w:t>
      </w:r>
    </w:p>
    <w:p w14:paraId="6B1861C1" w14:textId="77777777" w:rsidR="006D4AB3" w:rsidRPr="004B2DF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16B1024" w14:textId="77777777" w:rsidR="006D4AB3" w:rsidRPr="004B2DF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7FAF14" w14:textId="70D08C37" w:rsidR="00632C3C" w:rsidRPr="004B2DF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B2DF0">
        <w:rPr>
          <w:rFonts w:ascii="Times New Roman" w:hAnsi="Times New Roman"/>
          <w:szCs w:val="28"/>
        </w:rPr>
        <w:t>WYJAŚNIENI</w:t>
      </w:r>
      <w:r w:rsidR="00520165" w:rsidRPr="004B2DF0">
        <w:rPr>
          <w:rFonts w:ascii="Times New Roman" w:hAnsi="Times New Roman"/>
          <w:szCs w:val="28"/>
        </w:rPr>
        <w:t>A</w:t>
      </w:r>
      <w:r w:rsidR="00632C3C" w:rsidRPr="004B2DF0">
        <w:rPr>
          <w:rFonts w:ascii="Times New Roman" w:hAnsi="Times New Roman"/>
          <w:szCs w:val="28"/>
        </w:rPr>
        <w:t xml:space="preserve"> TREŚCI</w:t>
      </w:r>
      <w:r w:rsidR="0029606A" w:rsidRPr="004B2DF0">
        <w:rPr>
          <w:rFonts w:ascii="Times New Roman" w:hAnsi="Times New Roman"/>
          <w:szCs w:val="28"/>
        </w:rPr>
        <w:t xml:space="preserve"> SWZ</w:t>
      </w:r>
      <w:r w:rsidR="004B2DF0">
        <w:rPr>
          <w:rFonts w:ascii="Times New Roman" w:hAnsi="Times New Roman"/>
          <w:szCs w:val="28"/>
        </w:rPr>
        <w:t xml:space="preserve"> - 5</w:t>
      </w:r>
    </w:p>
    <w:p w14:paraId="296C77F2" w14:textId="3CE818A9" w:rsidR="006D4AB3" w:rsidRPr="00B84BBF" w:rsidRDefault="00632C3C" w:rsidP="00761A0A">
      <w:pPr>
        <w:spacing w:after="360" w:line="276" w:lineRule="auto"/>
        <w:jc w:val="both"/>
        <w:rPr>
          <w:sz w:val="22"/>
          <w:szCs w:val="22"/>
        </w:rPr>
      </w:pPr>
      <w:r w:rsidRPr="00B84BBF">
        <w:rPr>
          <w:sz w:val="22"/>
          <w:szCs w:val="22"/>
        </w:rPr>
        <w:t xml:space="preserve">Dotyczy: </w:t>
      </w:r>
      <w:r w:rsidR="006A5DF1" w:rsidRPr="00B84BBF">
        <w:rPr>
          <w:sz w:val="22"/>
          <w:szCs w:val="22"/>
        </w:rPr>
        <w:t>p</w:t>
      </w:r>
      <w:r w:rsidRPr="00B84BBF">
        <w:rPr>
          <w:sz w:val="22"/>
          <w:szCs w:val="22"/>
        </w:rPr>
        <w:t>ostępowani</w:t>
      </w:r>
      <w:r w:rsidR="006A5DF1" w:rsidRPr="00B84BBF">
        <w:rPr>
          <w:sz w:val="22"/>
          <w:szCs w:val="22"/>
        </w:rPr>
        <w:t>a</w:t>
      </w:r>
      <w:r w:rsidRPr="00B84BBF">
        <w:rPr>
          <w:sz w:val="22"/>
          <w:szCs w:val="22"/>
        </w:rPr>
        <w:t xml:space="preserve"> o udzielenie zamówienia publicznego, prowadzone</w:t>
      </w:r>
      <w:r w:rsidR="006A5DF1" w:rsidRPr="00B84BBF">
        <w:rPr>
          <w:sz w:val="22"/>
          <w:szCs w:val="22"/>
        </w:rPr>
        <w:t>go</w:t>
      </w:r>
      <w:r w:rsidRPr="00B84BBF">
        <w:rPr>
          <w:sz w:val="22"/>
          <w:szCs w:val="22"/>
        </w:rPr>
        <w:t xml:space="preserve"> w</w:t>
      </w:r>
      <w:r w:rsidR="00BE62A3" w:rsidRPr="00B84BBF">
        <w:rPr>
          <w:sz w:val="22"/>
          <w:szCs w:val="22"/>
        </w:rPr>
        <w:t> </w:t>
      </w:r>
      <w:r w:rsidRPr="00B84BBF">
        <w:rPr>
          <w:sz w:val="22"/>
          <w:szCs w:val="22"/>
        </w:rPr>
        <w:t xml:space="preserve">trybie </w:t>
      </w:r>
      <w:r w:rsidR="007D1DC5" w:rsidRPr="00B84BBF">
        <w:rPr>
          <w:sz w:val="22"/>
          <w:szCs w:val="22"/>
        </w:rPr>
        <w:t>przetarg</w:t>
      </w:r>
      <w:r w:rsidR="00E85397">
        <w:rPr>
          <w:sz w:val="22"/>
          <w:szCs w:val="22"/>
        </w:rPr>
        <w:t>u</w:t>
      </w:r>
      <w:r w:rsidR="007D1DC5" w:rsidRPr="00B84BBF">
        <w:rPr>
          <w:sz w:val="22"/>
          <w:szCs w:val="22"/>
        </w:rPr>
        <w:t xml:space="preserve"> nieograniczon</w:t>
      </w:r>
      <w:r w:rsidR="00E85397">
        <w:rPr>
          <w:sz w:val="22"/>
          <w:szCs w:val="22"/>
        </w:rPr>
        <w:t>ego</w:t>
      </w:r>
      <w:r w:rsidRPr="00B84BBF">
        <w:rPr>
          <w:b/>
          <w:sz w:val="22"/>
          <w:szCs w:val="22"/>
        </w:rPr>
        <w:t xml:space="preserve"> </w:t>
      </w:r>
      <w:r w:rsidRPr="00B84BBF">
        <w:rPr>
          <w:bCs/>
          <w:sz w:val="22"/>
          <w:szCs w:val="22"/>
        </w:rPr>
        <w:t>na</w:t>
      </w:r>
      <w:r w:rsidRPr="00B84BBF">
        <w:rPr>
          <w:b/>
          <w:sz w:val="22"/>
          <w:szCs w:val="22"/>
        </w:rPr>
        <w:t xml:space="preserve"> </w:t>
      </w:r>
      <w:r w:rsidR="00E72428" w:rsidRPr="00B84BBF">
        <w:rPr>
          <w:bCs/>
          <w:sz w:val="22"/>
          <w:szCs w:val="22"/>
        </w:rPr>
        <w:t>”</w:t>
      </w:r>
      <w:r w:rsidR="007D1DC5" w:rsidRPr="00B84BBF">
        <w:rPr>
          <w:b/>
          <w:bCs/>
          <w:sz w:val="22"/>
          <w:szCs w:val="22"/>
        </w:rPr>
        <w:t>Zakup i dostawa wyrobów medycznych I</w:t>
      </w:r>
      <w:r w:rsidR="00E72428" w:rsidRPr="00B84BBF">
        <w:rPr>
          <w:bCs/>
          <w:sz w:val="22"/>
          <w:szCs w:val="22"/>
        </w:rPr>
        <w:t>”</w:t>
      </w:r>
      <w:r w:rsidRPr="00B84BBF">
        <w:rPr>
          <w:b/>
          <w:sz w:val="22"/>
          <w:szCs w:val="22"/>
        </w:rPr>
        <w:t xml:space="preserve"> </w:t>
      </w:r>
      <w:r w:rsidRPr="00B84BBF">
        <w:rPr>
          <w:bCs/>
          <w:sz w:val="22"/>
          <w:szCs w:val="22"/>
        </w:rPr>
        <w:t>– znak sprawy</w:t>
      </w:r>
      <w:r w:rsidRPr="00B84BBF">
        <w:rPr>
          <w:b/>
          <w:sz w:val="22"/>
          <w:szCs w:val="22"/>
        </w:rPr>
        <w:t xml:space="preserve"> </w:t>
      </w:r>
      <w:r w:rsidR="007D1DC5" w:rsidRPr="00B84BBF">
        <w:rPr>
          <w:b/>
          <w:sz w:val="22"/>
          <w:szCs w:val="22"/>
        </w:rPr>
        <w:t>ZP/11/2023</w:t>
      </w:r>
      <w:r w:rsidRPr="00B84BBF">
        <w:rPr>
          <w:b/>
          <w:sz w:val="22"/>
          <w:szCs w:val="22"/>
        </w:rPr>
        <w:t>.</w:t>
      </w:r>
    </w:p>
    <w:p w14:paraId="4142450C" w14:textId="77777777" w:rsidR="0012774F" w:rsidRPr="00B84BBF" w:rsidRDefault="00520165" w:rsidP="00761A0A">
      <w:pPr>
        <w:spacing w:after="240" w:line="276" w:lineRule="auto"/>
        <w:jc w:val="both"/>
      </w:pPr>
      <w:r w:rsidRPr="00B84BBF">
        <w:rPr>
          <w:sz w:val="22"/>
          <w:szCs w:val="22"/>
        </w:rPr>
        <w:t xml:space="preserve">Zamawiający, działając na podstawie art. </w:t>
      </w:r>
      <w:r w:rsidR="0029606A" w:rsidRPr="00B84BBF">
        <w:rPr>
          <w:sz w:val="22"/>
          <w:szCs w:val="22"/>
        </w:rPr>
        <w:t>1</w:t>
      </w:r>
      <w:r w:rsidRPr="00B84BBF">
        <w:rPr>
          <w:sz w:val="22"/>
          <w:szCs w:val="22"/>
        </w:rPr>
        <w:t>3</w:t>
      </w:r>
      <w:r w:rsidR="0029606A" w:rsidRPr="00B84BBF">
        <w:rPr>
          <w:sz w:val="22"/>
          <w:szCs w:val="22"/>
        </w:rPr>
        <w:t>5</w:t>
      </w:r>
      <w:r w:rsidRPr="00B84BBF">
        <w:rPr>
          <w:sz w:val="22"/>
          <w:szCs w:val="22"/>
        </w:rPr>
        <w:t xml:space="preserve"> ust</w:t>
      </w:r>
      <w:r w:rsidR="00D9049C" w:rsidRPr="00B84BBF">
        <w:rPr>
          <w:sz w:val="22"/>
          <w:szCs w:val="22"/>
        </w:rPr>
        <w:t xml:space="preserve">. </w:t>
      </w:r>
      <w:r w:rsidR="0029606A" w:rsidRPr="00B84BBF">
        <w:rPr>
          <w:sz w:val="22"/>
          <w:szCs w:val="22"/>
        </w:rPr>
        <w:t>6</w:t>
      </w:r>
      <w:r w:rsidRPr="00B84BBF">
        <w:rPr>
          <w:sz w:val="22"/>
          <w:szCs w:val="22"/>
        </w:rPr>
        <w:t xml:space="preserve"> ustawy z dnia </w:t>
      </w:r>
      <w:r w:rsidR="0029606A" w:rsidRPr="00B84BBF">
        <w:rPr>
          <w:sz w:val="22"/>
          <w:szCs w:val="22"/>
        </w:rPr>
        <w:t>11</w:t>
      </w:r>
      <w:r w:rsidRPr="00B84BBF">
        <w:rPr>
          <w:sz w:val="22"/>
          <w:szCs w:val="22"/>
        </w:rPr>
        <w:t xml:space="preserve"> </w:t>
      </w:r>
      <w:r w:rsidR="0029606A" w:rsidRPr="00B84BBF">
        <w:rPr>
          <w:sz w:val="22"/>
          <w:szCs w:val="22"/>
        </w:rPr>
        <w:t xml:space="preserve">września </w:t>
      </w:r>
      <w:r w:rsidRPr="00B84BBF">
        <w:rPr>
          <w:sz w:val="22"/>
          <w:szCs w:val="22"/>
        </w:rPr>
        <w:t>20</w:t>
      </w:r>
      <w:r w:rsidR="0029606A" w:rsidRPr="00B84BBF">
        <w:rPr>
          <w:sz w:val="22"/>
          <w:szCs w:val="22"/>
        </w:rPr>
        <w:t>19</w:t>
      </w:r>
      <w:r w:rsidR="00BE62A3" w:rsidRPr="00B84BBF">
        <w:rPr>
          <w:sz w:val="22"/>
          <w:szCs w:val="22"/>
        </w:rPr>
        <w:t> </w:t>
      </w:r>
      <w:r w:rsidRPr="00B84BBF">
        <w:rPr>
          <w:sz w:val="22"/>
          <w:szCs w:val="22"/>
        </w:rPr>
        <w:t>r</w:t>
      </w:r>
      <w:r w:rsidR="0029606A" w:rsidRPr="00B84BBF">
        <w:rPr>
          <w:sz w:val="22"/>
          <w:szCs w:val="22"/>
        </w:rPr>
        <w:t>.</w:t>
      </w:r>
      <w:r w:rsidRPr="00B84BBF">
        <w:rPr>
          <w:sz w:val="22"/>
          <w:szCs w:val="22"/>
        </w:rPr>
        <w:t xml:space="preserve"> Prawo </w:t>
      </w:r>
      <w:r w:rsidR="0029606A" w:rsidRPr="00B84BBF">
        <w:rPr>
          <w:sz w:val="22"/>
          <w:szCs w:val="22"/>
        </w:rPr>
        <w:t>z</w:t>
      </w:r>
      <w:r w:rsidRPr="00B84BBF">
        <w:rPr>
          <w:sz w:val="22"/>
          <w:szCs w:val="22"/>
        </w:rPr>
        <w:t xml:space="preserve">amówień </w:t>
      </w:r>
      <w:r w:rsidR="0029606A" w:rsidRPr="00B84BBF">
        <w:rPr>
          <w:sz w:val="22"/>
          <w:szCs w:val="22"/>
        </w:rPr>
        <w:t>p</w:t>
      </w:r>
      <w:r w:rsidRPr="00B84BBF">
        <w:rPr>
          <w:sz w:val="22"/>
          <w:szCs w:val="22"/>
        </w:rPr>
        <w:t>ublicznych</w:t>
      </w:r>
      <w:r w:rsidR="00BE7BFD" w:rsidRPr="00B84BBF">
        <w:rPr>
          <w:sz w:val="22"/>
          <w:szCs w:val="22"/>
        </w:rPr>
        <w:t xml:space="preserve"> </w:t>
      </w:r>
      <w:r w:rsidR="00D9049C" w:rsidRPr="00B84BBF">
        <w:rPr>
          <w:sz w:val="22"/>
          <w:szCs w:val="22"/>
        </w:rPr>
        <w:t>udostępnia</w:t>
      </w:r>
      <w:r w:rsidR="00BE7BFD" w:rsidRPr="00B84BBF">
        <w:rPr>
          <w:sz w:val="22"/>
          <w:szCs w:val="22"/>
        </w:rPr>
        <w:t xml:space="preserve"> poniżej treść zapytań do S</w:t>
      </w:r>
      <w:r w:rsidR="0012774F" w:rsidRPr="00B84BBF">
        <w:rPr>
          <w:sz w:val="22"/>
          <w:szCs w:val="22"/>
        </w:rPr>
        <w:t>pecyfikacji Warunków Zamówienia (</w:t>
      </w:r>
      <w:r w:rsidR="0012774F" w:rsidRPr="00B84BBF">
        <w:rPr>
          <w:sz w:val="22"/>
          <w:szCs w:val="22"/>
          <w:lang w:eastAsia="ar-SA"/>
        </w:rPr>
        <w:t>zwanej dalej</w:t>
      </w:r>
      <w:r w:rsidR="0012774F" w:rsidRPr="00B84BBF">
        <w:rPr>
          <w:b/>
          <w:sz w:val="22"/>
          <w:szCs w:val="22"/>
          <w:lang w:eastAsia="ar-SA"/>
        </w:rPr>
        <w:t xml:space="preserve"> </w:t>
      </w:r>
      <w:r w:rsidR="0012774F" w:rsidRPr="00B84BBF">
        <w:rPr>
          <w:bCs/>
          <w:sz w:val="22"/>
          <w:szCs w:val="22"/>
          <w:lang w:eastAsia="ar-SA"/>
        </w:rPr>
        <w:t>”SWZ”)</w:t>
      </w:r>
      <w:r w:rsidR="00D9049C" w:rsidRPr="00B84BBF">
        <w:rPr>
          <w:bCs/>
          <w:sz w:val="22"/>
          <w:szCs w:val="22"/>
          <w:lang w:eastAsia="ar-SA"/>
        </w:rPr>
        <w:t xml:space="preserve"> </w:t>
      </w:r>
      <w:r w:rsidR="00D9049C" w:rsidRPr="00B84BBF">
        <w:rPr>
          <w:sz w:val="22"/>
          <w:szCs w:val="22"/>
        </w:rPr>
        <w:t>wraz z wyjaśnieniami</w:t>
      </w:r>
      <w:r w:rsidR="0012774F" w:rsidRPr="00B84BB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D1DC5" w:rsidRPr="004B2DF0" w14:paraId="494A0B82" w14:textId="77777777" w:rsidTr="00A706E7">
        <w:tc>
          <w:tcPr>
            <w:tcW w:w="9356" w:type="dxa"/>
            <w:shd w:val="clear" w:color="auto" w:fill="auto"/>
          </w:tcPr>
          <w:p w14:paraId="411AF02A" w14:textId="77777777" w:rsidR="007D1DC5" w:rsidRPr="004B2DF0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Pytanie nr 1</w:t>
            </w:r>
          </w:p>
          <w:p w14:paraId="417C5A0B" w14:textId="77777777" w:rsidR="007D1DC5" w:rsidRPr="004B2DF0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Dotyczy wzoru umowy § 4 ust. 1, 2</w:t>
            </w:r>
          </w:p>
          <w:p w14:paraId="5A972938" w14:textId="14A9B666" w:rsidR="007D1DC5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Prosimy o wydłużenie czasu dostawy towaru do 7 dni roboczych, a czas dostawy w trybie pilnym do 72 godz.</w:t>
            </w:r>
          </w:p>
          <w:p w14:paraId="6A8E025C" w14:textId="43FCA57A" w:rsidR="004B2DF0" w:rsidRPr="004B2DF0" w:rsidRDefault="004B2DF0" w:rsidP="00B3343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B2DF0">
              <w:rPr>
                <w:b/>
                <w:bCs/>
                <w:sz w:val="22"/>
                <w:szCs w:val="22"/>
              </w:rPr>
              <w:t>Odpowiedź:</w:t>
            </w:r>
            <w:r w:rsidR="00757059">
              <w:rPr>
                <w:b/>
                <w:bCs/>
                <w:sz w:val="22"/>
                <w:szCs w:val="22"/>
              </w:rPr>
              <w:t xml:space="preserve"> Zamawiający nie wyraża zgody, zgodnie z zapisami SWZ.</w:t>
            </w:r>
          </w:p>
          <w:p w14:paraId="4DC71C1A" w14:textId="77777777" w:rsidR="004B2DF0" w:rsidRPr="004B2DF0" w:rsidRDefault="004B2DF0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4151F49" w14:textId="77777777" w:rsidR="007D1DC5" w:rsidRPr="004B2DF0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Pytanie nr 2</w:t>
            </w:r>
          </w:p>
          <w:p w14:paraId="695E1A78" w14:textId="77777777" w:rsidR="007D1DC5" w:rsidRPr="004B2DF0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Dotyczy wzoru umowy § 4 ust. 8</w:t>
            </w:r>
          </w:p>
          <w:p w14:paraId="5A2A5D9C" w14:textId="77777777" w:rsidR="007D1DC5" w:rsidRPr="004B2DF0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Zwracamy się z prośbą o modyfikację w zakresie § 4 ust. 8 poprzez dodanie zapisu:</w:t>
            </w:r>
          </w:p>
          <w:p w14:paraId="34A75FF5" w14:textId="333C7E03" w:rsidR="007D1DC5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„W przypadku dokonania zakupu zastępczego, Wykonawca zobowiązany jest wyrównać Zamawiającemu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poniesioną szkodę, np. zapłacić Zamawiającemu kwotę stanowiącą różnicę pomiędzy ceną towaru, jaką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Zamawiający zapłaciłby Wykonawcy, gdyby ten dostarczył zamówiony towar</w:t>
            </w:r>
            <w:r w:rsidR="00E85397">
              <w:rPr>
                <w:sz w:val="22"/>
                <w:szCs w:val="22"/>
              </w:rPr>
              <w:br/>
            </w:r>
            <w:r w:rsidRPr="004B2DF0">
              <w:rPr>
                <w:sz w:val="22"/>
                <w:szCs w:val="22"/>
              </w:rPr>
              <w:t>w terminie, a ceną towarów,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którą Zamawiający zobowiązany jest zapłacić w związku z nabyciem zastępczym), przy czym różnica nie może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przekroczyć 10% wartości zamówionego i niedostarczonego towaru wynikającego z załącznika cenowego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do niniejszej umowy.”</w:t>
            </w:r>
          </w:p>
          <w:p w14:paraId="1BBF5A7B" w14:textId="69B5B16D" w:rsidR="004B2DF0" w:rsidRPr="004B2DF0" w:rsidRDefault="004B2DF0" w:rsidP="00B3343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B2DF0">
              <w:rPr>
                <w:b/>
                <w:bCs/>
                <w:sz w:val="22"/>
                <w:szCs w:val="22"/>
              </w:rPr>
              <w:t>Odpowiedź:</w:t>
            </w:r>
            <w:r w:rsidR="007B64B1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3508114" w14:textId="77777777" w:rsidR="004B2DF0" w:rsidRPr="004B2DF0" w:rsidRDefault="004B2DF0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418FB7F" w14:textId="77777777" w:rsidR="007D1DC5" w:rsidRPr="004B2DF0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Pytanie nr 3</w:t>
            </w:r>
          </w:p>
          <w:p w14:paraId="1D74E12D" w14:textId="77777777" w:rsidR="007D1DC5" w:rsidRPr="004B2DF0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Dotyczy wzoru umowy § 4 ust. 9</w:t>
            </w:r>
          </w:p>
          <w:p w14:paraId="27EF2B01" w14:textId="77777777" w:rsidR="007D1DC5" w:rsidRPr="004B2DF0" w:rsidRDefault="007D1DC5" w:rsidP="00B33435">
            <w:pPr>
              <w:ind w:left="28" w:right="-74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Prosimy Zamawiającego o modyfikację zapisów umowy w sposób następujący:</w:t>
            </w:r>
          </w:p>
          <w:p w14:paraId="1D518CEC" w14:textId="77777777" w:rsidR="007D1DC5" w:rsidRPr="004B2DF0" w:rsidRDefault="007D1DC5" w:rsidP="00B33435">
            <w:pPr>
              <w:ind w:left="28" w:right="-74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„Zamawiającemu przysługuje uprawnienie do dokonywania zmian ilościowych przedmiotu zamówienia</w:t>
            </w:r>
          </w:p>
          <w:p w14:paraId="30458624" w14:textId="4C7635C8" w:rsidR="007D1DC5" w:rsidRDefault="007D1DC5" w:rsidP="00B33435">
            <w:pPr>
              <w:ind w:left="28" w:right="-74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w ramach poszczególnych Pakietów, do wysokości kwoty wynagrodzenia brutto danego Pakietu,</w:t>
            </w:r>
            <w:r w:rsidR="00E85397">
              <w:rPr>
                <w:sz w:val="22"/>
                <w:szCs w:val="22"/>
              </w:rPr>
              <w:br/>
            </w:r>
            <w:r w:rsidRPr="004B2DF0">
              <w:rPr>
                <w:sz w:val="22"/>
                <w:szCs w:val="22"/>
              </w:rPr>
              <w:t>o którym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mowa w § 2 ust.1 niniejszej umowy, jeżeli jest to uzasadnione potrzebami Zamawiającego po wcześniejszej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akceptacji Wykonawcy.”</w:t>
            </w:r>
          </w:p>
          <w:p w14:paraId="1243DB36" w14:textId="159B9034" w:rsidR="004B2DF0" w:rsidRPr="004B2DF0" w:rsidRDefault="004B2DF0" w:rsidP="00B3343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B2DF0">
              <w:rPr>
                <w:b/>
                <w:bCs/>
                <w:sz w:val="22"/>
                <w:szCs w:val="22"/>
              </w:rPr>
              <w:t>Odpowiedź:</w:t>
            </w:r>
            <w:r w:rsidR="007B64B1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187D1964" w14:textId="77777777" w:rsidR="004B2DF0" w:rsidRPr="004B2DF0" w:rsidRDefault="004B2DF0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637EE1D" w14:textId="77777777" w:rsidR="007D1DC5" w:rsidRPr="004B2DF0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Pytanie nr 4</w:t>
            </w:r>
          </w:p>
          <w:p w14:paraId="5AB6C2F9" w14:textId="77777777" w:rsidR="007D1DC5" w:rsidRPr="004B2DF0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Dotyczy wzoru umowy § 8 ust. 3</w:t>
            </w:r>
          </w:p>
          <w:p w14:paraId="54D8372D" w14:textId="4D7C920F" w:rsidR="007D1DC5" w:rsidRPr="004B2DF0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W związku z obecną niestabilną sytuacją geopolityczną prosimy o zmianę zapisu w zakresie § 8 ust. 3 na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następujący:</w:t>
            </w:r>
          </w:p>
          <w:p w14:paraId="406CCC68" w14:textId="18EF0C4E" w:rsidR="007D1DC5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„W przypadku niewyczerpania kwoty wynagrodzenia brutto w poszczególnych Pakietach1 umowa może ulec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przedłużeniu na wniosek Zamawiającego do wyczerpania tej kwoty, jednak na okres nie dłuższy niż 6 miesięcy.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Przedłużenie umowy możliwe po wcześniejszej akceptacji przez Wykonawcę.”</w:t>
            </w:r>
          </w:p>
          <w:p w14:paraId="19796FDF" w14:textId="437C8E18" w:rsidR="004B2DF0" w:rsidRPr="004B2DF0" w:rsidRDefault="004B2DF0" w:rsidP="00B3343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B2DF0">
              <w:rPr>
                <w:b/>
                <w:bCs/>
                <w:sz w:val="22"/>
                <w:szCs w:val="22"/>
              </w:rPr>
              <w:t>Odpowiedź:</w:t>
            </w:r>
            <w:r w:rsidR="007B64B1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25B7DBD6" w14:textId="77777777" w:rsidR="004B2DF0" w:rsidRPr="004B2DF0" w:rsidRDefault="004B2DF0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8EA7644" w14:textId="77777777" w:rsidR="007D1DC5" w:rsidRPr="004B2DF0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Pytanie nr 5</w:t>
            </w:r>
          </w:p>
          <w:p w14:paraId="45C7E94B" w14:textId="77777777" w:rsidR="007D1DC5" w:rsidRPr="004B2DF0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Dotyczy wzoru umowy § 12</w:t>
            </w:r>
          </w:p>
          <w:p w14:paraId="214DACE0" w14:textId="77777777" w:rsidR="007D1DC5" w:rsidRPr="004B2DF0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Czy Zamawiający wyrazi zgodę na dodanie do wzoru umowy § 12 klauzuli waloryzacyjnej o następującej treści:</w:t>
            </w:r>
          </w:p>
          <w:p w14:paraId="153B5553" w14:textId="1506B06E" w:rsidR="007D1DC5" w:rsidRDefault="007D1DC5" w:rsidP="00B33435">
            <w:pPr>
              <w:ind w:left="28" w:right="-74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„Strony przewidują możliwość zmiany wynagrodzenia należnego Wykonawcy w przypadku: zmiany</w:t>
            </w:r>
            <w:r w:rsidR="00B84BBF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średniego kursu EURO ogłoszonego w dniu zawarcia umowy o 2%, lub zmiany średniego kursu USD</w:t>
            </w:r>
            <w:r w:rsidR="00B84BBF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ogłoszonego w dniu zawarcia umowy o 2%, lub po dniu zawarcia umowy suma miesięcznych lub kwartalnych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wskaźników cen i usług konsumpcyjnych opublikowanych przez Prezesa GUS przekroczy 3%. Odpowiedzi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winne być udzielane w terminie 7 dni roboczych od dnia otrzymania pisma, a cały proces negocjacji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zakończony w terminie do 30 dni roboczych od daty złożenia wniosku inicjującego proces. Każdorazowo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dokonana zmiana nie może skutkować podwyższeniem wynagrodzenia o 5% pierwotnej wartości Umowy.”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Prośbę swą motywujemy tym, iż umowa będzie umową długoterminową (24 miesiące z możliwością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przedłużenia), i niewątpliwym jest, iż w okresie jej obowiązywania może nastąpić zmiana siły nabywczej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pieniądza. Wprowadzenie klauzuli umożliwi zaktualizowanie wynagrodzenia Wykonawcy pod kątem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rzeczywistej wartości ekonomicznej świadczonych dostaw, co przyczyni się zarówno do jak najpełniejszego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wykonywania umowy, jak również sporządzenia właściwej kalkulacji oferty zobowiązania długoterminowego.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Dodatkowo, z uwagi na ogólnoświatową sytuację polityczno-gospodarczą spowodowaną działaniami zbrojnymi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rozpoczętymi na terenie Ukrainy, przez wzgląd na wynikające z tego konsekwencje w postaci wyjątkowej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niestabilności kursów walut, wnosimy o wprowadzenie do umowy zapisu dotyczącego możliwości zmiany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umowy na wypadek ww. okoliczności.</w:t>
            </w:r>
          </w:p>
          <w:p w14:paraId="5D887AB4" w14:textId="638180E2" w:rsidR="004B2DF0" w:rsidRPr="004B2DF0" w:rsidRDefault="004B2DF0" w:rsidP="00B3343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B2DF0">
              <w:rPr>
                <w:b/>
                <w:bCs/>
                <w:sz w:val="22"/>
                <w:szCs w:val="22"/>
              </w:rPr>
              <w:t>Odpowiedź:</w:t>
            </w:r>
            <w:r w:rsidR="007B64B1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3383ACC9" w14:textId="77777777" w:rsidR="004B2DF0" w:rsidRPr="004B2DF0" w:rsidRDefault="004B2DF0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0450EE5" w14:textId="77777777" w:rsidR="007D1DC5" w:rsidRPr="004B2DF0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Pytanie nr 6</w:t>
            </w:r>
          </w:p>
          <w:p w14:paraId="14593472" w14:textId="77777777" w:rsidR="007D1DC5" w:rsidRPr="004B2DF0" w:rsidRDefault="007D1DC5" w:rsidP="00B33435">
            <w:pPr>
              <w:ind w:left="28" w:right="-74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Dotyczy wzoru umowy § 14 ust. 1</w:t>
            </w:r>
          </w:p>
          <w:p w14:paraId="3D3DB74E" w14:textId="77777777" w:rsidR="007D1DC5" w:rsidRPr="004B2DF0" w:rsidRDefault="007D1DC5" w:rsidP="00B33435">
            <w:pPr>
              <w:ind w:left="28" w:right="-74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Zwracamy się z prośbą o dokonanie zmian w § 14 ust. 1 wzoru umowy w zakresie naliczania kar</w:t>
            </w:r>
          </w:p>
          <w:p w14:paraId="03AE0687" w14:textId="77777777" w:rsidR="007D1DC5" w:rsidRPr="004B2DF0" w:rsidRDefault="007D1DC5" w:rsidP="00B33435">
            <w:pPr>
              <w:ind w:left="28" w:right="-74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umownych na następujący:</w:t>
            </w:r>
          </w:p>
          <w:p w14:paraId="463D1EB1" w14:textId="77777777" w:rsidR="007D1DC5" w:rsidRPr="004B2DF0" w:rsidRDefault="007D1DC5" w:rsidP="00B33435">
            <w:pPr>
              <w:ind w:left="28" w:right="-74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„Wykonawca zobowiązuje się do zapłaty Zamawiającemu następujących kar umownych w przypadku:</w:t>
            </w:r>
          </w:p>
          <w:p w14:paraId="31CF483D" w14:textId="77777777" w:rsidR="007D1DC5" w:rsidRPr="004B2DF0" w:rsidRDefault="007D1DC5" w:rsidP="00B33435">
            <w:pPr>
              <w:ind w:left="28" w:right="-74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a) zwłoki w realizacji dostawy towaru, w terminach określonych w niniejszej umowie – kwoty w</w:t>
            </w:r>
          </w:p>
          <w:p w14:paraId="78132120" w14:textId="77777777" w:rsidR="007D1DC5" w:rsidRPr="004B2DF0" w:rsidRDefault="007D1DC5" w:rsidP="00B33435">
            <w:pPr>
              <w:ind w:left="28" w:right="-74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wysokości 0,5% wartości brutto zamówionej, a niedostarczonej partii produktu za każdy dzień zwłoki</w:t>
            </w:r>
          </w:p>
          <w:p w14:paraId="10EAC815" w14:textId="77777777" w:rsidR="007D1DC5" w:rsidRPr="004B2DF0" w:rsidRDefault="007D1DC5" w:rsidP="00B33435">
            <w:pPr>
              <w:ind w:left="28" w:right="-74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w jej dostarczeniu,</w:t>
            </w:r>
          </w:p>
          <w:p w14:paraId="1A0A800F" w14:textId="77777777" w:rsidR="007D1DC5" w:rsidRPr="004B2DF0" w:rsidRDefault="007D1DC5" w:rsidP="00B33435">
            <w:pPr>
              <w:ind w:left="28" w:right="-74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b) niewykonania lub nienależytego wykonania zobowiązań Wykonawcy skutkującego odstąpieniem</w:t>
            </w:r>
          </w:p>
          <w:p w14:paraId="1FDF7C4B" w14:textId="77777777" w:rsidR="007D1DC5" w:rsidRPr="004B2DF0" w:rsidRDefault="007D1DC5" w:rsidP="00B33435">
            <w:pPr>
              <w:ind w:left="28" w:right="-74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przez Zamawiającego od Umowy z przyczyn leżących po stronie Wykonawcy – karę umowną w</w:t>
            </w:r>
          </w:p>
          <w:p w14:paraId="5BB00F9A" w14:textId="77777777" w:rsidR="007D1DC5" w:rsidRPr="004B2DF0" w:rsidRDefault="007D1DC5" w:rsidP="00B33435">
            <w:pPr>
              <w:ind w:left="28" w:right="-74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wysokości 10% wynagrodzenia brutto niezrealizowanej części umowy o której mowa w § 2 ust. 1</w:t>
            </w:r>
          </w:p>
          <w:p w14:paraId="0C53764B" w14:textId="77777777" w:rsidR="007D1DC5" w:rsidRPr="004B2DF0" w:rsidRDefault="007D1DC5" w:rsidP="00B33435">
            <w:pPr>
              <w:ind w:left="28" w:right="-74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niniejszej umowy,</w:t>
            </w:r>
          </w:p>
          <w:p w14:paraId="78EDCB92" w14:textId="77777777" w:rsidR="007D1DC5" w:rsidRPr="004B2DF0" w:rsidRDefault="007D1DC5" w:rsidP="00B33435">
            <w:pPr>
              <w:ind w:left="28" w:right="-74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c) odstąpienia od umowy przez Wykonawcę z przyczyn leżących po jego stronie – karę umowną w</w:t>
            </w:r>
          </w:p>
          <w:p w14:paraId="55A7A64F" w14:textId="77777777" w:rsidR="007D1DC5" w:rsidRPr="004B2DF0" w:rsidRDefault="007D1DC5" w:rsidP="00B33435">
            <w:pPr>
              <w:ind w:left="28" w:right="-74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wysokości 10% niezrealizowanego wynagrodzenia brutto, o którym mowa w § 2 ust. 1 niniejszej</w:t>
            </w:r>
          </w:p>
          <w:p w14:paraId="1BA411B9" w14:textId="57D82381" w:rsidR="007D1DC5" w:rsidRDefault="007D1DC5" w:rsidP="00B33435">
            <w:pPr>
              <w:ind w:left="28" w:right="-74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umowy.”</w:t>
            </w:r>
          </w:p>
          <w:p w14:paraId="67B7D3B6" w14:textId="5FABF51D" w:rsidR="004B2DF0" w:rsidRPr="004B2DF0" w:rsidRDefault="004B2DF0" w:rsidP="00B3343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B2DF0">
              <w:rPr>
                <w:b/>
                <w:bCs/>
                <w:sz w:val="22"/>
                <w:szCs w:val="22"/>
              </w:rPr>
              <w:t>Odpowiedź:</w:t>
            </w:r>
            <w:r w:rsidR="00D45A40">
              <w:t xml:space="preserve"> </w:t>
            </w:r>
            <w:r w:rsidR="00D45A40" w:rsidRPr="00D45A40">
              <w:rPr>
                <w:b/>
                <w:bCs/>
                <w:sz w:val="22"/>
                <w:szCs w:val="22"/>
              </w:rPr>
              <w:t>Nie wyrażamy zgody na zmiany w zakresie kar umownych.</w:t>
            </w:r>
          </w:p>
          <w:p w14:paraId="19D6FD15" w14:textId="77777777" w:rsidR="004B2DF0" w:rsidRPr="004B2DF0" w:rsidRDefault="004B2DF0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048A4B4" w14:textId="77777777" w:rsidR="007D1DC5" w:rsidRPr="004B2DF0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lastRenderedPageBreak/>
              <w:t>Pytanie nr 7</w:t>
            </w:r>
          </w:p>
          <w:p w14:paraId="7DE32D3B" w14:textId="77777777" w:rsidR="007D1DC5" w:rsidRPr="004B2DF0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Dotyczy wzoru umowy § 14</w:t>
            </w:r>
          </w:p>
          <w:p w14:paraId="0F4B3835" w14:textId="77777777" w:rsidR="007D1DC5" w:rsidRPr="004B2DF0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Prosimy o uwzględnienie w umowie zapisu:</w:t>
            </w:r>
          </w:p>
          <w:p w14:paraId="464035CD" w14:textId="2DB6A1B7" w:rsidR="007D1DC5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„Zamawiający zobowiązuje się odstąpić od dochodzenia kar lub odszkodowań zawartych w/w umowie z tytułu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opóźnienia w dostawie wyrobów objętych niniejszą umową o ile opóźnienie to wystąpi</w:t>
            </w:r>
            <w:r w:rsidR="00E85397">
              <w:rPr>
                <w:sz w:val="22"/>
                <w:szCs w:val="22"/>
              </w:rPr>
              <w:br/>
            </w:r>
            <w:r w:rsidRPr="004B2DF0">
              <w:rPr>
                <w:sz w:val="22"/>
                <w:szCs w:val="22"/>
              </w:rPr>
              <w:t>z przyczyn niezależnych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od Wykonawcy, a spowodowanych zaistnieniem siły wyższej. Wykonawca zobowiązany jest do przedstawiania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Zamawiającemu wpływu okoliczności związanych z zaistnieniem siły wyższej na należyte wykonanie umowy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oraz wpływu okoliczności związanych z wystąpieniem siły wyższej, na zasadność ustalenia i dochodzenia tych</w:t>
            </w:r>
            <w:r w:rsidR="004B2DF0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kar lub odszkodowań, lub ich wysokość.”</w:t>
            </w:r>
          </w:p>
          <w:p w14:paraId="3C4017E5" w14:textId="3D0ED79A" w:rsidR="004B2DF0" w:rsidRPr="004B2DF0" w:rsidRDefault="004B2DF0" w:rsidP="00B3343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B2DF0">
              <w:rPr>
                <w:b/>
                <w:bCs/>
                <w:sz w:val="22"/>
                <w:szCs w:val="22"/>
              </w:rPr>
              <w:t>Odpowiedź:</w:t>
            </w:r>
            <w:r w:rsidR="00D45A40" w:rsidRPr="00D45A40">
              <w:rPr>
                <w:b/>
                <w:bCs/>
                <w:sz w:val="22"/>
                <w:szCs w:val="22"/>
              </w:rPr>
              <w:t xml:space="preserve"> Nie wyrażamy zgody na zmiany w zakresie kar umownych.</w:t>
            </w:r>
          </w:p>
          <w:p w14:paraId="278BE0E9" w14:textId="77777777" w:rsidR="004B2DF0" w:rsidRPr="004B2DF0" w:rsidRDefault="004B2DF0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85CCEAB" w14:textId="77777777" w:rsidR="007D1DC5" w:rsidRPr="004B2DF0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Pytanie nr 8</w:t>
            </w:r>
          </w:p>
          <w:p w14:paraId="0B713DC2" w14:textId="77777777" w:rsidR="007D1DC5" w:rsidRPr="004B2DF0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Dotyczy Pakietu nr 28</w:t>
            </w:r>
          </w:p>
          <w:p w14:paraId="43886F97" w14:textId="2522903F" w:rsidR="007D1DC5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Prosimy Zamawiającego o dopuszczenie wyceny za opakowanie a’ 200 szt. z odpowiednim przeliczeniem</w:t>
            </w:r>
            <w:r w:rsidR="00761A0A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ilości opakowań – tj. 825 op. a’ 200 szt. lub możliwości podania ceny do czterech miejsc po przecinku.</w:t>
            </w:r>
          </w:p>
          <w:p w14:paraId="5B99FB4C" w14:textId="2C5FA902" w:rsidR="00761A0A" w:rsidRPr="004B2DF0" w:rsidRDefault="00761A0A" w:rsidP="00B3343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B2DF0">
              <w:rPr>
                <w:b/>
                <w:bCs/>
                <w:sz w:val="22"/>
                <w:szCs w:val="22"/>
              </w:rPr>
              <w:t>Odpowiedź:</w:t>
            </w:r>
            <w:r w:rsidR="00D036F8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3A048CCA" w14:textId="77777777" w:rsidR="00761A0A" w:rsidRPr="004B2DF0" w:rsidRDefault="00761A0A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42DDA21" w14:textId="77777777" w:rsidR="007D1DC5" w:rsidRPr="004B2DF0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Pytanie nr 9</w:t>
            </w:r>
          </w:p>
          <w:p w14:paraId="4E1621DE" w14:textId="77777777" w:rsidR="007D1DC5" w:rsidRPr="004B2DF0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Dotyczy Pakiet nr 45</w:t>
            </w:r>
          </w:p>
          <w:p w14:paraId="305B5845" w14:textId="04DED3C0" w:rsidR="007D1DC5" w:rsidRPr="004B2DF0" w:rsidRDefault="007D1DC5" w:rsidP="00B334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2DF0">
              <w:rPr>
                <w:sz w:val="22"/>
                <w:szCs w:val="22"/>
              </w:rPr>
              <w:t>Prosimy Zamawiającego o odstąpienie od konieczności dostarczenia próbek do Pakietu nr 45. Zamawiający od</w:t>
            </w:r>
            <w:r w:rsidR="00761A0A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lat pracuje na zgłębnikach żołądkowych produkcji firmy GALMED, a więc doskonale zna produkt.</w:t>
            </w:r>
            <w:r w:rsidR="00761A0A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W przypadku negatywnej odpowiedzi prosimy o dopuszczenie zaoferowania próbek niesterylnych.</w:t>
            </w:r>
            <w:r w:rsidR="00B33435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Zamawiający w zakresie Pakietu nr 45 jako jedyne kryterium oceny określił cenę, czyli dostarczone próbki mają</w:t>
            </w:r>
            <w:r w:rsidR="00761A0A">
              <w:rPr>
                <w:sz w:val="22"/>
                <w:szCs w:val="22"/>
              </w:rPr>
              <w:t xml:space="preserve"> </w:t>
            </w:r>
            <w:r w:rsidRPr="004B2DF0">
              <w:rPr>
                <w:sz w:val="22"/>
                <w:szCs w:val="22"/>
              </w:rPr>
              <w:t>służyć jedynie potwierdzeniu spełnienia wymagań zawartych w opisie przedmiotu zamówienia.</w:t>
            </w:r>
          </w:p>
          <w:p w14:paraId="3B561C3E" w14:textId="60B8BDC2" w:rsidR="007D1DC5" w:rsidRPr="004B2DF0" w:rsidRDefault="007D1DC5" w:rsidP="00B3343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B2DF0">
              <w:rPr>
                <w:b/>
                <w:bCs/>
                <w:sz w:val="22"/>
                <w:szCs w:val="22"/>
              </w:rPr>
              <w:t>Odpowiedź:</w:t>
            </w:r>
            <w:r w:rsidR="00A0002A">
              <w:rPr>
                <w:b/>
                <w:bCs/>
                <w:sz w:val="22"/>
                <w:szCs w:val="22"/>
              </w:rPr>
              <w:t xml:space="preserve"> Tak, próbka do testowania może być produktem niesterylnym.</w:t>
            </w:r>
          </w:p>
          <w:p w14:paraId="718653CE" w14:textId="7A5A2D26" w:rsidR="007D1DC5" w:rsidRPr="004B2DF0" w:rsidRDefault="007D1DC5" w:rsidP="00761A0A">
            <w:pPr>
              <w:spacing w:after="60" w:line="276" w:lineRule="auto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CF2DEBF" w14:textId="77777777" w:rsidR="006D4AB3" w:rsidRPr="004B2DF0" w:rsidRDefault="00BE62A3" w:rsidP="00B84BBF">
      <w:pPr>
        <w:pStyle w:val="Tekstpodstawowy"/>
        <w:ind w:left="3119" w:firstLine="425"/>
        <w:jc w:val="right"/>
        <w:rPr>
          <w:sz w:val="24"/>
          <w:szCs w:val="24"/>
        </w:rPr>
      </w:pPr>
      <w:r w:rsidRPr="004B2DF0">
        <w:rPr>
          <w:sz w:val="24"/>
          <w:szCs w:val="24"/>
        </w:rPr>
        <w:lastRenderedPageBreak/>
        <w:t>Przewodniczący Komisji Przetargowej</w:t>
      </w:r>
    </w:p>
    <w:p w14:paraId="426DA12B" w14:textId="77777777" w:rsidR="00B84BBF" w:rsidRDefault="00B84BBF" w:rsidP="00B84BBF">
      <w:pPr>
        <w:spacing w:line="360" w:lineRule="auto"/>
        <w:ind w:left="6663"/>
        <w:rPr>
          <w:sz w:val="24"/>
          <w:szCs w:val="24"/>
        </w:rPr>
      </w:pPr>
    </w:p>
    <w:p w14:paraId="7C580898" w14:textId="64D109B0" w:rsidR="006D4AB3" w:rsidRPr="004B2DF0" w:rsidRDefault="007D1DC5" w:rsidP="00B84BBF">
      <w:pPr>
        <w:spacing w:line="360" w:lineRule="auto"/>
        <w:ind w:left="6663"/>
        <w:rPr>
          <w:sz w:val="24"/>
          <w:szCs w:val="24"/>
        </w:rPr>
      </w:pPr>
      <w:r w:rsidRPr="004B2DF0">
        <w:rPr>
          <w:sz w:val="24"/>
          <w:szCs w:val="24"/>
        </w:rPr>
        <w:t>Ewa</w:t>
      </w:r>
      <w:r w:rsidR="006D4AB3" w:rsidRPr="004B2DF0">
        <w:rPr>
          <w:sz w:val="24"/>
          <w:szCs w:val="24"/>
        </w:rPr>
        <w:t xml:space="preserve"> </w:t>
      </w:r>
      <w:proofErr w:type="spellStart"/>
      <w:r w:rsidRPr="004B2DF0">
        <w:rPr>
          <w:sz w:val="24"/>
          <w:szCs w:val="24"/>
        </w:rPr>
        <w:t>Deńca</w:t>
      </w:r>
      <w:proofErr w:type="spellEnd"/>
    </w:p>
    <w:sectPr w:rsidR="006D4AB3" w:rsidRPr="004B2DF0" w:rsidSect="00B84B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BE324" w14:textId="77777777" w:rsidR="00652C4F" w:rsidRDefault="00652C4F">
      <w:r>
        <w:separator/>
      </w:r>
    </w:p>
  </w:endnote>
  <w:endnote w:type="continuationSeparator" w:id="0">
    <w:p w14:paraId="2169FCBE" w14:textId="77777777" w:rsidR="00652C4F" w:rsidRDefault="00652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0949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90684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53D6D" w14:textId="77777777" w:rsidR="006D4AB3" w:rsidRDefault="00E85397">
    <w:pPr>
      <w:pStyle w:val="Stopka"/>
      <w:tabs>
        <w:tab w:val="clear" w:pos="4536"/>
      </w:tabs>
      <w:jc w:val="center"/>
    </w:pPr>
    <w:r>
      <w:rPr>
        <w:noProof/>
      </w:rPr>
      <w:pict w14:anchorId="27246BF0">
        <v:line id="_x0000_s1025" style="position:absolute;left:0;text-align:left;z-index:251657728" from="-3.85pt,8.75pt" to="455.15pt,8.75pt"/>
      </w:pict>
    </w:r>
  </w:p>
  <w:p w14:paraId="1BD24AA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BA61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F067C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9CADF0B" w14:textId="77777777" w:rsidR="006D4AB3" w:rsidRDefault="006D4AB3">
    <w:pPr>
      <w:pStyle w:val="Stopka"/>
      <w:tabs>
        <w:tab w:val="clear" w:pos="4536"/>
        <w:tab w:val="left" w:pos="6237"/>
      </w:tabs>
    </w:pPr>
  </w:p>
  <w:p w14:paraId="46DB6BF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5534E" w14:textId="77777777" w:rsidR="00652C4F" w:rsidRDefault="00652C4F">
      <w:r>
        <w:separator/>
      </w:r>
    </w:p>
  </w:footnote>
  <w:footnote w:type="continuationSeparator" w:id="0">
    <w:p w14:paraId="3F4C7FAE" w14:textId="77777777" w:rsidR="00652C4F" w:rsidRDefault="00652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F91B5" w14:textId="77777777" w:rsidR="007D1DC5" w:rsidRDefault="007D1D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1803D" w14:textId="77777777" w:rsidR="007D1DC5" w:rsidRDefault="007D1D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A90ED" w14:textId="77777777" w:rsidR="007D1DC5" w:rsidRDefault="007D1D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334665">
    <w:abstractNumId w:val="3"/>
  </w:num>
  <w:num w:numId="2" w16cid:durableId="118231947">
    <w:abstractNumId w:val="6"/>
  </w:num>
  <w:num w:numId="3" w16cid:durableId="1875071730">
    <w:abstractNumId w:val="2"/>
  </w:num>
  <w:num w:numId="4" w16cid:durableId="1503548803">
    <w:abstractNumId w:val="5"/>
  </w:num>
  <w:num w:numId="5" w16cid:durableId="1345978778">
    <w:abstractNumId w:val="0"/>
  </w:num>
  <w:num w:numId="6" w16cid:durableId="546989921">
    <w:abstractNumId w:val="1"/>
  </w:num>
  <w:num w:numId="7" w16cid:durableId="8295646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2C4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B2DF0"/>
    <w:rsid w:val="005144A9"/>
    <w:rsid w:val="00520165"/>
    <w:rsid w:val="005B1B08"/>
    <w:rsid w:val="00632C3C"/>
    <w:rsid w:val="00652C4F"/>
    <w:rsid w:val="00662BDB"/>
    <w:rsid w:val="006A5DF1"/>
    <w:rsid w:val="006B7198"/>
    <w:rsid w:val="006D4AB3"/>
    <w:rsid w:val="006F3B81"/>
    <w:rsid w:val="00757059"/>
    <w:rsid w:val="00761A0A"/>
    <w:rsid w:val="007B64B1"/>
    <w:rsid w:val="007D1DC5"/>
    <w:rsid w:val="007D7198"/>
    <w:rsid w:val="00870F9F"/>
    <w:rsid w:val="008804B6"/>
    <w:rsid w:val="00897AB0"/>
    <w:rsid w:val="008A3553"/>
    <w:rsid w:val="009003D1"/>
    <w:rsid w:val="00947A50"/>
    <w:rsid w:val="00A0002A"/>
    <w:rsid w:val="00A905AC"/>
    <w:rsid w:val="00B1255C"/>
    <w:rsid w:val="00B153F9"/>
    <w:rsid w:val="00B33435"/>
    <w:rsid w:val="00B84BBF"/>
    <w:rsid w:val="00BA6584"/>
    <w:rsid w:val="00BE62A3"/>
    <w:rsid w:val="00BE7BFD"/>
    <w:rsid w:val="00C370F2"/>
    <w:rsid w:val="00C44EEC"/>
    <w:rsid w:val="00D036F8"/>
    <w:rsid w:val="00D22FFA"/>
    <w:rsid w:val="00D45A40"/>
    <w:rsid w:val="00D8461B"/>
    <w:rsid w:val="00D9049C"/>
    <w:rsid w:val="00D915F2"/>
    <w:rsid w:val="00DF32E8"/>
    <w:rsid w:val="00E21B49"/>
    <w:rsid w:val="00E2789F"/>
    <w:rsid w:val="00E72428"/>
    <w:rsid w:val="00E85397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4A6688"/>
  <w15:chartTrackingRefBased/>
  <w15:docId w15:val="{EB2583F9-7FFD-4E68-8889-EBF40D10A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944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2023-04-20T09:46:00Z</cp:lastPrinted>
  <dcterms:created xsi:type="dcterms:W3CDTF">2023-04-12T09:29:00Z</dcterms:created>
  <dcterms:modified xsi:type="dcterms:W3CDTF">2023-04-20T09:46:00Z</dcterms:modified>
</cp:coreProperties>
</file>