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A29B81C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7ED9">
        <w:rPr>
          <w:noProof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72854579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524354" w:rsidRPr="00524354">
        <w:rPr>
          <w:b/>
        </w:rPr>
        <w:t>kurs z języka angielskiego w szkole językowej dla 3 pracowników AGH na różnych poziomach zaawansowania w ramach projektu POWR.03.05.00-00-A076 - „Akademia Dostępności - KC-zp.272-185/23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540F34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540F34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540F34">
              <w:rPr>
                <w:b/>
                <w:sz w:val="22"/>
                <w:szCs w:val="22"/>
              </w:rPr>
              <w:t>8</w:t>
            </w:r>
            <w:r w:rsidRPr="00540F34">
              <w:rPr>
                <w:b/>
                <w:sz w:val="22"/>
                <w:szCs w:val="22"/>
              </w:rPr>
              <w:t>.1.</w:t>
            </w:r>
            <w:r w:rsidR="00FA31F0" w:rsidRPr="00540F34">
              <w:rPr>
                <w:b/>
                <w:sz w:val="22"/>
                <w:szCs w:val="22"/>
              </w:rPr>
              <w:t>4</w:t>
            </w:r>
            <w:r w:rsidRPr="00540F34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967F0FB" w14:textId="77777777" w:rsidR="00540F34" w:rsidRPr="00540F34" w:rsidRDefault="00540F34" w:rsidP="002F6C4A">
            <w:pPr>
              <w:tabs>
                <w:tab w:val="left" w:pos="0"/>
              </w:tabs>
              <w:jc w:val="both"/>
            </w:pPr>
          </w:p>
          <w:p w14:paraId="6F876353" w14:textId="77777777" w:rsidR="00540F34" w:rsidRPr="00540F34" w:rsidRDefault="00A84472" w:rsidP="00540F34">
            <w:pPr>
              <w:tabs>
                <w:tab w:val="left" w:pos="0"/>
              </w:tabs>
              <w:jc w:val="both"/>
            </w:pPr>
            <w:r w:rsidRPr="00540F34">
              <w:t xml:space="preserve">1/ </w:t>
            </w:r>
            <w:r w:rsidR="00540F34" w:rsidRPr="00540F34">
              <w:t xml:space="preserve">posiada: </w:t>
            </w:r>
          </w:p>
          <w:p w14:paraId="37FA6B8D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dyplom ukończenia studiów   na kierunku filologia angielska lub lingwistyka stosowana obejmująca język angielski i przygotowanie pedagogiczne -</w:t>
            </w:r>
            <w:r w:rsidRPr="00540F34">
              <w:rPr>
                <w:highlight w:val="yellow"/>
              </w:rPr>
              <w:t xml:space="preserve"> TAK/NIE*</w:t>
            </w:r>
          </w:p>
          <w:p w14:paraId="1CFCD891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2B0CEC13" w14:textId="77777777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>(należy wpisać informację dot. ukończenia studiów)</w:t>
            </w:r>
          </w:p>
          <w:p w14:paraId="29C94DA0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 xml:space="preserve">lub </w:t>
            </w:r>
          </w:p>
          <w:p w14:paraId="2AB3B9DC" w14:textId="77777777" w:rsidR="00540F34" w:rsidRPr="00540F34" w:rsidRDefault="00540F34" w:rsidP="00540F3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540F34">
              <w:t>dyplom ukończenia studiów magisterskich lub wyższych zawodowych ukończonych w kraju, w którym językiem urzędowym jest język angielski -</w:t>
            </w:r>
            <w:r w:rsidRPr="00540F34">
              <w:rPr>
                <w:highlight w:val="yellow"/>
              </w:rPr>
              <w:t xml:space="preserve"> TAK/NIE*</w:t>
            </w:r>
          </w:p>
          <w:p w14:paraId="4BEDF261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02785BB1" w14:textId="77777777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>(należy wpisać informację dot. ukończenia studiów)</w:t>
            </w:r>
          </w:p>
          <w:p w14:paraId="5E6250B8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 xml:space="preserve"> i  posiada przygotowanie pedagogiczne -</w:t>
            </w:r>
            <w:r w:rsidRPr="00540F34">
              <w:rPr>
                <w:highlight w:val="yellow"/>
              </w:rPr>
              <w:t xml:space="preserve"> TAK/NIE*</w:t>
            </w:r>
          </w:p>
          <w:p w14:paraId="7CBF7E41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 xml:space="preserve">lub </w:t>
            </w:r>
          </w:p>
          <w:p w14:paraId="595B8B88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certyfikat ukończenia kursu CELTA --</w:t>
            </w:r>
            <w:r w:rsidRPr="00540F34">
              <w:rPr>
                <w:highlight w:val="yellow"/>
              </w:rPr>
              <w:t xml:space="preserve"> TAK/NIE* </w:t>
            </w:r>
            <w:r w:rsidRPr="00540F34">
              <w:t>lub równoważny</w:t>
            </w:r>
          </w:p>
          <w:p w14:paraId="2804CD6E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5B49B373" w14:textId="77777777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>(należy wpisać nazwę kursu równoważnego)</w:t>
            </w:r>
          </w:p>
          <w:p w14:paraId="35762F59" w14:textId="77777777" w:rsidR="00540F34" w:rsidRPr="00540F34" w:rsidRDefault="00540F34" w:rsidP="00540F34">
            <w:pPr>
              <w:tabs>
                <w:tab w:val="left" w:pos="0"/>
              </w:tabs>
              <w:jc w:val="both"/>
            </w:pPr>
          </w:p>
          <w:p w14:paraId="1E3BB6D2" w14:textId="68637986" w:rsidR="00A84472" w:rsidRPr="00540F34" w:rsidRDefault="00540F34" w:rsidP="00A84472">
            <w:pPr>
              <w:tabs>
                <w:tab w:val="left" w:pos="0"/>
              </w:tabs>
              <w:jc w:val="both"/>
            </w:pPr>
            <w:r w:rsidRPr="00540F34">
              <w:t xml:space="preserve">2/ </w:t>
            </w:r>
            <w:r w:rsidR="00A84472" w:rsidRPr="00540F34">
              <w:t xml:space="preserve">w okresie ostatnich 3 lat przed terminem składania ofert przeprowadził min. </w:t>
            </w:r>
            <w:r w:rsidR="00D1547F">
              <w:t>3</w:t>
            </w:r>
            <w:bookmarkStart w:id="0" w:name="_GoBack"/>
            <w:bookmarkEnd w:id="0"/>
            <w:r w:rsidR="00A84472" w:rsidRPr="00540F34">
              <w:t>0 godzin kursów z zakresu języka angielskiego -</w:t>
            </w:r>
            <w:r w:rsidR="00A84472" w:rsidRPr="00540F34">
              <w:rPr>
                <w:highlight w:val="yellow"/>
              </w:rPr>
              <w:t xml:space="preserve"> TAK/NIE*</w:t>
            </w:r>
          </w:p>
          <w:p w14:paraId="37F4DA06" w14:textId="261EB981" w:rsidR="00987E4B" w:rsidRPr="00540F34" w:rsidRDefault="00987E4B" w:rsidP="00540F34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DCDCBC" w14:textId="77777777" w:rsidR="0011464F" w:rsidRDefault="0011464F">
      <w:r>
        <w:separator/>
      </w:r>
    </w:p>
  </w:endnote>
  <w:endnote w:type="continuationSeparator" w:id="0">
    <w:p w14:paraId="296C7B1D" w14:textId="77777777" w:rsidR="0011464F" w:rsidRDefault="00114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19ADB6" w14:textId="77777777" w:rsidR="0011464F" w:rsidRDefault="0011464F">
      <w:r>
        <w:separator/>
      </w:r>
    </w:p>
  </w:footnote>
  <w:footnote w:type="continuationSeparator" w:id="0">
    <w:p w14:paraId="6F808BDE" w14:textId="77777777" w:rsidR="0011464F" w:rsidRDefault="0011464F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B2DD7"/>
    <w:rsid w:val="0011464F"/>
    <w:rsid w:val="001179FE"/>
    <w:rsid w:val="001D0F1F"/>
    <w:rsid w:val="001F10C4"/>
    <w:rsid w:val="002328A0"/>
    <w:rsid w:val="00263CEB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517D50"/>
    <w:rsid w:val="00524354"/>
    <w:rsid w:val="00527F15"/>
    <w:rsid w:val="00540F34"/>
    <w:rsid w:val="0056690C"/>
    <w:rsid w:val="005777E1"/>
    <w:rsid w:val="005D357A"/>
    <w:rsid w:val="005F6749"/>
    <w:rsid w:val="006828A2"/>
    <w:rsid w:val="006C3F19"/>
    <w:rsid w:val="00757CFD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AF7FFD"/>
    <w:rsid w:val="00B33027"/>
    <w:rsid w:val="00B4176B"/>
    <w:rsid w:val="00B53010"/>
    <w:rsid w:val="00B56260"/>
    <w:rsid w:val="00B571B2"/>
    <w:rsid w:val="00B72E23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67C47"/>
    <w:rsid w:val="00D93916"/>
    <w:rsid w:val="00E35DB9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262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2023-04-12T11:13:00Z</cp:lastPrinted>
  <dcterms:created xsi:type="dcterms:W3CDTF">2023-04-12T11:20:00Z</dcterms:created>
  <dcterms:modified xsi:type="dcterms:W3CDTF">2023-04-12T11:20:00Z</dcterms:modified>
</cp:coreProperties>
</file>