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912C9" w14:textId="3559235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C28C3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8A6A8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024C41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8439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A14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B8273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9AE2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E56C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82B1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AE2FF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5EE3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510A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0A33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55FEDA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Akademia Górniczo - Hutnicza</w:t>
      </w:r>
    </w:p>
    <w:p w14:paraId="381EA559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im. Stanisława Staszica w Krakowie</w:t>
      </w:r>
    </w:p>
    <w:p w14:paraId="0ABA0B00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44A3F1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Al. Mickiewicza</w:t>
      </w:r>
      <w:r w:rsidR="008D2AB8">
        <w:rPr>
          <w:b/>
        </w:rPr>
        <w:t xml:space="preserve"> </w:t>
      </w:r>
      <w:r w:rsidRPr="004203D0">
        <w:rPr>
          <w:b/>
        </w:rPr>
        <w:t>30</w:t>
      </w:r>
      <w:r w:rsidR="008D2AB8">
        <w:rPr>
          <w:b/>
        </w:rPr>
        <w:t xml:space="preserve"> </w:t>
      </w:r>
    </w:p>
    <w:p w14:paraId="4A521D15" w14:textId="77777777" w:rsidR="008D2AB8" w:rsidRDefault="004203D0" w:rsidP="008D2AB8">
      <w:pPr>
        <w:rPr>
          <w:b/>
        </w:rPr>
      </w:pPr>
      <w:r w:rsidRPr="004203D0">
        <w:rPr>
          <w:b/>
        </w:rPr>
        <w:t>30-059</w:t>
      </w:r>
      <w:r w:rsidR="008D2AB8">
        <w:rPr>
          <w:b/>
        </w:rPr>
        <w:t xml:space="preserve"> </w:t>
      </w:r>
      <w:r w:rsidRPr="004203D0">
        <w:rPr>
          <w:b/>
        </w:rPr>
        <w:t>Kraków</w:t>
      </w:r>
      <w:r w:rsidR="008D2AB8">
        <w:rPr>
          <w:b/>
        </w:rPr>
        <w:t xml:space="preserve">,  </w:t>
      </w:r>
    </w:p>
    <w:p w14:paraId="4B3281E0" w14:textId="77777777" w:rsidR="008D2AB8" w:rsidRDefault="008D2AB8" w:rsidP="008D2AB8">
      <w:pPr>
        <w:ind w:firstLine="3969"/>
        <w:rPr>
          <w:b/>
        </w:rPr>
      </w:pPr>
    </w:p>
    <w:p w14:paraId="6BAD40A5" w14:textId="67923E50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E3E03" w:rsidRPr="00DE3E03">
        <w:rPr>
          <w:b/>
        </w:rPr>
        <w:t xml:space="preserve">dostawa projektora dla </w:t>
      </w:r>
      <w:proofErr w:type="spellStart"/>
      <w:r w:rsidR="00DE3E03" w:rsidRPr="00DE3E03">
        <w:rPr>
          <w:b/>
        </w:rPr>
        <w:t>WFiIS</w:t>
      </w:r>
      <w:proofErr w:type="spellEnd"/>
      <w:r w:rsidR="00DE3E03" w:rsidRPr="00DE3E03">
        <w:rPr>
          <w:b/>
        </w:rPr>
        <w:t xml:space="preserve"> - KC-zp.272-200/23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</w:t>
      </w:r>
      <w:bookmarkStart w:id="0" w:name="_GoBack"/>
      <w:bookmarkEnd w:id="0"/>
      <w:r>
        <w:t>, zgodnie z zasadami określonymi w specyfikacji istotnych warunków zamówienia.</w:t>
      </w:r>
    </w:p>
    <w:p w14:paraId="7095E4B6" w14:textId="77777777" w:rsidR="008D2AB8" w:rsidRDefault="008D2AB8" w:rsidP="008D2AB8">
      <w:pPr>
        <w:tabs>
          <w:tab w:val="right" w:pos="9000"/>
        </w:tabs>
      </w:pPr>
    </w:p>
    <w:p w14:paraId="09910A67" w14:textId="6F394B31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</w:t>
      </w:r>
      <w:r w:rsidR="00DE3E03">
        <w:rPr>
          <w:b/>
          <w:sz w:val="22"/>
          <w:szCs w:val="22"/>
        </w:rPr>
        <w:t xml:space="preserve"> za całość przedmiotu zamówienia</w:t>
      </w:r>
      <w:r>
        <w:rPr>
          <w:b/>
          <w:sz w:val="22"/>
          <w:szCs w:val="22"/>
        </w:rPr>
        <w:t>: ......................................................................... PLN</w:t>
      </w:r>
    </w:p>
    <w:p w14:paraId="1C48CDB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09879B" w14:textId="77777777" w:rsidR="00486234" w:rsidRDefault="00486234" w:rsidP="0048623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8A404C5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4757F400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2328996A" w14:textId="77777777" w:rsidR="00DE3E03" w:rsidRDefault="00DE3E03" w:rsidP="00DE3E0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14387659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</w:p>
    <w:p w14:paraId="5520FFB5" w14:textId="4CE36675" w:rsidR="00486234" w:rsidRDefault="00486234" w:rsidP="00486234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 model zaoferowanego urządzenia: </w:t>
      </w:r>
    </w:p>
    <w:p w14:paraId="4ADE73DD" w14:textId="1B6ACDB4" w:rsidR="00DE3E03" w:rsidRDefault="00DE3E03" w:rsidP="00DE3E03">
      <w:pPr>
        <w:pStyle w:val="Tekstpodstawowy"/>
        <w:numPr>
          <w:ilvl w:val="0"/>
          <w:numId w:val="5"/>
        </w:numPr>
        <w:spacing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projektor multimedialny………………………………………</w:t>
      </w:r>
    </w:p>
    <w:p w14:paraId="3601EB4D" w14:textId="5DDD2A23" w:rsidR="00DE3E03" w:rsidRDefault="00DE3E03" w:rsidP="00DE3E03">
      <w:pPr>
        <w:pStyle w:val="Tekstpodstawowy"/>
        <w:numPr>
          <w:ilvl w:val="0"/>
          <w:numId w:val="5"/>
        </w:numPr>
        <w:spacing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ekran projekcyjny </w:t>
      </w:r>
      <w:r>
        <w:rPr>
          <w:b w:val="0"/>
          <w:sz w:val="22"/>
          <w:szCs w:val="22"/>
        </w:rPr>
        <w:t>………………………………………</w:t>
      </w:r>
      <w:r>
        <w:rPr>
          <w:b w:val="0"/>
          <w:sz w:val="22"/>
          <w:szCs w:val="22"/>
        </w:rPr>
        <w:t>…….</w:t>
      </w:r>
    </w:p>
    <w:p w14:paraId="6DFEB89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5FFD5485" w14:textId="62AF55B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 w:rsidR="00761B4E"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: </w:t>
      </w:r>
      <w:r w:rsidR="00761B4E">
        <w:rPr>
          <w:b/>
          <w:bCs/>
          <w:sz w:val="22"/>
          <w:szCs w:val="22"/>
        </w:rPr>
        <w:t>………..</w:t>
      </w:r>
      <w:r>
        <w:rPr>
          <w:b/>
          <w:bCs/>
          <w:sz w:val="22"/>
          <w:szCs w:val="22"/>
        </w:rPr>
        <w:t>dni od daty podpisania umowy</w:t>
      </w:r>
      <w:r>
        <w:rPr>
          <w:i/>
          <w:sz w:val="22"/>
          <w:szCs w:val="22"/>
        </w:rPr>
        <w:t>.</w:t>
      </w:r>
      <w:r w:rsidR="00761B4E" w:rsidRPr="00761B4E">
        <w:rPr>
          <w:b/>
          <w:color w:val="FF0000"/>
          <w:sz w:val="22"/>
          <w:szCs w:val="22"/>
        </w:rPr>
        <w:t xml:space="preserve"> </w:t>
      </w:r>
      <w:r w:rsidR="00761B4E">
        <w:rPr>
          <w:b/>
          <w:color w:val="FF0000"/>
          <w:sz w:val="22"/>
          <w:szCs w:val="22"/>
        </w:rPr>
        <w:t>/</w:t>
      </w:r>
      <w:r w:rsidR="00761B4E" w:rsidRPr="00C16D6C">
        <w:rPr>
          <w:b/>
          <w:color w:val="FF0000"/>
          <w:sz w:val="22"/>
          <w:szCs w:val="22"/>
        </w:rPr>
        <w:t>kryterium oceny ofert</w:t>
      </w:r>
      <w:r w:rsidR="00761B4E">
        <w:rPr>
          <w:b/>
          <w:color w:val="FF0000"/>
          <w:sz w:val="22"/>
          <w:szCs w:val="22"/>
        </w:rPr>
        <w:t>/</w:t>
      </w:r>
      <w:r w:rsidR="00761B4E" w:rsidRPr="00C16D6C">
        <w:rPr>
          <w:b/>
          <w:color w:val="FF0000"/>
          <w:sz w:val="22"/>
          <w:szCs w:val="22"/>
        </w:rPr>
        <w:t>.</w:t>
      </w:r>
    </w:p>
    <w:p w14:paraId="14A06B54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69423667" w14:textId="2FAAADA8" w:rsidR="00486234" w:rsidRDefault="00486234" w:rsidP="00486234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Okres udzielonej gwarancji na zaoferowane urządzenie wynosi:</w:t>
      </w:r>
      <w:r>
        <w:rPr>
          <w:sz w:val="22"/>
          <w:szCs w:val="22"/>
        </w:rPr>
        <w:t xml:space="preserve"> </w:t>
      </w:r>
      <w:r w:rsidRPr="00761B4E"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</w:p>
    <w:p w14:paraId="2C2DF2CC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79C84CBB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4348CDC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F0C8F31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FDE1846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</w:p>
    <w:p w14:paraId="66562E96" w14:textId="77777777" w:rsidR="00486234" w:rsidRDefault="00486234" w:rsidP="00486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34625AF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520615A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64364B4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B3146" w14:textId="20340459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 w:rsidR="00B52289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E02C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D568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86234" w14:paraId="13C74584" w14:textId="77777777" w:rsidTr="004862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1300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BAE41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18E9DA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01BCC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86234" w14:paraId="3529D330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9BB6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C8F3F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66F0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86234" w14:paraId="555A4843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B5A7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79A4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EB3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930703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80BB4F" w14:textId="77777777" w:rsidR="00486234" w:rsidRDefault="00486234" w:rsidP="004862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9E8888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7E8CA83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ADB5DE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26DAE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A937F9" w14:textId="77777777" w:rsidR="00486234" w:rsidRDefault="00486234" w:rsidP="00486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D513B0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6124A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C8BD3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10B66F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33A208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DBE159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61085E" w14:textId="77777777" w:rsidR="00486234" w:rsidRDefault="00486234" w:rsidP="00486234">
      <w:pPr>
        <w:ind w:left="1440"/>
        <w:jc w:val="both"/>
        <w:rPr>
          <w:sz w:val="22"/>
          <w:szCs w:val="22"/>
        </w:rPr>
      </w:pPr>
    </w:p>
    <w:p w14:paraId="068AF3DD" w14:textId="4EE77302" w:rsidR="00486234" w:rsidRPr="00761B4E" w:rsidRDefault="00486234" w:rsidP="0048623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</w:rPr>
      </w:pP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Oferta powinna być sporządzona w języku polskim, z zachowaniem postaci elektronicznej </w:t>
      </w:r>
      <w:r w:rsidR="00761B4E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i podpisana kwalifikowanym podpisem elektronicznym, podpisem zaufanym lub </w:t>
      </w:r>
      <w:r w:rsidR="00B52289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>podpisem osobistym.</w:t>
      </w:r>
    </w:p>
    <w:p w14:paraId="1BBA267A" w14:textId="77777777" w:rsidR="00486234" w:rsidRDefault="00486234" w:rsidP="00486234">
      <w:pPr>
        <w:widowControl w:val="0"/>
        <w:ind w:right="1"/>
        <w:rPr>
          <w:sz w:val="22"/>
          <w:szCs w:val="22"/>
        </w:rPr>
      </w:pPr>
    </w:p>
    <w:p w14:paraId="4F62CAD8" w14:textId="77777777" w:rsidR="00486234" w:rsidRDefault="00486234" w:rsidP="00486234"/>
    <w:p w14:paraId="449BA83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504EC" w14:textId="77777777" w:rsidR="00DD5A6F" w:rsidRDefault="00DD5A6F">
      <w:r>
        <w:separator/>
      </w:r>
    </w:p>
  </w:endnote>
  <w:endnote w:type="continuationSeparator" w:id="0">
    <w:p w14:paraId="529F12F9" w14:textId="77777777" w:rsidR="00DD5A6F" w:rsidRDefault="00DD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78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D94073" w14:textId="77777777" w:rsidR="00DD5A6F" w:rsidRDefault="00DD5A6F">
      <w:r>
        <w:separator/>
      </w:r>
    </w:p>
  </w:footnote>
  <w:footnote w:type="continuationSeparator" w:id="0">
    <w:p w14:paraId="20A86945" w14:textId="77777777" w:rsidR="00DD5A6F" w:rsidRDefault="00DD5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DFE0B" w14:textId="1F7F0B2E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04D5A"/>
    <w:multiLevelType w:val="hybridMultilevel"/>
    <w:tmpl w:val="2BBC17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036"/>
    <w:rsid w:val="001801DD"/>
    <w:rsid w:val="001D4612"/>
    <w:rsid w:val="00204C27"/>
    <w:rsid w:val="00207E98"/>
    <w:rsid w:val="002723B0"/>
    <w:rsid w:val="00315A4A"/>
    <w:rsid w:val="004203D0"/>
    <w:rsid w:val="00486234"/>
    <w:rsid w:val="004B7300"/>
    <w:rsid w:val="004C6753"/>
    <w:rsid w:val="00504452"/>
    <w:rsid w:val="00595C87"/>
    <w:rsid w:val="005C4B5A"/>
    <w:rsid w:val="005D2C65"/>
    <w:rsid w:val="005E6D94"/>
    <w:rsid w:val="0063384F"/>
    <w:rsid w:val="00643C6F"/>
    <w:rsid w:val="00646202"/>
    <w:rsid w:val="0065290F"/>
    <w:rsid w:val="006815F6"/>
    <w:rsid w:val="00761B4E"/>
    <w:rsid w:val="007748F0"/>
    <w:rsid w:val="007960A4"/>
    <w:rsid w:val="007A4321"/>
    <w:rsid w:val="00833933"/>
    <w:rsid w:val="00853083"/>
    <w:rsid w:val="008B2F0C"/>
    <w:rsid w:val="008B4928"/>
    <w:rsid w:val="008D2AB8"/>
    <w:rsid w:val="008F1C66"/>
    <w:rsid w:val="00960225"/>
    <w:rsid w:val="00970FE4"/>
    <w:rsid w:val="00A0022B"/>
    <w:rsid w:val="00A346FE"/>
    <w:rsid w:val="00A47B4D"/>
    <w:rsid w:val="00A83018"/>
    <w:rsid w:val="00AB4F04"/>
    <w:rsid w:val="00B52289"/>
    <w:rsid w:val="00B774DC"/>
    <w:rsid w:val="00C16D6C"/>
    <w:rsid w:val="00C969A6"/>
    <w:rsid w:val="00CA7D36"/>
    <w:rsid w:val="00D00CE1"/>
    <w:rsid w:val="00D24208"/>
    <w:rsid w:val="00D60C38"/>
    <w:rsid w:val="00D66893"/>
    <w:rsid w:val="00D90ACB"/>
    <w:rsid w:val="00DC1500"/>
    <w:rsid w:val="00DD5A6F"/>
    <w:rsid w:val="00DE3E03"/>
    <w:rsid w:val="00E44371"/>
    <w:rsid w:val="00E61933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BEEAF3"/>
  <w15:chartTrackingRefBased/>
  <w15:docId w15:val="{DE33684F-B868-4143-99A7-60E3ED1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48045-626F-4FAB-8B54-377E85B29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2</cp:revision>
  <cp:lastPrinted>2023-04-17T10:05:00Z</cp:lastPrinted>
  <dcterms:created xsi:type="dcterms:W3CDTF">2023-04-17T10:06:00Z</dcterms:created>
  <dcterms:modified xsi:type="dcterms:W3CDTF">2023-04-17T10:06:00Z</dcterms:modified>
</cp:coreProperties>
</file>