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7CE4DD1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A60496" w:rsidRPr="00A60496">
        <w:rPr>
          <w:b/>
        </w:rPr>
        <w:t xml:space="preserve">Projekt i wykonanie materiałów promocyjnych na potrzeby projektu UNIVERSEH Extended for </w:t>
      </w:r>
      <w:proofErr w:type="spellStart"/>
      <w:r w:rsidR="00A60496" w:rsidRPr="00A60496">
        <w:rPr>
          <w:b/>
        </w:rPr>
        <w:t>Ukraine</w:t>
      </w:r>
      <w:proofErr w:type="spellEnd"/>
      <w:r w:rsidR="00A60496" w:rsidRPr="00A60496">
        <w:rPr>
          <w:b/>
        </w:rPr>
        <w:t xml:space="preserve"> - KC-</w:t>
      </w:r>
      <w:proofErr w:type="spellStart"/>
      <w:r w:rsidR="00A60496" w:rsidRPr="00A60496">
        <w:rPr>
          <w:b/>
        </w:rPr>
        <w:t>zp</w:t>
      </w:r>
      <w:proofErr w:type="spellEnd"/>
      <w:r w:rsidR="00A60496" w:rsidRPr="00A60496">
        <w:rPr>
          <w:b/>
        </w:rPr>
        <w:t>. 272-208/23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FEDB" w14:textId="77777777" w:rsidR="00B71012" w:rsidRDefault="00B710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BD91" w14:textId="77777777" w:rsidR="00B71012" w:rsidRDefault="00B710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E8154" w14:textId="77777777" w:rsidR="00B71012" w:rsidRDefault="00B710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DAE7" w14:textId="5E084948" w:rsidR="00AE1CBE" w:rsidRDefault="004A39CE" w:rsidP="004A39CE">
    <w:pPr>
      <w:pStyle w:val="Nagwek"/>
      <w:jc w:val="center"/>
      <w:rPr>
        <w:sz w:val="20"/>
        <w:szCs w:val="20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6C63FDE" wp14:editId="78991355">
          <wp:simplePos x="0" y="0"/>
          <wp:positionH relativeFrom="margin">
            <wp:posOffset>-635</wp:posOffset>
          </wp:positionH>
          <wp:positionV relativeFrom="paragraph">
            <wp:posOffset>-2540</wp:posOffset>
          </wp:positionV>
          <wp:extent cx="2401570" cy="259080"/>
          <wp:effectExtent l="0" t="0" r="0" b="7620"/>
          <wp:wrapTopAndBottom/>
          <wp:docPr id="111399145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E8CD294" wp14:editId="57E2605F">
          <wp:simplePos x="0" y="0"/>
          <wp:positionH relativeFrom="column">
            <wp:posOffset>4822825</wp:posOffset>
          </wp:positionH>
          <wp:positionV relativeFrom="paragraph">
            <wp:posOffset>-276860</wp:posOffset>
          </wp:positionV>
          <wp:extent cx="1026160" cy="906780"/>
          <wp:effectExtent l="0" t="0" r="2540" b="762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681812782" name="Obraz 1" descr="Obraz zawierający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 descr="Obraz zawierający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F04850" w14:textId="77777777" w:rsidR="004A39CE" w:rsidRDefault="004A39CE" w:rsidP="004A39CE">
    <w:pPr>
      <w:pStyle w:val="Nagwek"/>
      <w:jc w:val="center"/>
      <w:rPr>
        <w:sz w:val="20"/>
        <w:szCs w:val="20"/>
        <w:lang w:eastAsia="pl-PL"/>
      </w:rPr>
    </w:pPr>
  </w:p>
  <w:p w14:paraId="6DBCEF3A" w14:textId="77777777" w:rsidR="00B71012" w:rsidRDefault="00B71012" w:rsidP="00B71012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020C77AE" w14:textId="5E0E82CE" w:rsidR="00B71012" w:rsidRDefault="00B71012" w:rsidP="00B71012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>Projekt jest finansowany przez Narodową Agencję Wymiany Akademickiej</w:t>
    </w:r>
  </w:p>
  <w:p w14:paraId="5A6C2677" w14:textId="04326E79" w:rsidR="00B71012" w:rsidRPr="00B71012" w:rsidRDefault="00B71012" w:rsidP="00B71012">
    <w:pPr>
      <w:pStyle w:val="Nagwek"/>
      <w:jc w:val="center"/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w ramach zadania zleconego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MEiN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pn.Solidarni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z Ukrainą – Uniwersytety Europejskie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496"/>
    <w:rsid w:val="00A95882"/>
    <w:rsid w:val="00AE1CBE"/>
    <w:rsid w:val="00AE6FF2"/>
    <w:rsid w:val="00B0088C"/>
    <w:rsid w:val="00B15219"/>
    <w:rsid w:val="00B15FD3"/>
    <w:rsid w:val="00B34079"/>
    <w:rsid w:val="00B71012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2023-04-14T10:42:00Z</cp:lastPrinted>
  <dcterms:created xsi:type="dcterms:W3CDTF">2023-04-20T07:54:00Z</dcterms:created>
  <dcterms:modified xsi:type="dcterms:W3CDTF">2023-04-20T07:54:00Z</dcterms:modified>
</cp:coreProperties>
</file>