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258B8" w14:textId="77777777" w:rsidR="00A01521" w:rsidRPr="00893AE1" w:rsidRDefault="00A01521" w:rsidP="00893AE1">
      <w:pPr>
        <w:pStyle w:val="Nagwek3"/>
        <w:jc w:val="right"/>
        <w:rPr>
          <w:rFonts w:ascii="Times New Roman" w:hAnsi="Times New Roman"/>
          <w:b w:val="0"/>
          <w:bCs w:val="0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893AE1">
        <w:rPr>
          <w:rFonts w:ascii="Times New Roman" w:hAnsi="Times New Roman"/>
          <w:b w:val="0"/>
          <w:bCs w:val="0"/>
        </w:rPr>
        <w:t xml:space="preserve">Załącznik nr </w:t>
      </w:r>
      <w:r w:rsidR="00526126" w:rsidRPr="00893AE1">
        <w:rPr>
          <w:rFonts w:ascii="Times New Roman" w:hAnsi="Times New Roman"/>
          <w:b w:val="0"/>
          <w:bCs w:val="0"/>
        </w:rPr>
        <w:t>1</w:t>
      </w:r>
    </w:p>
    <w:p w14:paraId="7B439B5D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BAC35FE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8A0512D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9570796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2ACACFF9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41994C1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3107DC07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1590C6B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E235F7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5E118EE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62A307F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23752104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5F805637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59786BEC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7BD124CE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217DFE81" w14:textId="77777777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79996484" w14:textId="4357CA47" w:rsidR="002B4C17" w:rsidRDefault="00A01521" w:rsidP="00624DA4">
      <w:pPr>
        <w:jc w:val="both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1F0EF8" w:rsidRPr="001F0EF8">
        <w:rPr>
          <w:b/>
          <w:bCs/>
        </w:rPr>
        <w:t xml:space="preserve">Projekt i wykonanie materiałów promocyjnych na potrzeby projektu UNIVERSEH Extended for </w:t>
      </w:r>
      <w:proofErr w:type="spellStart"/>
      <w:r w:rsidR="001F0EF8" w:rsidRPr="001F0EF8">
        <w:rPr>
          <w:b/>
          <w:bCs/>
        </w:rPr>
        <w:t>Ukraine</w:t>
      </w:r>
      <w:proofErr w:type="spellEnd"/>
      <w:r w:rsidR="001F0EF8" w:rsidRPr="001F0EF8">
        <w:rPr>
          <w:b/>
          <w:bCs/>
        </w:rPr>
        <w:t xml:space="preserve"> - KC-</w:t>
      </w:r>
      <w:proofErr w:type="spellStart"/>
      <w:r w:rsidR="001F0EF8" w:rsidRPr="001F0EF8">
        <w:rPr>
          <w:b/>
          <w:bCs/>
        </w:rPr>
        <w:t>zp</w:t>
      </w:r>
      <w:proofErr w:type="spellEnd"/>
      <w:r w:rsidR="001F0EF8" w:rsidRPr="001F0EF8">
        <w:rPr>
          <w:b/>
          <w:bCs/>
        </w:rPr>
        <w:t>. 272-208/23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01"/>
        <w:gridCol w:w="851"/>
        <w:gridCol w:w="1275"/>
        <w:gridCol w:w="993"/>
        <w:gridCol w:w="691"/>
        <w:gridCol w:w="2001"/>
      </w:tblGrid>
      <w:tr w:rsidR="00893AE1" w14:paraId="07544E34" w14:textId="77777777" w:rsidTr="00893AE1">
        <w:trPr>
          <w:trHeight w:val="645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4CABAF1" w14:textId="77777777" w:rsidR="00893AE1" w:rsidRDefault="00893AE1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72947B" w14:textId="77777777" w:rsidR="00893AE1" w:rsidRDefault="00893AE1">
            <w:pPr>
              <w:jc w:val="center"/>
              <w:rPr>
                <w:b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kern w:val="3"/>
                <w:sz w:val="20"/>
                <w:szCs w:val="20"/>
                <w:lang w:eastAsia="zh-CN" w:bidi="hi-IN"/>
              </w:rPr>
              <w:t>Nazwa elementu</w:t>
            </w:r>
          </w:p>
          <w:p w14:paraId="36B6FFDC" w14:textId="77777777" w:rsidR="00893AE1" w:rsidRDefault="00893AE1">
            <w:pPr>
              <w:jc w:val="center"/>
              <w:rPr>
                <w:kern w:val="3"/>
                <w:lang w:eastAsia="zh-CN" w:bidi="hi-IN"/>
              </w:rPr>
            </w:pPr>
            <w:r>
              <w:rPr>
                <w:b/>
                <w:kern w:val="3"/>
                <w:sz w:val="20"/>
                <w:szCs w:val="20"/>
                <w:lang w:eastAsia="zh-CN" w:bidi="hi-IN"/>
              </w:rPr>
              <w:t>(lub usługi)</w:t>
            </w:r>
          </w:p>
          <w:p w14:paraId="25827836" w14:textId="77777777" w:rsidR="00893AE1" w:rsidRDefault="00893AE1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94A6891" w14:textId="77777777" w:rsidR="00893AE1" w:rsidRDefault="00893AE1">
            <w:pPr>
              <w:jc w:val="center"/>
              <w:rPr>
                <w:b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kern w:val="3"/>
                <w:sz w:val="20"/>
                <w:szCs w:val="20"/>
                <w:lang w:eastAsia="zh-CN" w:bidi="hi-IN"/>
              </w:rPr>
              <w:t>Producent/wyrób własny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69A37F3" w14:textId="4DE54C5A" w:rsidR="00893AE1" w:rsidRDefault="00893AE1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Liczba</w:t>
            </w:r>
          </w:p>
          <w:p w14:paraId="756144BC" w14:textId="77777777" w:rsidR="00893AE1" w:rsidRDefault="00893AE1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F96C9DF" w14:textId="77777777" w:rsidR="00893AE1" w:rsidRDefault="00893AE1">
            <w:pPr>
              <w:jc w:val="center"/>
              <w:rPr>
                <w:kern w:val="3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Cena jednostkowa netto </w:t>
            </w:r>
            <w:r>
              <w:rPr>
                <w:kern w:val="3"/>
                <w:sz w:val="20"/>
                <w:szCs w:val="20"/>
                <w:lang w:eastAsia="zh-CN" w:bidi="hi-IN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6CB474E" w14:textId="77777777" w:rsidR="00893AE1" w:rsidRDefault="00893AE1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Wartość netto</w:t>
            </w:r>
          </w:p>
          <w:p w14:paraId="7F7B4643" w14:textId="77777777" w:rsidR="00893AE1" w:rsidRDefault="00893AE1">
            <w:pPr>
              <w:jc w:val="center"/>
              <w:rPr>
                <w:kern w:val="3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436AC2" w14:textId="77777777" w:rsidR="00893AE1" w:rsidRDefault="00893AE1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VAT</w:t>
            </w:r>
          </w:p>
          <w:p w14:paraId="3063560A" w14:textId="77777777" w:rsidR="00893AE1" w:rsidRDefault="00893AE1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[%]</w:t>
            </w:r>
          </w:p>
          <w:p w14:paraId="6DE894FF" w14:textId="77777777" w:rsidR="00893AE1" w:rsidRDefault="00893AE1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EA8F2E6" w14:textId="77777777" w:rsidR="00893AE1" w:rsidRDefault="00893AE1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Wartość brutto </w:t>
            </w:r>
          </w:p>
          <w:p w14:paraId="027B2991" w14:textId="77777777" w:rsidR="00893AE1" w:rsidRDefault="00893AE1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[PLN]</w:t>
            </w:r>
          </w:p>
          <w:p w14:paraId="49F64224" w14:textId="77777777" w:rsidR="00893AE1" w:rsidRDefault="00893AE1">
            <w:pPr>
              <w:jc w:val="center"/>
              <w:rPr>
                <w:kern w:val="3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 xml:space="preserve"> (z doliczonym </w:t>
            </w: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VAT)</w:t>
            </w:r>
          </w:p>
        </w:tc>
      </w:tr>
      <w:tr w:rsidR="00893AE1" w14:paraId="38A1125F" w14:textId="77777777" w:rsidTr="00893AE1">
        <w:trPr>
          <w:trHeight w:val="275"/>
        </w:trPr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848D351" w14:textId="77777777" w:rsidR="00893AE1" w:rsidRDefault="00893AE1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1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CDFADA2" w14:textId="77777777" w:rsidR="00893AE1" w:rsidRDefault="00893AE1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C14E636" w14:textId="77777777" w:rsidR="00893AE1" w:rsidRDefault="00893AE1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8D06E98" w14:textId="77777777" w:rsidR="00893AE1" w:rsidRDefault="00893AE1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F2FBA47" w14:textId="77777777" w:rsidR="00893AE1" w:rsidRDefault="00893AE1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509EF58" w14:textId="77777777" w:rsidR="00893AE1" w:rsidRDefault="00893AE1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6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92FA343" w14:textId="77777777" w:rsidR="00893AE1" w:rsidRDefault="00893AE1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7</w:t>
            </w: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3972631" w14:textId="77777777" w:rsidR="00893AE1" w:rsidRDefault="00893AE1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8</w:t>
            </w:r>
          </w:p>
        </w:tc>
      </w:tr>
      <w:tr w:rsidR="00893AE1" w14:paraId="36D9BCA3" w14:textId="77777777" w:rsidTr="00893AE1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64AA7EC" w14:textId="77777777" w:rsidR="00893AE1" w:rsidRDefault="00893AE1">
            <w:pPr>
              <w:autoSpaceDE w:val="0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1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918C14E" w14:textId="77777777" w:rsidR="00893AE1" w:rsidRDefault="00893AE1">
            <w:pPr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Notes z wkładką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BCAC7E" w14:textId="77777777" w:rsidR="00893AE1" w:rsidRDefault="00893AE1">
            <w:pPr>
              <w:suppressAutoHyphens/>
              <w:spacing w:after="120"/>
              <w:rPr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23251D6" w14:textId="77777777" w:rsidR="00893AE1" w:rsidRDefault="00893AE1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400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7A6672" w14:textId="77777777" w:rsidR="00893AE1" w:rsidRDefault="00893AE1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B8E5E0" w14:textId="77777777" w:rsidR="00893AE1" w:rsidRDefault="00893AE1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57A0A3" w14:textId="77777777" w:rsidR="00893AE1" w:rsidRDefault="00893AE1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BA5405" w14:textId="77777777" w:rsidR="00893AE1" w:rsidRDefault="00893AE1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  <w:p w14:paraId="2C36369C" w14:textId="77777777" w:rsidR="00893AE1" w:rsidRDefault="00893AE1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893AE1" w14:paraId="0E86B3CB" w14:textId="77777777" w:rsidTr="00893AE1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A269B5F" w14:textId="77777777" w:rsidR="00893AE1" w:rsidRDefault="00893AE1">
            <w:pPr>
              <w:autoSpaceDE w:val="0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2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6236368" w14:textId="77777777" w:rsidR="00893AE1" w:rsidRDefault="00893AE1">
            <w:pPr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Długopis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A942BA" w14:textId="77777777" w:rsidR="00893AE1" w:rsidRDefault="00893AE1">
            <w:pPr>
              <w:suppressAutoHyphens/>
              <w:spacing w:after="120"/>
              <w:rPr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671D162" w14:textId="77777777" w:rsidR="00893AE1" w:rsidRDefault="00893AE1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400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7A6116" w14:textId="77777777" w:rsidR="00893AE1" w:rsidRDefault="00893AE1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EB6395" w14:textId="77777777" w:rsidR="00893AE1" w:rsidRDefault="00893AE1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5815C2" w14:textId="77777777" w:rsidR="00893AE1" w:rsidRDefault="00893AE1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478A04" w14:textId="77777777" w:rsidR="00893AE1" w:rsidRDefault="00893AE1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893AE1" w14:paraId="771EBA60" w14:textId="77777777" w:rsidTr="00893AE1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0AC1B6E" w14:textId="77777777" w:rsidR="00893AE1" w:rsidRDefault="00893AE1">
            <w:pPr>
              <w:autoSpaceDE w:val="0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3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5A53D00" w14:textId="77777777" w:rsidR="00893AE1" w:rsidRDefault="00893AE1">
            <w:pPr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 xml:space="preserve">Torba 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22145F" w14:textId="77777777" w:rsidR="00893AE1" w:rsidRDefault="00893AE1">
            <w:pPr>
              <w:suppressAutoHyphens/>
              <w:spacing w:after="120"/>
              <w:rPr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9746585" w14:textId="77777777" w:rsidR="00893AE1" w:rsidRDefault="00893AE1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400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674D19" w14:textId="77777777" w:rsidR="00893AE1" w:rsidRDefault="00893AE1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059140" w14:textId="77777777" w:rsidR="00893AE1" w:rsidRDefault="00893AE1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A1FD93" w14:textId="77777777" w:rsidR="00893AE1" w:rsidRDefault="00893AE1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89A228" w14:textId="77777777" w:rsidR="00893AE1" w:rsidRDefault="00893AE1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893AE1" w14:paraId="3AD08802" w14:textId="77777777" w:rsidTr="00893AE1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0E0EE7B" w14:textId="77777777" w:rsidR="00893AE1" w:rsidRDefault="00893AE1">
            <w:pPr>
              <w:autoSpaceDE w:val="0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4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029DD66" w14:textId="77777777" w:rsidR="00893AE1" w:rsidRDefault="00893AE1">
            <w:pPr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Pendrive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1F3724" w14:textId="77777777" w:rsidR="00893AE1" w:rsidRDefault="00893AE1">
            <w:pPr>
              <w:suppressAutoHyphens/>
              <w:spacing w:after="120"/>
              <w:rPr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5935CEA" w14:textId="77777777" w:rsidR="00893AE1" w:rsidRDefault="00893AE1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200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60300A" w14:textId="77777777" w:rsidR="00893AE1" w:rsidRDefault="00893AE1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1F977E" w14:textId="77777777" w:rsidR="00893AE1" w:rsidRDefault="00893AE1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03AEE3" w14:textId="77777777" w:rsidR="00893AE1" w:rsidRDefault="00893AE1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593845" w14:textId="77777777" w:rsidR="00893AE1" w:rsidRDefault="00893AE1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893AE1" w14:paraId="0B0132B0" w14:textId="77777777" w:rsidTr="00893AE1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CFE7F81" w14:textId="77777777" w:rsidR="00893AE1" w:rsidRDefault="00893AE1">
            <w:pPr>
              <w:autoSpaceDE w:val="0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5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A6E5C57" w14:textId="77777777" w:rsidR="00893AE1" w:rsidRDefault="00893AE1">
            <w:pPr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Ścianki informacyjne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D965C5" w14:textId="77777777" w:rsidR="00893AE1" w:rsidRDefault="00893AE1">
            <w:pPr>
              <w:suppressAutoHyphens/>
              <w:spacing w:after="120"/>
              <w:rPr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D2233A0" w14:textId="77777777" w:rsidR="00893AE1" w:rsidRDefault="00893AE1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2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233ABE" w14:textId="77777777" w:rsidR="00893AE1" w:rsidRDefault="00893AE1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917F04" w14:textId="77777777" w:rsidR="00893AE1" w:rsidRDefault="00893AE1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C276D3" w14:textId="77777777" w:rsidR="00893AE1" w:rsidRDefault="00893AE1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55433C" w14:textId="77777777" w:rsidR="00893AE1" w:rsidRDefault="00893AE1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893AE1" w14:paraId="603BC79F" w14:textId="77777777" w:rsidTr="00893AE1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022DE7" w14:textId="77777777" w:rsidR="00893AE1" w:rsidRDefault="00893AE1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  <w:p w14:paraId="16A7D7F4" w14:textId="77777777" w:rsidR="00893AE1" w:rsidRDefault="00893AE1">
            <w:pPr>
              <w:ind w:right="425"/>
              <w:jc w:val="right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RAZEM:</w:t>
            </w:r>
          </w:p>
          <w:p w14:paraId="401467BC" w14:textId="77777777" w:rsidR="00893AE1" w:rsidRDefault="00893AE1">
            <w:pPr>
              <w:ind w:right="425"/>
              <w:jc w:val="right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DC64B2" w14:textId="77777777" w:rsidR="00893AE1" w:rsidRDefault="00893AE1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0FF2DB" w14:textId="77777777" w:rsidR="00893AE1" w:rsidRDefault="00893AE1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E48E81" w14:textId="77777777" w:rsidR="00893AE1" w:rsidRDefault="00893AE1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893AE1" w14:paraId="032E8398" w14:textId="77777777" w:rsidTr="00893AE1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0661A04" w14:textId="77777777" w:rsidR="00893AE1" w:rsidRDefault="00893AE1">
            <w:pPr>
              <w:rPr>
                <w:i/>
                <w:iCs/>
                <w:kern w:val="3"/>
                <w:sz w:val="20"/>
                <w:szCs w:val="20"/>
                <w:lang w:eastAsia="zh-CN" w:bidi="hi-IN"/>
              </w:rPr>
            </w:pPr>
            <w:r>
              <w:rPr>
                <w:i/>
                <w:iCs/>
                <w:kern w:val="3"/>
                <w:sz w:val="20"/>
                <w:szCs w:val="20"/>
                <w:lang w:eastAsia="zh-CN" w:bidi="hi-IN"/>
              </w:rPr>
              <w:t>Cena netto za całość zamówienia /słownie: ……………………………………………………………/</w:t>
            </w:r>
          </w:p>
          <w:p w14:paraId="180103F1" w14:textId="77777777" w:rsidR="00893AE1" w:rsidRDefault="00893AE1">
            <w:pPr>
              <w:rPr>
                <w:kern w:val="3"/>
                <w:lang w:eastAsia="zh-CN" w:bidi="hi-IN"/>
              </w:rPr>
            </w:pPr>
            <w:r>
              <w:rPr>
                <w:i/>
                <w:iCs/>
                <w:kern w:val="3"/>
                <w:sz w:val="20"/>
                <w:szCs w:val="20"/>
                <w:lang w:eastAsia="zh-CN" w:bidi="hi-IN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00EB05" w14:textId="77777777" w:rsidR="00893AE1" w:rsidRDefault="00893AE1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45210C" w14:textId="77777777" w:rsidR="00893AE1" w:rsidRDefault="00893AE1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117125" w14:textId="77777777" w:rsidR="00893AE1" w:rsidRDefault="00893AE1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</w:tbl>
    <w:p w14:paraId="3C6DD73B" w14:textId="77777777" w:rsidR="00893AE1" w:rsidRPr="008E22F5" w:rsidRDefault="00E84EAE" w:rsidP="00893AE1">
      <w:pPr>
        <w:widowControl w:val="0"/>
        <w:spacing w:line="360" w:lineRule="auto"/>
        <w:ind w:right="1"/>
        <w:jc w:val="both"/>
      </w:pPr>
      <w:r w:rsidRPr="00A71EBA">
        <w:rPr>
          <w:b/>
        </w:rPr>
        <w:t xml:space="preserve">Termin realizacji umowy: </w:t>
      </w:r>
      <w:r w:rsidRPr="00A71EBA">
        <w:rPr>
          <w:b/>
          <w:iCs/>
          <w:color w:val="000000"/>
        </w:rPr>
        <w:t xml:space="preserve">do …… dni od daty </w:t>
      </w:r>
      <w:r w:rsidR="003C74F7">
        <w:rPr>
          <w:b/>
          <w:iCs/>
          <w:color w:val="000000"/>
        </w:rPr>
        <w:t xml:space="preserve">podpisania umowy </w:t>
      </w:r>
      <w:r w:rsidR="00893AE1" w:rsidRPr="00D03CC1">
        <w:rPr>
          <w:sz w:val="22"/>
          <w:szCs w:val="22"/>
          <w:highlight w:val="yellow"/>
        </w:rPr>
        <w:t>(</w:t>
      </w:r>
      <w:r w:rsidR="00893AE1" w:rsidRPr="00D03CC1">
        <w:rPr>
          <w:i/>
          <w:sz w:val="22"/>
          <w:szCs w:val="22"/>
          <w:highlight w:val="yellow"/>
        </w:rPr>
        <w:t>kryterium oceny ofert)</w:t>
      </w:r>
    </w:p>
    <w:p w14:paraId="319073B5" w14:textId="0580E214" w:rsidR="008E22F5" w:rsidRPr="008E22F5" w:rsidRDefault="00E84EAE" w:rsidP="00E84EAE">
      <w:pPr>
        <w:widowControl w:val="0"/>
        <w:spacing w:line="360" w:lineRule="auto"/>
        <w:ind w:right="1"/>
        <w:jc w:val="both"/>
      </w:pPr>
      <w:r w:rsidRPr="008E22F5">
        <w:rPr>
          <w:b/>
        </w:rPr>
        <w:lastRenderedPageBreak/>
        <w:t>Okres udzielonej gwarancji wynosi:</w:t>
      </w:r>
      <w:r w:rsidRPr="008E22F5">
        <w:t xml:space="preserve"> </w:t>
      </w:r>
      <w:r w:rsidR="003C74F7">
        <w:t>…………………….. miesięcy</w:t>
      </w:r>
      <w:r w:rsidR="00070EDC">
        <w:t xml:space="preserve"> </w:t>
      </w:r>
    </w:p>
    <w:p w14:paraId="635ACF91" w14:textId="1C82A415" w:rsidR="00A01521" w:rsidRPr="0048560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485601">
        <w:rPr>
          <w:b/>
          <w:sz w:val="22"/>
          <w:szCs w:val="22"/>
        </w:rPr>
        <w:t xml:space="preserve">Termin płatności: </w:t>
      </w:r>
      <w:r w:rsidR="003A1629" w:rsidRPr="00485601">
        <w:rPr>
          <w:sz w:val="22"/>
          <w:szCs w:val="22"/>
        </w:rPr>
        <w:t xml:space="preserve">przelewem w terminie do 21 dni od daty otrzymania faktury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 xml:space="preserve">przez Zamawiającego na rachunek Wykonawcy umieszczony na dzień zlecenia przelewu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 xml:space="preserve">w wykazie podmiotów, o których mowa w art. 96b ust. 1) Ustawy o podatku od towarów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>i usług.</w:t>
      </w:r>
    </w:p>
    <w:p w14:paraId="63BE53B5" w14:textId="77777777" w:rsidR="002F2CE2" w:rsidRDefault="002F2CE2" w:rsidP="00A01521">
      <w:pPr>
        <w:rPr>
          <w:b/>
          <w:sz w:val="22"/>
          <w:szCs w:val="22"/>
          <w:u w:val="single"/>
        </w:rPr>
      </w:pPr>
    </w:p>
    <w:p w14:paraId="17B679E5" w14:textId="2DCE707E" w:rsidR="00A01521" w:rsidRPr="00485601" w:rsidRDefault="00A01521" w:rsidP="00A01521">
      <w:pPr>
        <w:rPr>
          <w:b/>
          <w:sz w:val="22"/>
          <w:szCs w:val="22"/>
          <w:u w:val="single"/>
        </w:rPr>
      </w:pPr>
      <w:r w:rsidRPr="00485601">
        <w:rPr>
          <w:b/>
          <w:sz w:val="22"/>
          <w:szCs w:val="22"/>
          <w:u w:val="single"/>
        </w:rPr>
        <w:t>Jednocześnie oświadczamy, że:</w:t>
      </w:r>
    </w:p>
    <w:p w14:paraId="4E6EFC70" w14:textId="5ADD798B" w:rsidR="00A01521" w:rsidRPr="00485601" w:rsidRDefault="00A01521" w:rsidP="00E40D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85601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E7746" w:rsidRPr="00485601">
        <w:rPr>
          <w:color w:val="000000"/>
          <w:sz w:val="22"/>
          <w:szCs w:val="22"/>
          <w:lang w:eastAsia="ar-SA"/>
        </w:rPr>
        <w:t>wskazan</w:t>
      </w:r>
      <w:r w:rsidR="00E40DCD" w:rsidRPr="00485601">
        <w:rPr>
          <w:color w:val="000000"/>
          <w:sz w:val="22"/>
          <w:szCs w:val="22"/>
          <w:lang w:eastAsia="ar-SA"/>
        </w:rPr>
        <w:t>y</w:t>
      </w:r>
      <w:r w:rsidR="00DE7746" w:rsidRPr="00485601">
        <w:rPr>
          <w:color w:val="000000"/>
          <w:sz w:val="22"/>
          <w:szCs w:val="22"/>
          <w:lang w:eastAsia="ar-SA"/>
        </w:rPr>
        <w:t xml:space="preserve"> </w:t>
      </w:r>
      <w:r w:rsidR="008E22F5" w:rsidRPr="00485601">
        <w:rPr>
          <w:color w:val="000000"/>
          <w:sz w:val="22"/>
          <w:szCs w:val="22"/>
          <w:lang w:eastAsia="ar-SA"/>
        </w:rPr>
        <w:br/>
      </w:r>
      <w:r w:rsidR="00DE7746" w:rsidRPr="00485601">
        <w:rPr>
          <w:color w:val="000000"/>
          <w:sz w:val="22"/>
          <w:szCs w:val="22"/>
          <w:lang w:eastAsia="ar-SA"/>
        </w:rPr>
        <w:t>w dokumentach zamówienia.</w:t>
      </w:r>
    </w:p>
    <w:p w14:paraId="12D74203" w14:textId="0D5CB63F" w:rsidR="00C11282" w:rsidRPr="00485601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8560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</w:t>
      </w:r>
      <w:r w:rsidR="008E22F5" w:rsidRPr="00485601">
        <w:rPr>
          <w:color w:val="000000"/>
          <w:sz w:val="22"/>
          <w:szCs w:val="22"/>
          <w:lang w:eastAsia="ar-SA"/>
        </w:rPr>
        <w:br/>
      </w:r>
      <w:r w:rsidRPr="00485601">
        <w:rPr>
          <w:color w:val="000000"/>
          <w:sz w:val="22"/>
          <w:szCs w:val="22"/>
          <w:lang w:eastAsia="ar-SA"/>
        </w:rPr>
        <w:t xml:space="preserve">w  Specyfikacji Warunków Zamówienia i zobowiązujemy się, w przypadku wyboru naszej oferty, do zawarcia umowy zgodnej z niniejszą ofertą, na warunkach określonych </w:t>
      </w:r>
      <w:r w:rsidR="00E4018C" w:rsidRPr="00485601">
        <w:rPr>
          <w:color w:val="000000"/>
          <w:sz w:val="22"/>
          <w:szCs w:val="22"/>
          <w:lang w:eastAsia="ar-SA"/>
        </w:rPr>
        <w:br/>
      </w:r>
      <w:r w:rsidRPr="00485601">
        <w:rPr>
          <w:color w:val="000000"/>
          <w:sz w:val="22"/>
          <w:szCs w:val="22"/>
          <w:lang w:eastAsia="ar-SA"/>
        </w:rPr>
        <w:t>w Specyfikacji Warunków Zamówienia, w miejscu i terminie wyznaczonym przez zamawiającego</w:t>
      </w:r>
      <w:r w:rsidRPr="00485601">
        <w:rPr>
          <w:color w:val="000000"/>
          <w:sz w:val="22"/>
          <w:szCs w:val="22"/>
        </w:rPr>
        <w:t xml:space="preserve"> i nie wnosimy do nich żadnych zastrzeżeń.</w:t>
      </w:r>
    </w:p>
    <w:p w14:paraId="0D7457DB" w14:textId="07DE6425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35B1FA9" w14:textId="77777777" w:rsidR="00A01521" w:rsidRPr="00485601" w:rsidRDefault="00A01521" w:rsidP="00A01521">
      <w:pPr>
        <w:ind w:left="360"/>
        <w:jc w:val="both"/>
        <w:rPr>
          <w:i/>
          <w:sz w:val="22"/>
          <w:szCs w:val="22"/>
        </w:rPr>
      </w:pPr>
      <w:r w:rsidRPr="0048560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9DA6B97" w14:textId="7378F4D8" w:rsidR="00A01521" w:rsidRPr="00485601" w:rsidRDefault="00A01521" w:rsidP="00A01521">
      <w:pPr>
        <w:ind w:left="360"/>
        <w:jc w:val="both"/>
        <w:rPr>
          <w:i/>
          <w:sz w:val="22"/>
          <w:szCs w:val="22"/>
        </w:rPr>
      </w:pPr>
      <w:r w:rsidRPr="0048560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B5E477C" w14:textId="77777777" w:rsidR="00A01521" w:rsidRPr="00485601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8E22F5" w14:paraId="00CA84BC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E952C4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18E048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 xml:space="preserve">Opis części zamówienia, którą wykonawca </w:t>
            </w:r>
          </w:p>
          <w:p w14:paraId="4960CAAD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4C223F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Nazwa podwykonawcy</w:t>
            </w:r>
            <w:r w:rsidRPr="008E22F5">
              <w:br/>
              <w:t>(o ile jest znana)</w:t>
            </w:r>
          </w:p>
        </w:tc>
      </w:tr>
      <w:tr w:rsidR="00A01521" w:rsidRPr="008E22F5" w14:paraId="25BF1213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2DC76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E0959A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80831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14:paraId="6261FBAE" w14:textId="77777777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Upoważnionymi do reprezentowania naszej firmy są następujące osoby:</w:t>
      </w:r>
    </w:p>
    <w:p w14:paraId="64013752" w14:textId="77777777" w:rsidR="00A01521" w:rsidRPr="00485601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48560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</w:p>
    <w:p w14:paraId="1DB44153" w14:textId="77777777" w:rsidR="00A01521" w:rsidRPr="00485601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........................................</w:t>
      </w:r>
      <w:r w:rsidR="00C92070" w:rsidRPr="00485601">
        <w:rPr>
          <w:sz w:val="22"/>
          <w:szCs w:val="22"/>
        </w:rPr>
        <w:t xml:space="preserve">                                                   </w:t>
      </w:r>
      <w:r w:rsidRPr="00485601">
        <w:rPr>
          <w:sz w:val="22"/>
          <w:szCs w:val="22"/>
        </w:rPr>
        <w:tab/>
      </w:r>
      <w:r w:rsidRPr="00485601">
        <w:rPr>
          <w:sz w:val="22"/>
          <w:szCs w:val="22"/>
        </w:rPr>
        <w:tab/>
        <w:t xml:space="preserve"> </w:t>
      </w:r>
    </w:p>
    <w:p w14:paraId="1355F9AA" w14:textId="1983F86E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upoważnienie dla powyżej wskazanych osób wynika z następującego (</w:t>
      </w:r>
      <w:proofErr w:type="spellStart"/>
      <w:r w:rsidRPr="00485601">
        <w:rPr>
          <w:sz w:val="22"/>
          <w:szCs w:val="22"/>
        </w:rPr>
        <w:t>ych</w:t>
      </w:r>
      <w:proofErr w:type="spellEnd"/>
      <w:r w:rsidRPr="00485601">
        <w:rPr>
          <w:sz w:val="22"/>
          <w:szCs w:val="22"/>
        </w:rPr>
        <w:t>) dokumentu(ów)……………………………………..........................……które dołączamy do oferty.</w:t>
      </w:r>
    </w:p>
    <w:p w14:paraId="6457AAA0" w14:textId="77777777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załącznikami do niniejszej oferty są:</w:t>
      </w:r>
    </w:p>
    <w:p w14:paraId="12399AFD" w14:textId="559B7296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………………………………………………………………………</w:t>
      </w:r>
    </w:p>
    <w:p w14:paraId="4787CB4B" w14:textId="77777777" w:rsidR="00427808" w:rsidRPr="00485601" w:rsidRDefault="00427808" w:rsidP="00427808">
      <w:pPr>
        <w:spacing w:line="360" w:lineRule="auto"/>
        <w:ind w:left="1440"/>
        <w:jc w:val="both"/>
        <w:rPr>
          <w:sz w:val="22"/>
          <w:szCs w:val="22"/>
        </w:rPr>
      </w:pPr>
    </w:p>
    <w:p w14:paraId="7441112E" w14:textId="77777777" w:rsidR="00427808" w:rsidRPr="00427808" w:rsidRDefault="00427808" w:rsidP="00427808">
      <w:pPr>
        <w:pStyle w:val="Akapitzlist"/>
        <w:tabs>
          <w:tab w:val="left" w:pos="0"/>
        </w:tabs>
        <w:spacing w:line="264" w:lineRule="auto"/>
        <w:ind w:right="1"/>
        <w:jc w:val="center"/>
        <w:rPr>
          <w:bCs/>
          <w:i/>
          <w:iCs/>
          <w:sz w:val="22"/>
          <w:szCs w:val="22"/>
          <w:highlight w:val="yellow"/>
        </w:rPr>
      </w:pPr>
      <w:r w:rsidRPr="00427808">
        <w:rPr>
          <w:bCs/>
          <w:i/>
          <w:iCs/>
          <w:highlight w:val="yellow"/>
        </w:rPr>
        <w:t>Dokument należy sporządzić w postaci elektronicznej i podpisać kwalifikowanym</w:t>
      </w:r>
    </w:p>
    <w:p w14:paraId="7F3D15CE" w14:textId="77777777" w:rsidR="00427808" w:rsidRPr="00427808" w:rsidRDefault="00427808" w:rsidP="00427808">
      <w:pPr>
        <w:pStyle w:val="Akapitzlist"/>
        <w:tabs>
          <w:tab w:val="left" w:pos="0"/>
        </w:tabs>
        <w:spacing w:line="264" w:lineRule="auto"/>
        <w:ind w:right="1"/>
        <w:jc w:val="center"/>
        <w:rPr>
          <w:highlight w:val="yellow"/>
        </w:rPr>
      </w:pPr>
      <w:r w:rsidRPr="00427808">
        <w:rPr>
          <w:bCs/>
          <w:i/>
          <w:iCs/>
          <w:highlight w:val="yellow"/>
        </w:rPr>
        <w:t>podpisem elektronicznym lub podpisem zaufanym lub podpisem osobistym.</w:t>
      </w:r>
    </w:p>
    <w:p w14:paraId="46FB8DBD" w14:textId="762493A5" w:rsidR="00B62F32" w:rsidRPr="008E22F5" w:rsidRDefault="00B62F32" w:rsidP="0042780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lang w:eastAsia="zh-CN"/>
        </w:rPr>
      </w:pPr>
    </w:p>
    <w:sectPr w:rsidR="00B62F32" w:rsidRPr="008E22F5" w:rsidSect="00B17C4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9194EF" w14:textId="77777777" w:rsidR="00017B9F" w:rsidRDefault="00017B9F">
      <w:r>
        <w:separator/>
      </w:r>
    </w:p>
  </w:endnote>
  <w:endnote w:type="continuationSeparator" w:id="0">
    <w:p w14:paraId="2B532265" w14:textId="77777777" w:rsidR="00017B9F" w:rsidRDefault="00017B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61DD25" w14:textId="77777777" w:rsidR="00AB38D2" w:rsidRDefault="00AB38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038AE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6E890" w14:textId="77777777" w:rsidR="00AB38D2" w:rsidRDefault="00AB38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FEAE61" w14:textId="77777777" w:rsidR="00017B9F" w:rsidRDefault="00017B9F">
      <w:r>
        <w:separator/>
      </w:r>
    </w:p>
  </w:footnote>
  <w:footnote w:type="continuationSeparator" w:id="0">
    <w:p w14:paraId="3DE7E886" w14:textId="77777777" w:rsidR="00017B9F" w:rsidRDefault="00017B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9BE4B" w14:textId="77777777" w:rsidR="00AB38D2" w:rsidRDefault="00AB38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53C15" w14:textId="77777777" w:rsidR="00AB38D2" w:rsidRDefault="00AB38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2C81D" w14:textId="1CB346C3" w:rsidR="00AB38D2" w:rsidRDefault="00AB38D2" w:rsidP="00893AE1">
    <w:pPr>
      <w:pStyle w:val="Nagwek"/>
      <w:jc w:val="center"/>
      <w:rPr>
        <w:sz w:val="24"/>
        <w:szCs w:val="24"/>
      </w:rPr>
    </w:pPr>
    <w:r>
      <w:rPr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5854BB4B" wp14:editId="4901C502">
          <wp:simplePos x="0" y="0"/>
          <wp:positionH relativeFrom="column">
            <wp:posOffset>4689475</wp:posOffset>
          </wp:positionH>
          <wp:positionV relativeFrom="paragraph">
            <wp:posOffset>-133985</wp:posOffset>
          </wp:positionV>
          <wp:extent cx="1026160" cy="906780"/>
          <wp:effectExtent l="0" t="0" r="2540" b="7620"/>
          <wp:wrapTight wrapText="bothSides">
            <wp:wrapPolygon edited="0">
              <wp:start x="0" y="0"/>
              <wp:lineTo x="0" y="21328"/>
              <wp:lineTo x="21252" y="21328"/>
              <wp:lineTo x="21252" y="0"/>
              <wp:lineTo x="0" y="0"/>
            </wp:wrapPolygon>
          </wp:wrapTight>
          <wp:docPr id="291042012" name="Obraz 1" descr="Obraz zawierający logo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1042012" name="Obraz 1" descr="Obraz zawierający logo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6160" cy="9067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21947B8E" wp14:editId="4FC4ABEA">
          <wp:simplePos x="0" y="0"/>
          <wp:positionH relativeFrom="margin">
            <wp:posOffset>-143510</wp:posOffset>
          </wp:positionH>
          <wp:positionV relativeFrom="paragraph">
            <wp:posOffset>132080</wp:posOffset>
          </wp:positionV>
          <wp:extent cx="2401570" cy="259080"/>
          <wp:effectExtent l="0" t="0" r="0" b="7620"/>
          <wp:wrapTopAndBottom/>
          <wp:docPr id="177841256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a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1570" cy="259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F4D2CCA" w14:textId="77777777" w:rsidR="00AB38D2" w:rsidRDefault="00AB38D2" w:rsidP="00AB38D2">
    <w:pPr>
      <w:pStyle w:val="Nagwek"/>
      <w:jc w:val="center"/>
      <w:rPr>
        <w:rFonts w:ascii="Arial" w:hAnsi="Arial" w:cs="Arial"/>
        <w:color w:val="000000"/>
        <w:sz w:val="16"/>
        <w:szCs w:val="16"/>
        <w:shd w:val="clear" w:color="auto" w:fill="FFFFFF"/>
      </w:rPr>
    </w:pPr>
  </w:p>
  <w:p w14:paraId="087E4D87" w14:textId="77777777" w:rsidR="00AB38D2" w:rsidRDefault="00AB38D2" w:rsidP="00AB38D2">
    <w:pPr>
      <w:pStyle w:val="Nagwek"/>
      <w:jc w:val="center"/>
      <w:rPr>
        <w:rFonts w:ascii="Arial" w:hAnsi="Arial" w:cs="Arial"/>
        <w:color w:val="000000"/>
        <w:sz w:val="16"/>
        <w:szCs w:val="16"/>
        <w:shd w:val="clear" w:color="auto" w:fill="FFFFFF"/>
      </w:rPr>
    </w:pPr>
  </w:p>
  <w:p w14:paraId="524950BC" w14:textId="1ADF6DA7" w:rsidR="00AB38D2" w:rsidRDefault="00AB38D2" w:rsidP="00AB38D2">
    <w:pPr>
      <w:pStyle w:val="Nagwek"/>
      <w:jc w:val="center"/>
      <w:rPr>
        <w:rFonts w:ascii="Arial" w:hAnsi="Arial" w:cs="Arial"/>
        <w:color w:val="000000"/>
        <w:sz w:val="16"/>
        <w:szCs w:val="16"/>
        <w:shd w:val="clear" w:color="auto" w:fill="FFFFFF"/>
      </w:rPr>
    </w:pPr>
    <w:r>
      <w:rPr>
        <w:rFonts w:ascii="Arial" w:hAnsi="Arial" w:cs="Arial"/>
        <w:color w:val="000000"/>
        <w:sz w:val="16"/>
        <w:szCs w:val="16"/>
        <w:shd w:val="clear" w:color="auto" w:fill="FFFFFF"/>
      </w:rPr>
      <w:t xml:space="preserve">Projekt jest finansowany przez Narodową Agencję Wymiany Akademickiej </w:t>
    </w:r>
  </w:p>
  <w:p w14:paraId="5E7118CF" w14:textId="4B71BC09" w:rsidR="00485601" w:rsidRPr="00AB38D2" w:rsidRDefault="00AB38D2" w:rsidP="00AB38D2">
    <w:pPr>
      <w:pStyle w:val="Nagwek"/>
      <w:jc w:val="center"/>
    </w:pPr>
    <w:r>
      <w:rPr>
        <w:rFonts w:ascii="Arial" w:hAnsi="Arial" w:cs="Arial"/>
        <w:color w:val="000000"/>
        <w:sz w:val="16"/>
        <w:szCs w:val="16"/>
        <w:shd w:val="clear" w:color="auto" w:fill="FFFFFF"/>
      </w:rPr>
      <w:t xml:space="preserve">w ramach zadania zleconego </w:t>
    </w:r>
    <w:proofErr w:type="spellStart"/>
    <w:r>
      <w:rPr>
        <w:rFonts w:ascii="Arial" w:hAnsi="Arial" w:cs="Arial"/>
        <w:color w:val="000000"/>
        <w:sz w:val="16"/>
        <w:szCs w:val="16"/>
        <w:shd w:val="clear" w:color="auto" w:fill="FFFFFF"/>
      </w:rPr>
      <w:t>MEiN</w:t>
    </w:r>
    <w:proofErr w:type="spellEnd"/>
    <w:r>
      <w:rPr>
        <w:rFonts w:ascii="Arial" w:hAnsi="Arial" w:cs="Arial"/>
        <w:color w:val="000000"/>
        <w:sz w:val="16"/>
        <w:szCs w:val="16"/>
        <w:shd w:val="clear" w:color="auto" w:fill="FFFFFF"/>
      </w:rPr>
      <w:t xml:space="preserve"> </w:t>
    </w:r>
    <w:proofErr w:type="spellStart"/>
    <w:r>
      <w:rPr>
        <w:rFonts w:ascii="Arial" w:hAnsi="Arial" w:cs="Arial"/>
        <w:color w:val="000000"/>
        <w:sz w:val="16"/>
        <w:szCs w:val="16"/>
        <w:shd w:val="clear" w:color="auto" w:fill="FFFFFF"/>
      </w:rPr>
      <w:t>pn.Solidarni</w:t>
    </w:r>
    <w:proofErr w:type="spellEnd"/>
    <w:r>
      <w:rPr>
        <w:rFonts w:ascii="Arial" w:hAnsi="Arial" w:cs="Arial"/>
        <w:color w:val="000000"/>
        <w:sz w:val="16"/>
        <w:szCs w:val="16"/>
        <w:shd w:val="clear" w:color="auto" w:fill="FFFFFF"/>
      </w:rPr>
      <w:t xml:space="preserve"> z Ukrainą – Uniwersytety Europejskie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00B4662C"/>
    <w:lvl w:ilvl="0" w:tplc="0D364B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6943678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3435450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57022634">
    <w:abstractNumId w:val="3"/>
  </w:num>
  <w:num w:numId="4" w16cid:durableId="2114783724">
    <w:abstractNumId w:val="2"/>
  </w:num>
  <w:num w:numId="5" w16cid:durableId="388192960">
    <w:abstractNumId w:val="5"/>
  </w:num>
  <w:num w:numId="6" w16cid:durableId="17883558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41581051">
    <w:abstractNumId w:val="1"/>
  </w:num>
  <w:num w:numId="8" w16cid:durableId="17963630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17B9F"/>
    <w:rsid w:val="0002432F"/>
    <w:rsid w:val="000247E4"/>
    <w:rsid w:val="000304DF"/>
    <w:rsid w:val="00033D73"/>
    <w:rsid w:val="00036968"/>
    <w:rsid w:val="0004196C"/>
    <w:rsid w:val="00057E92"/>
    <w:rsid w:val="00064951"/>
    <w:rsid w:val="00070EDC"/>
    <w:rsid w:val="000A0676"/>
    <w:rsid w:val="000A68C2"/>
    <w:rsid w:val="00113021"/>
    <w:rsid w:val="00113376"/>
    <w:rsid w:val="00124DD0"/>
    <w:rsid w:val="00130681"/>
    <w:rsid w:val="001312E3"/>
    <w:rsid w:val="00141E3A"/>
    <w:rsid w:val="00146D48"/>
    <w:rsid w:val="001473D3"/>
    <w:rsid w:val="00163822"/>
    <w:rsid w:val="001915F7"/>
    <w:rsid w:val="001A6D65"/>
    <w:rsid w:val="001E72D6"/>
    <w:rsid w:val="001F0269"/>
    <w:rsid w:val="001F0EF8"/>
    <w:rsid w:val="00201605"/>
    <w:rsid w:val="00201E5B"/>
    <w:rsid w:val="002036B5"/>
    <w:rsid w:val="00222042"/>
    <w:rsid w:val="0022467A"/>
    <w:rsid w:val="0022732C"/>
    <w:rsid w:val="00227D2E"/>
    <w:rsid w:val="00240E71"/>
    <w:rsid w:val="00241354"/>
    <w:rsid w:val="00255C67"/>
    <w:rsid w:val="00273159"/>
    <w:rsid w:val="0027466F"/>
    <w:rsid w:val="002A72A9"/>
    <w:rsid w:val="002B4C17"/>
    <w:rsid w:val="002C6E15"/>
    <w:rsid w:val="002D3DCB"/>
    <w:rsid w:val="002D7B86"/>
    <w:rsid w:val="002F2CE2"/>
    <w:rsid w:val="003134B4"/>
    <w:rsid w:val="0031733C"/>
    <w:rsid w:val="00317643"/>
    <w:rsid w:val="00321538"/>
    <w:rsid w:val="00321CD2"/>
    <w:rsid w:val="00325FE1"/>
    <w:rsid w:val="003437A2"/>
    <w:rsid w:val="00345AA9"/>
    <w:rsid w:val="00356077"/>
    <w:rsid w:val="003A1629"/>
    <w:rsid w:val="003A5788"/>
    <w:rsid w:val="003C74F7"/>
    <w:rsid w:val="003D22A3"/>
    <w:rsid w:val="003E2551"/>
    <w:rsid w:val="003E32D7"/>
    <w:rsid w:val="00406A50"/>
    <w:rsid w:val="00411B25"/>
    <w:rsid w:val="004124D2"/>
    <w:rsid w:val="00420B6C"/>
    <w:rsid w:val="00427808"/>
    <w:rsid w:val="004419B1"/>
    <w:rsid w:val="00454592"/>
    <w:rsid w:val="004576A0"/>
    <w:rsid w:val="00475F04"/>
    <w:rsid w:val="00485601"/>
    <w:rsid w:val="00486430"/>
    <w:rsid w:val="004B79D3"/>
    <w:rsid w:val="004D025D"/>
    <w:rsid w:val="004E4C7F"/>
    <w:rsid w:val="004F5AF2"/>
    <w:rsid w:val="00526126"/>
    <w:rsid w:val="005305D2"/>
    <w:rsid w:val="00535B1D"/>
    <w:rsid w:val="005540BD"/>
    <w:rsid w:val="005664E4"/>
    <w:rsid w:val="0057701E"/>
    <w:rsid w:val="00581B5E"/>
    <w:rsid w:val="00582FD5"/>
    <w:rsid w:val="005C3A83"/>
    <w:rsid w:val="005E2A25"/>
    <w:rsid w:val="00601938"/>
    <w:rsid w:val="00607715"/>
    <w:rsid w:val="006108F3"/>
    <w:rsid w:val="006128C1"/>
    <w:rsid w:val="00613E67"/>
    <w:rsid w:val="0062029D"/>
    <w:rsid w:val="00624DA4"/>
    <w:rsid w:val="0064044B"/>
    <w:rsid w:val="006503A9"/>
    <w:rsid w:val="00655CFB"/>
    <w:rsid w:val="0065785A"/>
    <w:rsid w:val="006706DB"/>
    <w:rsid w:val="00671E08"/>
    <w:rsid w:val="006778B5"/>
    <w:rsid w:val="006822E9"/>
    <w:rsid w:val="00684368"/>
    <w:rsid w:val="006907AE"/>
    <w:rsid w:val="006B5D94"/>
    <w:rsid w:val="006D17FC"/>
    <w:rsid w:val="006E5F6F"/>
    <w:rsid w:val="00716C7C"/>
    <w:rsid w:val="00730EFE"/>
    <w:rsid w:val="00751124"/>
    <w:rsid w:val="007752A9"/>
    <w:rsid w:val="007815AB"/>
    <w:rsid w:val="00781956"/>
    <w:rsid w:val="007C0C1A"/>
    <w:rsid w:val="007F3810"/>
    <w:rsid w:val="00804FAC"/>
    <w:rsid w:val="008065AD"/>
    <w:rsid w:val="00810218"/>
    <w:rsid w:val="008422CC"/>
    <w:rsid w:val="00883D81"/>
    <w:rsid w:val="00893AE1"/>
    <w:rsid w:val="00894B65"/>
    <w:rsid w:val="008A1E2B"/>
    <w:rsid w:val="008B57F7"/>
    <w:rsid w:val="008B75FA"/>
    <w:rsid w:val="008C099B"/>
    <w:rsid w:val="008D12F8"/>
    <w:rsid w:val="008D1ABF"/>
    <w:rsid w:val="008D5BF3"/>
    <w:rsid w:val="008D7A6D"/>
    <w:rsid w:val="008E0E1B"/>
    <w:rsid w:val="008E22F5"/>
    <w:rsid w:val="008F01C3"/>
    <w:rsid w:val="009031B9"/>
    <w:rsid w:val="0093446B"/>
    <w:rsid w:val="00945AB6"/>
    <w:rsid w:val="0095021B"/>
    <w:rsid w:val="00965A41"/>
    <w:rsid w:val="00973E29"/>
    <w:rsid w:val="009977E6"/>
    <w:rsid w:val="009A1347"/>
    <w:rsid w:val="009A3334"/>
    <w:rsid w:val="009A5796"/>
    <w:rsid w:val="009A776B"/>
    <w:rsid w:val="009B3D7C"/>
    <w:rsid w:val="009C42B0"/>
    <w:rsid w:val="009C473F"/>
    <w:rsid w:val="009C7FA3"/>
    <w:rsid w:val="009D583F"/>
    <w:rsid w:val="00A01521"/>
    <w:rsid w:val="00A70805"/>
    <w:rsid w:val="00A71EBA"/>
    <w:rsid w:val="00AB1889"/>
    <w:rsid w:val="00AB38D2"/>
    <w:rsid w:val="00AC49C3"/>
    <w:rsid w:val="00AE20E8"/>
    <w:rsid w:val="00AF503E"/>
    <w:rsid w:val="00B13F15"/>
    <w:rsid w:val="00B17C47"/>
    <w:rsid w:val="00B41BC8"/>
    <w:rsid w:val="00B4602A"/>
    <w:rsid w:val="00B55A5B"/>
    <w:rsid w:val="00B62F32"/>
    <w:rsid w:val="00B72947"/>
    <w:rsid w:val="00B8367F"/>
    <w:rsid w:val="00B87A77"/>
    <w:rsid w:val="00B87F4A"/>
    <w:rsid w:val="00BA596D"/>
    <w:rsid w:val="00BB176A"/>
    <w:rsid w:val="00BB4D7D"/>
    <w:rsid w:val="00BC228D"/>
    <w:rsid w:val="00BE199D"/>
    <w:rsid w:val="00BE226E"/>
    <w:rsid w:val="00C02771"/>
    <w:rsid w:val="00C11282"/>
    <w:rsid w:val="00C337D3"/>
    <w:rsid w:val="00C36A45"/>
    <w:rsid w:val="00C8482C"/>
    <w:rsid w:val="00C85B56"/>
    <w:rsid w:val="00C87E14"/>
    <w:rsid w:val="00C92070"/>
    <w:rsid w:val="00C95260"/>
    <w:rsid w:val="00CB10DC"/>
    <w:rsid w:val="00CD3B8A"/>
    <w:rsid w:val="00CE25AA"/>
    <w:rsid w:val="00CE6162"/>
    <w:rsid w:val="00D0257B"/>
    <w:rsid w:val="00D26270"/>
    <w:rsid w:val="00D30A98"/>
    <w:rsid w:val="00D42313"/>
    <w:rsid w:val="00D4260C"/>
    <w:rsid w:val="00D467B1"/>
    <w:rsid w:val="00D73172"/>
    <w:rsid w:val="00D76203"/>
    <w:rsid w:val="00D91D60"/>
    <w:rsid w:val="00DA0B02"/>
    <w:rsid w:val="00DD32CA"/>
    <w:rsid w:val="00DD7027"/>
    <w:rsid w:val="00DE0AEA"/>
    <w:rsid w:val="00DE7746"/>
    <w:rsid w:val="00DF00B2"/>
    <w:rsid w:val="00DF0E3E"/>
    <w:rsid w:val="00E172D7"/>
    <w:rsid w:val="00E26D19"/>
    <w:rsid w:val="00E4018C"/>
    <w:rsid w:val="00E40DCD"/>
    <w:rsid w:val="00E4737A"/>
    <w:rsid w:val="00E53EAF"/>
    <w:rsid w:val="00E63B13"/>
    <w:rsid w:val="00E72F7D"/>
    <w:rsid w:val="00E80580"/>
    <w:rsid w:val="00E84EAE"/>
    <w:rsid w:val="00E96AFC"/>
    <w:rsid w:val="00EB4CE1"/>
    <w:rsid w:val="00EB6111"/>
    <w:rsid w:val="00EB6647"/>
    <w:rsid w:val="00EC6CA1"/>
    <w:rsid w:val="00EC7218"/>
    <w:rsid w:val="00EC7AB0"/>
    <w:rsid w:val="00EE0720"/>
    <w:rsid w:val="00EF3EFF"/>
    <w:rsid w:val="00F23F0A"/>
    <w:rsid w:val="00F50A79"/>
    <w:rsid w:val="00F72799"/>
    <w:rsid w:val="00F75F48"/>
    <w:rsid w:val="00F94AB0"/>
    <w:rsid w:val="00F94EB3"/>
    <w:rsid w:val="00F9687D"/>
    <w:rsid w:val="00FC5187"/>
    <w:rsid w:val="00FC66B8"/>
    <w:rsid w:val="00FC73AD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599458"/>
  <w15:docId w15:val="{F5AA58C1-42C7-4443-AC0D-E7BF37669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764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rsid w:val="00893A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41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5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81606-259F-4D85-BAE1-E5CB8123D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503</Words>
  <Characters>3754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Zarzycka</cp:lastModifiedBy>
  <cp:revision>2</cp:revision>
  <cp:lastPrinted>2023-04-14T11:12:00Z</cp:lastPrinted>
  <dcterms:created xsi:type="dcterms:W3CDTF">2023-04-20T07:57:00Z</dcterms:created>
  <dcterms:modified xsi:type="dcterms:W3CDTF">2023-04-20T07:57:00Z</dcterms:modified>
</cp:coreProperties>
</file>