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D06D659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3A458F" w:rsidRPr="003A458F">
        <w:rPr>
          <w:rFonts w:ascii="Times New Roman" w:hAnsi="Times New Roman"/>
          <w:b/>
        </w:rPr>
        <w:t xml:space="preserve">usługa gastronomiczna dla uczestników sesji UNIVERSEH i Beyond </w:t>
      </w:r>
      <w:proofErr w:type="spellStart"/>
      <w:r w:rsidR="003A458F" w:rsidRPr="003A458F">
        <w:rPr>
          <w:rFonts w:ascii="Times New Roman" w:hAnsi="Times New Roman"/>
          <w:b/>
        </w:rPr>
        <w:t>Universeh</w:t>
      </w:r>
      <w:proofErr w:type="spellEnd"/>
      <w:r w:rsidR="003A458F" w:rsidRPr="003A458F">
        <w:rPr>
          <w:rFonts w:ascii="Times New Roman" w:hAnsi="Times New Roman"/>
          <w:b/>
        </w:rPr>
        <w:t>. -– KC-zp.272-231/23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B0F1D22" w:rsidR="00A821AF" w:rsidRDefault="003A458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         </w:t>
      </w:r>
      <w:r w:rsidR="00A821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>
        <w:rPr>
          <w:rFonts w:asciiTheme="minorHAnsi" w:eastAsia="Times New Roman" w:hAnsiTheme="minorHAnsi" w:cstheme="minorHAnsi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607933A0" w14:textId="77777777" w:rsidR="003A458F" w:rsidRDefault="003A458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4C4EB3EB" w14:textId="04F75E3D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D8D7A" w14:textId="77777777" w:rsidR="004232B2" w:rsidRDefault="004232B2" w:rsidP="0038231F">
      <w:pPr>
        <w:spacing w:after="0" w:line="240" w:lineRule="auto"/>
      </w:pPr>
      <w:r>
        <w:separator/>
      </w:r>
    </w:p>
  </w:endnote>
  <w:endnote w:type="continuationSeparator" w:id="0">
    <w:p w14:paraId="29F1567E" w14:textId="77777777" w:rsidR="004232B2" w:rsidRDefault="004232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F75578" w14:textId="77777777" w:rsidR="003A458F" w:rsidRDefault="003A458F" w:rsidP="003A458F"/>
  <w:p w14:paraId="41968714" w14:textId="77777777" w:rsidR="003A458F" w:rsidRDefault="003A458F" w:rsidP="003A458F">
    <w:pPr>
      <w:rPr>
        <w:lang w:val="en-GB" w:eastAsia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3D55221" wp14:editId="49BC839F">
              <wp:simplePos x="0" y="0"/>
              <wp:positionH relativeFrom="margin">
                <wp:align>center</wp:align>
              </wp:positionH>
              <wp:positionV relativeFrom="paragraph">
                <wp:posOffset>300355</wp:posOffset>
              </wp:positionV>
              <wp:extent cx="6758940" cy="1237615"/>
              <wp:effectExtent l="0" t="0" r="0" b="0"/>
              <wp:wrapTight wrapText="bothSides">
                <wp:wrapPolygon edited="0">
                  <wp:start x="61" y="333"/>
                  <wp:lineTo x="61" y="6660"/>
                  <wp:lineTo x="1766" y="11655"/>
                  <wp:lineTo x="1705" y="13986"/>
                  <wp:lineTo x="1888" y="20645"/>
                  <wp:lineTo x="2619" y="20645"/>
                  <wp:lineTo x="7977" y="19979"/>
                  <wp:lineTo x="14859" y="18314"/>
                  <wp:lineTo x="14798" y="16983"/>
                  <wp:lineTo x="18391" y="16983"/>
                  <wp:lineTo x="21496" y="14652"/>
                  <wp:lineTo x="21496" y="9324"/>
                  <wp:lineTo x="16990" y="7659"/>
                  <wp:lineTo x="5176" y="6327"/>
                  <wp:lineTo x="5237" y="2997"/>
                  <wp:lineTo x="4019" y="999"/>
                  <wp:lineTo x="1888" y="333"/>
                  <wp:lineTo x="61" y="333"/>
                </wp:wrapPolygon>
              </wp:wrapTight>
              <wp:docPr id="2" name="Group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8280" cy="123696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3" name="Picture 27"/>
                        <pic:cNvPicPr/>
                      </pic:nvPicPr>
                      <pic:blipFill>
                        <a:blip r:embed="rId1">
                          <a:lum bright="-80000"/>
                        </a:blip>
                        <a:stretch/>
                      </pic:blipFill>
                      <pic:spPr>
                        <a:xfrm>
                          <a:off x="0" y="0"/>
                          <a:ext cx="1633680" cy="45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28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90680" y="483840"/>
                          <a:ext cx="682560" cy="753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5" name="Grupa 5"/>
                      <wpg:cNvGrpSpPr/>
                      <wpg:grpSpPr>
                        <a:xfrm>
                          <a:off x="1999080" y="241200"/>
                          <a:ext cx="4759200" cy="923760"/>
                          <a:chOff x="0" y="0"/>
                          <a:chExt cx="0" cy="0"/>
                        </a:xfrm>
                      </wpg:grpSpPr>
                      <pic:pic xmlns:pic="http://schemas.openxmlformats.org/drawingml/2006/picture">
                        <pic:nvPicPr>
                          <pic:cNvPr id="6" name="Picture 548"/>
                          <pic:cNvPicPr/>
                        </pic:nvPicPr>
                        <pic:blipFill>
                          <a:blip r:embed="rId3"/>
                          <a:srcRect t="14495" b="8590"/>
                          <a:stretch/>
                        </pic:blipFill>
                        <pic:spPr>
                          <a:xfrm>
                            <a:off x="0" y="127800"/>
                            <a:ext cx="1002600" cy="77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54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29960" y="132840"/>
                            <a:ext cx="789480" cy="79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5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879560" y="73800"/>
                            <a:ext cx="824400" cy="8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72360" y="0"/>
                            <a:ext cx="897120" cy="900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552"/>
                          <pic:cNvPicPr/>
                        </pic:nvPicPr>
                        <pic:blipFill>
                          <a:blip r:embed="rId7"/>
                          <a:srcRect t="18039" b="8017"/>
                          <a:stretch/>
                        </pic:blipFill>
                        <pic:spPr>
                          <a:xfrm>
                            <a:off x="3757320" y="155160"/>
                            <a:ext cx="1001880" cy="7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7FA70C3E" id="Group 33" o:spid="_x0000_s1026" style="position:absolute;margin-left:0;margin-top:23.65pt;width:532.2pt;height:97.45pt;z-index:-251655168;mso-position-horizontal:center;mso-position-horizontal-relative:margin" coordsize="0,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" o:spid="_x0000_s1027" type="#_x0000_t75" style="position:absolute;width:1633680;height:453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">
                <v:imagedata r:id="rId8" o:title="" blacklevel="-26214f"/>
              </v:shape>
              <v:shape id="Picture 28" o:spid="_x0000_s1028" type="#_x0000_t75" style="position:absolute;left:490680;top:483840;width:682560;height:753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">
                <v:imagedata r:id="rId9" o:title=""/>
              </v:shape>
              <v:group id="Grupa 5" o:spid="_x0000_s1029" style="position:absolute;left:1999080;top:241200;width:4759200;height:9237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Picture 548" o:spid="_x0000_s1030" type="#_x0000_t75" style="position:absolute;top:127800;width:1002600;height:773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">
                  <v:imagedata r:id="rId10" o:title="" croptop="9499f" cropbottom="5630f"/>
                </v:shape>
                <v:shape id="Picture 549" o:spid="_x0000_s1031" type="#_x0000_t75" style="position:absolute;left:1029960;top:132840;width:789480;height:79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">
                  <v:imagedata r:id="rId11" o:title=""/>
                </v:shape>
                <v:shape id="Picture 550" o:spid="_x0000_s1032" type="#_x0000_t75" style="position:absolute;left:1879560;top:73800;width:824400;height:82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">
                  <v:imagedata r:id="rId12" o:title=""/>
                </v:shape>
                <v:shape id="Picture 551" o:spid="_x0000_s1033" type="#_x0000_t75" style="position:absolute;left:2772360;width:897120;height:900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">
                  <v:imagedata r:id="rId13" o:title=""/>
                </v:shape>
                <v:shape id="Picture 552" o:spid="_x0000_s1034" type="#_x0000_t75" style="position:absolute;left:3757320;top:155160;width:1001880;height:74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">
                  <v:imagedata r:id="rId14" o:title="" croptop="11822f" cropbottom="5254f"/>
                </v:shape>
              </v:group>
              <w10:wrap type="tight" anchorx="margin"/>
            </v:group>
          </w:pict>
        </mc:Fallback>
      </mc:AlternateContent>
    </w:r>
    <w:r>
      <w:rPr>
        <w:lang w:val="en-GB"/>
      </w:rPr>
      <w:t>UNIVERSEH – European Space University for Earth and Humanity is an alliance of</w:t>
    </w:r>
    <w:r>
      <w:rPr>
        <w:lang w:val="en-GB" w:eastAsia="en-GB"/>
      </w:rPr>
      <w:t xml:space="preserve"> </w:t>
    </w:r>
    <w:r>
      <w:rPr>
        <w:lang w:val="en-GB" w:eastAsia="en-GB"/>
      </w:rPr>
      <w:br/>
    </w:r>
  </w:p>
  <w:p w14:paraId="46C8E3BB" w14:textId="77777777" w:rsidR="003A458F" w:rsidRDefault="003A458F" w:rsidP="003A458F">
    <w:pPr>
      <w:pStyle w:val="Stopka"/>
      <w:rPr>
        <w:lang w:val="en-GB"/>
      </w:rPr>
    </w:pP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6D09A6" w14:textId="77777777" w:rsidR="004232B2" w:rsidRDefault="004232B2" w:rsidP="0038231F">
      <w:pPr>
        <w:spacing w:after="0" w:line="240" w:lineRule="auto"/>
      </w:pPr>
      <w:r>
        <w:separator/>
      </w:r>
    </w:p>
  </w:footnote>
  <w:footnote w:type="continuationSeparator" w:id="0">
    <w:p w14:paraId="3CA70B7F" w14:textId="77777777" w:rsidR="004232B2" w:rsidRDefault="004232B2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bookmarkStart w:id="0" w:name="_GoBack"/>
      <w:bookmarkEnd w:id="0"/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7"/>
      <w:gridCol w:w="3246"/>
      <w:gridCol w:w="4753"/>
      <w:gridCol w:w="536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7CFA351A" w:rsidR="002635B8" w:rsidRDefault="003A458F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23C4E36" wp14:editId="6E4D942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1924050" cy="1127760"/>
                <wp:effectExtent l="0" t="0" r="0" b="0"/>
                <wp:wrapSquare wrapText="bothSides"/>
                <wp:docPr id="1" name="Image 35" descr="\\scout.univ-toulouse.fr@SSL\DavWWWRoot\docs\ut.mmarcel\UNIVERSEH\2. Comms\1. Logo\Logo UNIVERSEH\RGB\UNL_Universeh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35" descr="\\scout.univ-toulouse.fr@SSL\DavWWWRoot\docs\ut.mmarcel\UNIVERSEH\2. Comms\1. Logo\Logo UNIVERSEH\RGB\UNL_Universeh_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4050" cy="1127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303" w:type="dxa"/>
        </w:tcPr>
        <w:p w14:paraId="0AD5AC36" w14:textId="47F429F3" w:rsidR="003A458F" w:rsidRDefault="003A458F" w:rsidP="003A458F">
          <w:pPr>
            <w:pStyle w:val="Nagwek"/>
            <w:ind w:left="-426"/>
            <w:rPr>
              <w:sz w:val="28"/>
              <w:szCs w:val="28"/>
            </w:rPr>
          </w:pPr>
          <w:r>
            <w:tab/>
          </w:r>
          <w:r>
            <w:tab/>
          </w:r>
          <w:r>
            <w:rPr>
              <w:color w:val="203675"/>
              <w:sz w:val="28"/>
              <w:szCs w:val="28"/>
            </w:rPr>
            <w:t>www.</w:t>
          </w:r>
          <w:r>
            <w:rPr>
              <w:b/>
              <w:color w:val="203675"/>
              <w:sz w:val="28"/>
              <w:szCs w:val="28"/>
            </w:rPr>
            <w:t>universeh</w:t>
          </w:r>
          <w:r>
            <w:rPr>
              <w:color w:val="203675"/>
              <w:sz w:val="28"/>
              <w:szCs w:val="28"/>
            </w:rPr>
            <w:t>.eu</w:t>
          </w:r>
        </w:p>
        <w:p w14:paraId="15FFBD66" w14:textId="736DD073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A458F"/>
    <w:rsid w:val="003B2070"/>
    <w:rsid w:val="003B214C"/>
    <w:rsid w:val="003B7238"/>
    <w:rsid w:val="003C0AEA"/>
    <w:rsid w:val="003C3B64"/>
    <w:rsid w:val="003E3258"/>
    <w:rsid w:val="003F024C"/>
    <w:rsid w:val="00400EC1"/>
    <w:rsid w:val="004232B2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2467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14323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7C2FC-C242-430F-A139-DCF5EA40C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2023-04-18T09:49:00Z</cp:lastPrinted>
  <dcterms:created xsi:type="dcterms:W3CDTF">2023-04-18T09:49:00Z</dcterms:created>
  <dcterms:modified xsi:type="dcterms:W3CDTF">2023-04-18T09:49:00Z</dcterms:modified>
</cp:coreProperties>
</file>