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4D7961" w:rsidRPr="00AA15C9">
        <w:rPr>
          <w:bCs/>
          <w:i w:val="0"/>
          <w:szCs w:val="24"/>
        </w:rPr>
        <w:t>2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AA15C9" w:rsidRDefault="004D796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leków onkologicznych</w:t>
      </w:r>
    </w:p>
    <w:p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ZP/18/2023</w:t>
      </w:r>
    </w:p>
    <w:p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ZP/18/2023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2</cp:revision>
  <dcterms:created xsi:type="dcterms:W3CDTF">2023-04-18T07:16:00Z</dcterms:created>
  <dcterms:modified xsi:type="dcterms:W3CDTF">2023-04-18T07:16:00Z</dcterms:modified>
</cp:coreProperties>
</file>