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F50683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D01A32">
        <w:rPr>
          <w:bCs/>
          <w:i w:val="0"/>
          <w:sz w:val="22"/>
          <w:szCs w:val="22"/>
        </w:rPr>
        <w:t>6</w:t>
      </w:r>
      <w:r w:rsidR="00740375">
        <w:rPr>
          <w:bCs/>
          <w:i w:val="0"/>
          <w:sz w:val="22"/>
          <w:szCs w:val="22"/>
        </w:rPr>
        <w:t xml:space="preserve"> do SWZ</w:t>
      </w:r>
    </w:p>
    <w:p w14:paraId="676E6834" w14:textId="63D17140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23E8C" w:rsidRPr="00523E8C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523E8C">
        <w:rPr>
          <w:b/>
          <w:sz w:val="22"/>
          <w:szCs w:val="22"/>
        </w:rPr>
        <w:t>-271-</w:t>
      </w:r>
      <w:r w:rsidR="00DF26BC">
        <w:rPr>
          <w:b/>
          <w:sz w:val="22"/>
          <w:szCs w:val="22"/>
        </w:rPr>
        <w:t>8</w:t>
      </w:r>
      <w:r w:rsidR="00523E8C">
        <w:rPr>
          <w:b/>
          <w:sz w:val="22"/>
          <w:szCs w:val="22"/>
        </w:rPr>
        <w:t>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0A06F31" w14:textId="13BAEE2B" w:rsidR="00523E8C" w:rsidRPr="00523E8C" w:rsidRDefault="00523E8C" w:rsidP="00523E8C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 w:rsidRPr="00523E8C">
        <w:rPr>
          <w:b/>
          <w:sz w:val="24"/>
          <w:szCs w:val="24"/>
        </w:rPr>
        <w:t xml:space="preserve">Dostawa </w:t>
      </w:r>
      <w:r w:rsidR="00DF26BC">
        <w:rPr>
          <w:b/>
          <w:sz w:val="24"/>
          <w:szCs w:val="24"/>
        </w:rPr>
        <w:t>materiałów opatrunkowych</w:t>
      </w:r>
    </w:p>
    <w:p w14:paraId="4D876B09" w14:textId="675D6F5E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64390F">
        <w:rPr>
          <w:spacing w:val="-4"/>
          <w:sz w:val="22"/>
          <w:szCs w:val="22"/>
        </w:rPr>
        <w:t>3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5D9B4C8D" w:rsidR="00F11547" w:rsidRPr="00FA48C2" w:rsidRDefault="00FA48C2" w:rsidP="00FA48C2">
      <w:pPr>
        <w:spacing w:before="120" w:line="360" w:lineRule="auto"/>
        <w:jc w:val="both"/>
        <w:rPr>
          <w:sz w:val="22"/>
          <w:szCs w:val="22"/>
        </w:rPr>
      </w:pPr>
      <w:r w:rsidRPr="00FA48C2">
        <w:rPr>
          <w:sz w:val="22"/>
          <w:szCs w:val="22"/>
        </w:rPr>
        <w:t>Ponadto oświadczam, że aktualne są informacje zawarte w oświadczeniu (załącznik nr 6 do SWZ), w zakresie podstaw wykluczenia  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oraz 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Pr="00FA48C2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  <w:sz w:val="18"/>
          <w:szCs w:val="18"/>
        </w:rPr>
      </w:pPr>
    </w:p>
    <w:p w14:paraId="5596446B" w14:textId="62EA9E88" w:rsidR="00452DB7" w:rsidRPr="00FA48C2" w:rsidRDefault="00452DB7" w:rsidP="00452DB7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  <w:sz w:val="18"/>
          <w:szCs w:val="18"/>
        </w:rPr>
      </w:pPr>
      <w:r w:rsidRPr="00FA48C2">
        <w:rPr>
          <w:rFonts w:ascii="Calibri" w:hAnsi="Calibri" w:cs="Calibri"/>
          <w:bCs/>
          <w:color w:val="FF0000"/>
          <w:spacing w:val="8"/>
          <w:sz w:val="18"/>
          <w:szCs w:val="18"/>
        </w:rPr>
        <w:t>Dokument musi być opatrzony, przez osobę lub osoby uprawnione do reprezentowania wykonawcy, kwalifikowanym podpisem elektronicznym.</w:t>
      </w: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26BA2" w14:textId="77777777" w:rsidR="00741111" w:rsidRDefault="00741111">
      <w:r>
        <w:separator/>
      </w:r>
    </w:p>
  </w:endnote>
  <w:endnote w:type="continuationSeparator" w:id="0">
    <w:p w14:paraId="03750764" w14:textId="77777777" w:rsidR="00741111" w:rsidRDefault="00741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53C5B" w14:textId="77777777" w:rsidR="00741111" w:rsidRDefault="00741111">
      <w:r>
        <w:separator/>
      </w:r>
    </w:p>
  </w:footnote>
  <w:footnote w:type="continuationSeparator" w:id="0">
    <w:p w14:paraId="5BEEBBF1" w14:textId="77777777" w:rsidR="00741111" w:rsidRDefault="00741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1273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C406F"/>
    <w:rsid w:val="004C55DE"/>
    <w:rsid w:val="004C7825"/>
    <w:rsid w:val="004D5C77"/>
    <w:rsid w:val="00523E8C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37EB4"/>
    <w:rsid w:val="00641063"/>
    <w:rsid w:val="0064390F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111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C766B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01A32"/>
    <w:rsid w:val="00D723C5"/>
    <w:rsid w:val="00D74F94"/>
    <w:rsid w:val="00D85A2B"/>
    <w:rsid w:val="00DD482A"/>
    <w:rsid w:val="00DE0396"/>
    <w:rsid w:val="00DE0405"/>
    <w:rsid w:val="00DE252B"/>
    <w:rsid w:val="00DF26BC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A48C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255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2</cp:revision>
  <cp:lastPrinted>2021-05-05T08:42:00Z</cp:lastPrinted>
  <dcterms:created xsi:type="dcterms:W3CDTF">2023-04-19T08:24:00Z</dcterms:created>
  <dcterms:modified xsi:type="dcterms:W3CDTF">2023-04-19T08:24:00Z</dcterms:modified>
</cp:coreProperties>
</file>