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7472C38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BD6866" w:rsidRPr="00BD6866">
        <w:rPr>
          <w:rFonts w:ascii="Times New Roman" w:hAnsi="Times New Roman"/>
          <w:b/>
        </w:rPr>
        <w:t xml:space="preserve">Wynajem sali konferencyjnej wraz z obsługą techniczną i zapewnieniem cateringu na potrzeby organizacji </w:t>
      </w:r>
      <w:proofErr w:type="spellStart"/>
      <w:r w:rsidR="00BD6866" w:rsidRPr="00BD6866">
        <w:rPr>
          <w:rFonts w:ascii="Times New Roman" w:hAnsi="Times New Roman"/>
          <w:b/>
        </w:rPr>
        <w:t>Workshopu</w:t>
      </w:r>
      <w:proofErr w:type="spellEnd"/>
      <w:r w:rsidR="00BD6866" w:rsidRPr="00BD6866">
        <w:rPr>
          <w:rFonts w:ascii="Times New Roman" w:hAnsi="Times New Roman"/>
          <w:b/>
        </w:rPr>
        <w:t xml:space="preserve"> Beyond </w:t>
      </w:r>
      <w:proofErr w:type="spellStart"/>
      <w:r w:rsidR="00BD6866" w:rsidRPr="00BD6866">
        <w:rPr>
          <w:rFonts w:ascii="Times New Roman" w:hAnsi="Times New Roman"/>
          <w:b/>
        </w:rPr>
        <w:t>Universeh</w:t>
      </w:r>
      <w:proofErr w:type="spellEnd"/>
      <w:r w:rsidR="00BD6866" w:rsidRPr="00BD6866">
        <w:rPr>
          <w:rFonts w:ascii="Times New Roman" w:hAnsi="Times New Roman"/>
          <w:b/>
        </w:rPr>
        <w:t xml:space="preserve"> w dni</w:t>
      </w:r>
      <w:r w:rsidR="00BD6866">
        <w:rPr>
          <w:rFonts w:ascii="Times New Roman" w:hAnsi="Times New Roman"/>
          <w:b/>
        </w:rPr>
        <w:t>u</w:t>
      </w:r>
      <w:r w:rsidR="00BD6866" w:rsidRPr="00BD6866">
        <w:rPr>
          <w:rFonts w:ascii="Times New Roman" w:hAnsi="Times New Roman"/>
          <w:b/>
        </w:rPr>
        <w:t xml:space="preserve"> 17.05.2023. - KC-zp.272-232/23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 xml:space="preserve">z prawdą oraz zostały przedstawione z pełną świadomością konsekwencji wprowadzenia </w:t>
      </w:r>
      <w:r>
        <w:rPr>
          <w:rFonts w:asciiTheme="minorHAnsi" w:eastAsia="Times New Roman" w:hAnsiTheme="minorHAnsi" w:cstheme="minorHAnsi"/>
          <w:lang w:eastAsia="pl-PL"/>
        </w:rPr>
        <w:lastRenderedPageBreak/>
        <w:t>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059DC" w14:textId="77777777" w:rsidR="00DA625B" w:rsidRDefault="00DA625B" w:rsidP="0038231F">
      <w:pPr>
        <w:spacing w:after="0" w:line="240" w:lineRule="auto"/>
      </w:pPr>
      <w:r>
        <w:separator/>
      </w:r>
    </w:p>
  </w:endnote>
  <w:endnote w:type="continuationSeparator" w:id="0">
    <w:p w14:paraId="1FF650B3" w14:textId="77777777" w:rsidR="00DA625B" w:rsidRDefault="00DA62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8DF916A" w14:textId="77777777" w:rsidR="003B6B30" w:rsidRDefault="003B6B30" w:rsidP="003B6B30">
    <w:pPr>
      <w:rPr>
        <w:sz w:val="24"/>
        <w:szCs w:val="24"/>
        <w:lang w:eastAsia="zh-CN"/>
      </w:rPr>
    </w:pPr>
    <w:r>
      <w:rPr>
        <w:sz w:val="15"/>
        <w:szCs w:val="15"/>
        <w:lang w:val="en-GB"/>
      </w:rPr>
      <w:t>Beyond UNIVERSEH has received funding from the European Union’s Horizon 2020 research and innovation programme under grant agreement No 101035795.</w:t>
    </w:r>
    <w:r>
      <w:rPr>
        <w:sz w:val="15"/>
        <w:szCs w:val="15"/>
        <w:lang w:val="en-GB" w:eastAsia="en-GB"/>
      </w:rPr>
      <w:t xml:space="preserve"> </w:t>
    </w:r>
  </w:p>
  <w:p w14:paraId="63DA8DC3" w14:textId="3BC74ACA" w:rsidR="003B6B30" w:rsidRPr="006C44B9" w:rsidRDefault="003B6B30" w:rsidP="003B6B30">
    <w:pPr>
      <w:spacing w:before="160"/>
      <w:rPr>
        <w:sz w:val="16"/>
        <w:szCs w:val="16"/>
      </w:rPr>
    </w:pPr>
    <w:r w:rsidRPr="006C44B9">
      <w:rPr>
        <w:sz w:val="16"/>
        <w:szCs w:val="16"/>
        <w:lang w:val="en-US" w:eastAsia="en-GB"/>
      </w:rPr>
      <w:t>UNIVERSEH – European Space University for Earth and Humanity is an alliance of</w:t>
    </w:r>
    <w:r w:rsidRPr="006C44B9">
      <w:rPr>
        <w:sz w:val="16"/>
        <w:szCs w:val="16"/>
        <w:lang w:val="en-GB" w:eastAsia="en-GB"/>
      </w:rPr>
      <w:t xml:space="preserve"> </w:t>
    </w:r>
  </w:p>
  <w:p w14:paraId="2C2BFF9E" w14:textId="28E9F046" w:rsidR="003B6B30" w:rsidRDefault="006C44B9" w:rsidP="003B6B30">
    <w:pPr>
      <w:rPr>
        <w:sz w:val="15"/>
        <w:szCs w:val="15"/>
        <w:lang w:val="en-GB" w:eastAsia="en-GB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4A04D1" wp14:editId="3BA85BE8">
          <wp:simplePos x="0" y="0"/>
          <wp:positionH relativeFrom="page">
            <wp:posOffset>847725</wp:posOffset>
          </wp:positionH>
          <wp:positionV relativeFrom="page">
            <wp:posOffset>9671125</wp:posOffset>
          </wp:positionV>
          <wp:extent cx="581025" cy="631346"/>
          <wp:effectExtent l="0" t="0" r="0" b="0"/>
          <wp:wrapTight wrapText="bothSides">
            <wp:wrapPolygon edited="0">
              <wp:start x="2125" y="1304"/>
              <wp:lineTo x="1416" y="13038"/>
              <wp:lineTo x="2125" y="19557"/>
              <wp:lineTo x="17705" y="19557"/>
              <wp:lineTo x="19121" y="13038"/>
              <wp:lineTo x="18413" y="1304"/>
              <wp:lineTo x="2125" y="1304"/>
            </wp:wrapPolygon>
          </wp:wrapTight>
          <wp:docPr id="1" name="Obraz 1" descr="EU_Universities-visual_hook_web-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EU_Universities-visual_hook_web-wh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0" contrast="-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313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BA7A12F" wp14:editId="5E916B5A">
              <wp:simplePos x="0" y="0"/>
              <wp:positionH relativeFrom="page">
                <wp:posOffset>1876425</wp:posOffset>
              </wp:positionH>
              <wp:positionV relativeFrom="page">
                <wp:posOffset>9763125</wp:posOffset>
              </wp:positionV>
              <wp:extent cx="4724400" cy="690245"/>
              <wp:effectExtent l="0" t="0" r="0" b="0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24400" cy="690245"/>
                        <a:chOff x="0" y="0"/>
                        <a:chExt cx="4834808" cy="899998"/>
                      </a:xfrm>
                    </wpg:grpSpPr>
                    <pic:pic xmlns:pic="http://schemas.openxmlformats.org/drawingml/2006/picture">
                      <pic:nvPicPr>
                        <pic:cNvPr id="3" name="Picture 548" descr="C:\Users\ismael.ruiz\AppData\Local\Microsoft\Windows\INetCache\Content.Word\uni_toulouse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 t="14483" b="8600"/>
                        <a:stretch>
                          <a:fillRect/>
                        </a:stretch>
                      </pic:blipFill>
                      <pic:spPr>
                        <a:xfrm>
                          <a:off x="0" y="116925"/>
                          <a:ext cx="1003553" cy="774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549" descr="C:\Users\ismael.ruiz\AppData\Local\Microsoft\Windows\INetCache\Content.Word\uni_agh.png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045169" y="48720"/>
                          <a:ext cx="789639" cy="7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Picture 550" descr="C:\Users\ismael.ruiz\AppData\Local\Microsoft\Windows\INetCache\Content.Word\uni_lu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1108537" y="29234"/>
                          <a:ext cx="825181" cy="82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551" descr="C:\Users\ismael.ruiz\AppData\Local\Microsoft\Windows\INetCache\Content.Word\uni_lulea.png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60286" y="0"/>
                          <a:ext cx="896907" cy="8999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552" descr="C:\Users\ismael.ruiz\AppData\Local\Microsoft\Windows\INetCache\Content.Word\uni_HHU.png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 t="18029" b="8005"/>
                        <a:stretch>
                          <a:fillRect/>
                        </a:stretch>
                      </pic:blipFill>
                      <pic:spPr>
                        <a:xfrm>
                          <a:off x="2061479" y="146158"/>
                          <a:ext cx="1002913" cy="7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7B8DDA" id="Grupa 4" o:spid="_x0000_s1026" style="position:absolute;margin-left:147.75pt;margin-top:768.75pt;width:372pt;height:54.35pt;z-index:251660288;mso-position-horizontal-relative:page;mso-position-vertical-relative:page" coordsize="48348,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" o:spid="_x0000_s1027" type="#_x0000_t75" style="position:absolute;top:1169;width:10035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">
                <v:imagedata r:id="rId7" o:title="uni_toulouse" croptop="9492f" cropbottom="5636f"/>
              </v:shape>
              <v:shape id="Picture 549" o:spid="_x0000_s1028" type="#_x0000_t75" style="position:absolute;left:40451;top:487;width:7897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">
                <v:imagedata r:id="rId8" o:title="uni_agh"/>
              </v:shape>
              <v:shape id="Picture 550" o:spid="_x0000_s1029" type="#_x0000_t75" style="position:absolute;left:11085;top:292;width:8252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">
                <v:imagedata r:id="rId9" o:title="uni_lu"/>
              </v:shape>
              <v:shape id="Picture 551" o:spid="_x0000_s1030" type="#_x0000_t75" style="position:absolute;left:31602;width:8969;height: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">
                <v:imagedata r:id="rId10" o:title="uni_lulea"/>
              </v:shape>
              <v:shape id="Picture 552" o:spid="_x0000_s1031" type="#_x0000_t75" style="position:absolute;left:20614;top:1461;width:10029;height: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">
                <v:imagedata r:id="rId11" o:title="uni_HHU" croptop="11815f" cropbottom="5246f"/>
              </v:shape>
              <w10:wrap anchorx="page" anchory="page"/>
            </v:group>
          </w:pict>
        </mc:Fallback>
      </mc:AlternateContent>
    </w:r>
    <w:r w:rsidR="003B6B30">
      <w:rPr>
        <w:sz w:val="15"/>
        <w:szCs w:val="15"/>
        <w:lang w:val="en-GB" w:eastAsia="en-GB"/>
      </w:rPr>
      <w:t xml:space="preserve"> </w:t>
    </w:r>
  </w:p>
  <w:p w14:paraId="2EFA14E2" w14:textId="77777777" w:rsidR="003B6B30" w:rsidRDefault="003B6B30" w:rsidP="003B6B30">
    <w:pPr>
      <w:rPr>
        <w:sz w:val="15"/>
        <w:szCs w:val="15"/>
        <w:lang w:val="en-GB" w:eastAsia="en-GB"/>
      </w:rPr>
    </w:pPr>
    <w:r>
      <w:rPr>
        <w:sz w:val="15"/>
        <w:szCs w:val="15"/>
        <w:lang w:val="en-GB" w:eastAsia="en-GB"/>
      </w:rPr>
      <w:br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01888" w14:textId="77777777" w:rsidR="00DA625B" w:rsidRDefault="00DA625B" w:rsidP="0038231F">
      <w:pPr>
        <w:spacing w:after="0" w:line="240" w:lineRule="auto"/>
      </w:pPr>
      <w:r>
        <w:separator/>
      </w:r>
    </w:p>
  </w:footnote>
  <w:footnote w:type="continuationSeparator" w:id="0">
    <w:p w14:paraId="26128455" w14:textId="77777777" w:rsidR="00DA625B" w:rsidRDefault="00DA625B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15"/>
      <w:gridCol w:w="1815"/>
      <w:gridCol w:w="1814"/>
      <w:gridCol w:w="1814"/>
      <w:gridCol w:w="1814"/>
    </w:tblGrid>
    <w:tr w:rsidR="00534756" w14:paraId="36ED9734" w14:textId="77777777" w:rsidTr="00534756">
      <w:tc>
        <w:tcPr>
          <w:tcW w:w="1815" w:type="dxa"/>
        </w:tcPr>
        <w:p w14:paraId="48DDF0B7" w14:textId="3C9D75C1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815" w:type="dxa"/>
        </w:tcPr>
        <w:p w14:paraId="5ABE03FF" w14:textId="7B058C51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814" w:type="dxa"/>
        </w:tcPr>
        <w:p w14:paraId="05688695" w14:textId="48ED82C1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814" w:type="dxa"/>
        </w:tcPr>
        <w:p w14:paraId="15FFBD66" w14:textId="32898689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814" w:type="dxa"/>
        </w:tcPr>
        <w:p w14:paraId="0F11BF89" w14:textId="4AF5D978" w:rsidR="00534756" w:rsidRDefault="00534756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EE4EC86" w:rsidR="008128AD" w:rsidRPr="00083F86" w:rsidRDefault="00534756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  <w:lang w:val="fr-FR" w:eastAsia="fr-FR"/>
      </w:rPr>
      <w:drawing>
        <wp:anchor distT="0" distB="0" distL="114300" distR="114300" simplePos="0" relativeHeight="251664384" behindDoc="0" locked="0" layoutInCell="1" allowOverlap="1" wp14:anchorId="18A336D9" wp14:editId="1672A613">
          <wp:simplePos x="0" y="0"/>
          <wp:positionH relativeFrom="page">
            <wp:posOffset>2386330</wp:posOffset>
          </wp:positionH>
          <wp:positionV relativeFrom="page">
            <wp:posOffset>267970</wp:posOffset>
          </wp:positionV>
          <wp:extent cx="467995" cy="316230"/>
          <wp:effectExtent l="0" t="0" r="8251" b="7047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7995" cy="31623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613B9A">
      <w:rPr>
        <w:noProof/>
        <w:lang w:val="fr-FR" w:eastAsia="fr-FR"/>
      </w:rPr>
      <w:drawing>
        <wp:anchor distT="0" distB="0" distL="114300" distR="114300" simplePos="0" relativeHeight="251662336" behindDoc="0" locked="0" layoutInCell="1" allowOverlap="1" wp14:anchorId="1D64887D" wp14:editId="57DD8205">
          <wp:simplePos x="0" y="0"/>
          <wp:positionH relativeFrom="page">
            <wp:posOffset>1045999</wp:posOffset>
          </wp:positionH>
          <wp:positionV relativeFrom="page">
            <wp:posOffset>201295</wp:posOffset>
          </wp:positionV>
          <wp:extent cx="827998" cy="482400"/>
          <wp:effectExtent l="0" t="0" r="0" b="0"/>
          <wp:wrapNone/>
          <wp:docPr id="2" name="Image 4" descr="Obraz zawierający logo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27998" cy="482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6B30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34756"/>
    <w:rsid w:val="005641F0"/>
    <w:rsid w:val="00586F1F"/>
    <w:rsid w:val="005A4CE4"/>
    <w:rsid w:val="005A6711"/>
    <w:rsid w:val="005C39CA"/>
    <w:rsid w:val="005E176A"/>
    <w:rsid w:val="005F45D5"/>
    <w:rsid w:val="00613B9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C44B9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BD6866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0.png"/><Relationship Id="rId3" Type="http://schemas.openxmlformats.org/officeDocument/2006/relationships/image" Target="media/image5.png"/><Relationship Id="rId7" Type="http://schemas.openxmlformats.org/officeDocument/2006/relationships/image" Target="media/image7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1.png"/><Relationship Id="rId5" Type="http://schemas.openxmlformats.org/officeDocument/2006/relationships/image" Target="media/image7.png"/><Relationship Id="rId10" Type="http://schemas.openxmlformats.org/officeDocument/2006/relationships/image" Target="media/image10.png"/><Relationship Id="rId4" Type="http://schemas.openxmlformats.org/officeDocument/2006/relationships/image" Target="media/image6.pn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FF6D1-E930-4388-A3FD-92A7B834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13</cp:revision>
  <cp:lastPrinted>2023-02-21T11:13:00Z</cp:lastPrinted>
  <dcterms:created xsi:type="dcterms:W3CDTF">2022-08-29T19:27:00Z</dcterms:created>
  <dcterms:modified xsi:type="dcterms:W3CDTF">2023-04-18T07:40:00Z</dcterms:modified>
</cp:coreProperties>
</file>