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41645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14164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41645">
        <w:rPr>
          <w:sz w:val="22"/>
          <w:szCs w:val="22"/>
        </w:rPr>
        <w:t>2023-04-18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41645" w:rsidRPr="00141645" w:rsidRDefault="00141645" w:rsidP="00577BC6">
      <w:pPr>
        <w:spacing w:after="40"/>
        <w:rPr>
          <w:b/>
          <w:bCs/>
          <w:sz w:val="22"/>
          <w:szCs w:val="22"/>
        </w:rPr>
      </w:pPr>
      <w:r w:rsidRPr="00141645">
        <w:rPr>
          <w:b/>
          <w:bCs/>
          <w:sz w:val="22"/>
          <w:szCs w:val="22"/>
        </w:rPr>
        <w:t>Akademia Górniczo - Hutnicza</w:t>
      </w:r>
    </w:p>
    <w:p w:rsidR="00141645" w:rsidRPr="00141645" w:rsidRDefault="00141645" w:rsidP="00577BC6">
      <w:pPr>
        <w:spacing w:after="40"/>
        <w:rPr>
          <w:b/>
          <w:bCs/>
          <w:sz w:val="22"/>
          <w:szCs w:val="22"/>
        </w:rPr>
      </w:pPr>
      <w:r w:rsidRPr="00141645">
        <w:rPr>
          <w:b/>
          <w:bCs/>
          <w:sz w:val="22"/>
          <w:szCs w:val="22"/>
        </w:rPr>
        <w:t>im. Stanisława Staszica w Krakowie</w:t>
      </w:r>
    </w:p>
    <w:p w:rsidR="00D665F5" w:rsidRPr="00D91931" w:rsidRDefault="00141645" w:rsidP="00577BC6">
      <w:pPr>
        <w:spacing w:after="40"/>
        <w:rPr>
          <w:b/>
          <w:bCs/>
          <w:sz w:val="22"/>
          <w:szCs w:val="22"/>
        </w:rPr>
      </w:pPr>
      <w:r w:rsidRPr="00141645">
        <w:rPr>
          <w:b/>
          <w:bCs/>
          <w:sz w:val="22"/>
          <w:szCs w:val="22"/>
        </w:rPr>
        <w:t>Dział Zamówień Publicznych</w:t>
      </w:r>
    </w:p>
    <w:p w:rsidR="00D665F5" w:rsidRPr="00BD5546" w:rsidRDefault="00141645" w:rsidP="00D665F5">
      <w:pPr>
        <w:rPr>
          <w:sz w:val="22"/>
          <w:szCs w:val="22"/>
        </w:rPr>
      </w:pPr>
      <w:r w:rsidRPr="0014164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41645">
        <w:rPr>
          <w:sz w:val="22"/>
          <w:szCs w:val="22"/>
        </w:rPr>
        <w:t>30</w:t>
      </w:r>
    </w:p>
    <w:p w:rsidR="00D665F5" w:rsidRPr="00BD5546" w:rsidRDefault="00141645" w:rsidP="00D665F5">
      <w:pPr>
        <w:rPr>
          <w:sz w:val="22"/>
          <w:szCs w:val="22"/>
        </w:rPr>
      </w:pPr>
      <w:r w:rsidRPr="0014164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4164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1645" w:rsidRPr="00141645">
        <w:rPr>
          <w:b/>
          <w:sz w:val="22"/>
          <w:szCs w:val="22"/>
        </w:rPr>
        <w:t>KC-zp.272-125/23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41645" w:rsidRPr="0014164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4164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1645">
        <w:rPr>
          <w:b/>
          <w:sz w:val="22"/>
          <w:szCs w:val="22"/>
        </w:rPr>
        <w:t>Dostawa kołder, poduszek, bielizny pościelowej, materacy, pokrowców na materace i koców do domów studenckich Miasteczka Studenckiego AGH w Krakowie - KC-zp.272-125/23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41645" w:rsidRPr="00141645">
        <w:rPr>
          <w:sz w:val="22"/>
          <w:szCs w:val="22"/>
        </w:rPr>
        <w:t>18/04/2023</w:t>
      </w:r>
      <w:r w:rsidR="00FF4AB1" w:rsidRPr="00577BC6">
        <w:rPr>
          <w:sz w:val="22"/>
          <w:szCs w:val="22"/>
        </w:rPr>
        <w:t xml:space="preserve"> o godz. </w:t>
      </w:r>
      <w:r w:rsidR="00141645" w:rsidRPr="0014164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Adam Karczyński Pen-Pol Import Export</w:t>
            </w:r>
          </w:p>
          <w:p w:rsidR="00141645" w:rsidRPr="00CB5EDB" w:rsidRDefault="00141645" w:rsidP="00C24DFC">
            <w:r w:rsidRPr="00141645">
              <w:t>Łąg kolonia</w:t>
            </w:r>
            <w:r w:rsidRPr="00CB5EDB">
              <w:t xml:space="preserve"> </w:t>
            </w:r>
            <w:r w:rsidRPr="00141645">
              <w:t>50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89-652</w:t>
            </w:r>
            <w:r w:rsidRPr="00CB5EDB">
              <w:t xml:space="preserve"> </w:t>
            </w:r>
            <w:r w:rsidRPr="00141645">
              <w:t>Łag 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164 881.50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Adam Karczyński Pen-Pol Import Export</w:t>
            </w:r>
          </w:p>
          <w:p w:rsidR="00141645" w:rsidRPr="00CB5EDB" w:rsidRDefault="00141645" w:rsidP="00C24DFC">
            <w:r w:rsidRPr="00141645">
              <w:t>Łąg kolonia</w:t>
            </w:r>
            <w:r w:rsidRPr="00CB5EDB">
              <w:t xml:space="preserve"> </w:t>
            </w:r>
            <w:r w:rsidRPr="00141645">
              <w:t>50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89-652</w:t>
            </w:r>
            <w:r w:rsidRPr="00CB5EDB">
              <w:t xml:space="preserve"> </w:t>
            </w:r>
            <w:r w:rsidRPr="00141645">
              <w:t>Łag 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90 449.28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Adam Karczyński Pen-Pol Import Export</w:t>
            </w:r>
          </w:p>
          <w:p w:rsidR="00141645" w:rsidRPr="00CB5EDB" w:rsidRDefault="00141645" w:rsidP="00C24DFC">
            <w:r w:rsidRPr="00141645">
              <w:t>Łąg kolonia</w:t>
            </w:r>
            <w:r w:rsidRPr="00CB5EDB">
              <w:t xml:space="preserve"> </w:t>
            </w:r>
            <w:r w:rsidRPr="00141645">
              <w:t>50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89-652</w:t>
            </w:r>
            <w:r w:rsidRPr="00CB5EDB">
              <w:t xml:space="preserve"> </w:t>
            </w:r>
            <w:r w:rsidRPr="00141645">
              <w:t>Łag kolonia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608 112.00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Katharsis Investment Spółka z ograniczoną odpowiedzialnością</w:t>
            </w:r>
          </w:p>
          <w:p w:rsidR="00141645" w:rsidRPr="00CB5EDB" w:rsidRDefault="00141645" w:rsidP="00C24DFC">
            <w:r w:rsidRPr="00141645">
              <w:t>Lwowska</w:t>
            </w:r>
            <w:r w:rsidRPr="00CB5EDB">
              <w:t xml:space="preserve"> </w:t>
            </w:r>
            <w:r w:rsidRPr="00141645">
              <w:t>10/5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00-658</w:t>
            </w:r>
            <w:r w:rsidRPr="00CB5EDB">
              <w:t xml:space="preserve"> </w:t>
            </w:r>
            <w:r w:rsidRPr="0014164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480 610.20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4dream Sp. z o.o</w:t>
            </w:r>
          </w:p>
          <w:p w:rsidR="00141645" w:rsidRPr="00CB5EDB" w:rsidRDefault="00141645" w:rsidP="00C24DFC">
            <w:r w:rsidRPr="00141645">
              <w:t>Ogrodowa</w:t>
            </w:r>
            <w:r w:rsidRPr="00CB5EDB">
              <w:t xml:space="preserve"> </w:t>
            </w:r>
            <w:r w:rsidRPr="00141645">
              <w:t>21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42-263</w:t>
            </w:r>
            <w:r w:rsidRPr="00CB5EDB">
              <w:t xml:space="preserve"> </w:t>
            </w:r>
            <w:r w:rsidRPr="00141645">
              <w:t>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223 720.64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4dream Sp. z o.o</w:t>
            </w:r>
          </w:p>
          <w:p w:rsidR="00141645" w:rsidRPr="00CB5EDB" w:rsidRDefault="00141645" w:rsidP="00C24DFC">
            <w:r w:rsidRPr="00141645">
              <w:t>Ogrodowa</w:t>
            </w:r>
            <w:r w:rsidRPr="00CB5EDB">
              <w:t xml:space="preserve"> </w:t>
            </w:r>
            <w:r w:rsidRPr="00141645">
              <w:t>21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42-263</w:t>
            </w:r>
            <w:r w:rsidRPr="00CB5EDB">
              <w:t xml:space="preserve"> </w:t>
            </w:r>
            <w:r w:rsidRPr="00141645">
              <w:t>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100 106.62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4dream Sp. z o.o</w:t>
            </w:r>
          </w:p>
          <w:p w:rsidR="00141645" w:rsidRPr="00CB5EDB" w:rsidRDefault="00141645" w:rsidP="00C24DFC">
            <w:r w:rsidRPr="00141645">
              <w:t>Ogrodowa</w:t>
            </w:r>
            <w:r w:rsidRPr="00CB5EDB">
              <w:t xml:space="preserve"> </w:t>
            </w:r>
            <w:r w:rsidRPr="00141645">
              <w:t>21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42-263</w:t>
            </w:r>
            <w:r w:rsidRPr="00CB5EDB">
              <w:t xml:space="preserve"> </w:t>
            </w:r>
            <w:r w:rsidRPr="00141645">
              <w:t>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843 842.48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4dream Sp. z o.o</w:t>
            </w:r>
          </w:p>
          <w:p w:rsidR="00141645" w:rsidRPr="00CB5EDB" w:rsidRDefault="00141645" w:rsidP="00C24DFC">
            <w:r w:rsidRPr="00141645">
              <w:t>Ogrodowa</w:t>
            </w:r>
            <w:r w:rsidRPr="00CB5EDB">
              <w:t xml:space="preserve"> </w:t>
            </w:r>
            <w:r w:rsidRPr="00141645">
              <w:t>21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42-263</w:t>
            </w:r>
            <w:r w:rsidRPr="00CB5EDB">
              <w:t xml:space="preserve"> </w:t>
            </w:r>
            <w:r w:rsidRPr="00141645">
              <w:t>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193 583.03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5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4dream Sp. z o.o</w:t>
            </w:r>
          </w:p>
          <w:p w:rsidR="00141645" w:rsidRPr="00CB5EDB" w:rsidRDefault="00141645" w:rsidP="00C24DFC">
            <w:r w:rsidRPr="00141645">
              <w:t>Ogrodowa</w:t>
            </w:r>
            <w:r w:rsidRPr="00CB5EDB">
              <w:t xml:space="preserve"> </w:t>
            </w:r>
            <w:r w:rsidRPr="00141645">
              <w:t>21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42-263</w:t>
            </w:r>
            <w:r w:rsidRPr="00CB5EDB">
              <w:t xml:space="preserve"> </w:t>
            </w:r>
            <w:r w:rsidRPr="00141645">
              <w:t>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8 319.47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Zakład Produkcji Pościeli ''Świt'' Izabela Wintoniak</w:t>
            </w:r>
          </w:p>
          <w:p w:rsidR="00141645" w:rsidRPr="00CB5EDB" w:rsidRDefault="00141645" w:rsidP="00C24DFC">
            <w:r w:rsidRPr="00141645">
              <w:t>Błotna</w:t>
            </w:r>
            <w:r w:rsidRPr="00CB5EDB">
              <w:t xml:space="preserve"> </w:t>
            </w:r>
            <w:r w:rsidRPr="00141645">
              <w:t>5B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65-133</w:t>
            </w:r>
            <w:r w:rsidRPr="00CB5EDB">
              <w:t xml:space="preserve"> </w:t>
            </w:r>
            <w:r w:rsidRPr="00141645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183 725.10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Zakład Produkcji Pościeli ''Świt'' Izabela Wintoniak</w:t>
            </w:r>
          </w:p>
          <w:p w:rsidR="00141645" w:rsidRPr="00CB5EDB" w:rsidRDefault="00141645" w:rsidP="00C24DFC">
            <w:r w:rsidRPr="00141645">
              <w:t>Błotna</w:t>
            </w:r>
            <w:r w:rsidRPr="00CB5EDB">
              <w:t xml:space="preserve"> </w:t>
            </w:r>
            <w:r w:rsidRPr="00141645">
              <w:t>5B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65-133</w:t>
            </w:r>
            <w:r w:rsidRPr="00CB5EDB">
              <w:t xml:space="preserve"> </w:t>
            </w:r>
            <w:r w:rsidRPr="00141645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131 905.20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Zakład Produkcji Pościeli ''Świt'' Izabela Wintoniak</w:t>
            </w:r>
          </w:p>
          <w:p w:rsidR="00141645" w:rsidRPr="00CB5EDB" w:rsidRDefault="00141645" w:rsidP="00C24DFC">
            <w:r w:rsidRPr="00141645">
              <w:t>Błotna</w:t>
            </w:r>
            <w:r w:rsidRPr="00CB5EDB">
              <w:t xml:space="preserve"> </w:t>
            </w:r>
            <w:r w:rsidRPr="00141645">
              <w:t>5B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65-133</w:t>
            </w:r>
            <w:r w:rsidRPr="00CB5EDB">
              <w:t xml:space="preserve"> </w:t>
            </w:r>
            <w:r w:rsidRPr="00141645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742 132.80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5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Zakład Produkcji Pościeli ''Świt'' Izabela Wintoniak</w:t>
            </w:r>
          </w:p>
          <w:p w:rsidR="00141645" w:rsidRPr="00CB5EDB" w:rsidRDefault="00141645" w:rsidP="00C24DFC">
            <w:r w:rsidRPr="00141645">
              <w:t>Błotna</w:t>
            </w:r>
            <w:r w:rsidRPr="00CB5EDB">
              <w:t xml:space="preserve"> </w:t>
            </w:r>
            <w:r w:rsidRPr="00141645">
              <w:t>5B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65-133</w:t>
            </w:r>
            <w:r w:rsidRPr="00CB5EDB">
              <w:t xml:space="preserve"> </w:t>
            </w:r>
            <w:r w:rsidRPr="00141645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4 354.20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Apolla Spółka z ograniczoną odpowiedzialnością</w:t>
            </w:r>
          </w:p>
          <w:p w:rsidR="00141645" w:rsidRPr="00CB5EDB" w:rsidRDefault="00141645" w:rsidP="00C24DFC">
            <w:r w:rsidRPr="00141645">
              <w:t>Barwałd Górny</w:t>
            </w:r>
            <w:r w:rsidRPr="00CB5EDB">
              <w:t xml:space="preserve"> </w:t>
            </w:r>
            <w:r w:rsidRPr="00141645">
              <w:t>372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34-130</w:t>
            </w:r>
            <w:r w:rsidRPr="00CB5EDB">
              <w:t xml:space="preserve"> </w:t>
            </w:r>
            <w:r w:rsidRPr="00141645">
              <w:t>Klawaria Zebrzydowska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223 017.45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Multitex Sp. z o.o.</w:t>
            </w:r>
          </w:p>
          <w:p w:rsidR="00141645" w:rsidRPr="00CB5EDB" w:rsidRDefault="00141645" w:rsidP="00C24DFC">
            <w:r w:rsidRPr="00141645">
              <w:t>3 Maja</w:t>
            </w:r>
            <w:r w:rsidRPr="00CB5EDB">
              <w:t xml:space="preserve"> </w:t>
            </w:r>
            <w:r w:rsidRPr="00141645">
              <w:t>40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48-250</w:t>
            </w:r>
            <w:r w:rsidRPr="00CB5EDB">
              <w:t xml:space="preserve"> </w:t>
            </w:r>
            <w:r w:rsidRPr="00141645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338 242.62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Multitex Sp. z o.o.</w:t>
            </w:r>
          </w:p>
          <w:p w:rsidR="00141645" w:rsidRPr="00CB5EDB" w:rsidRDefault="00141645" w:rsidP="00C24DFC">
            <w:r w:rsidRPr="00141645">
              <w:t>3 Maja</w:t>
            </w:r>
            <w:r w:rsidRPr="00CB5EDB">
              <w:t xml:space="preserve"> </w:t>
            </w:r>
            <w:r w:rsidRPr="00141645">
              <w:t>40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48-250</w:t>
            </w:r>
            <w:r w:rsidRPr="00CB5EDB">
              <w:t xml:space="preserve"> </w:t>
            </w:r>
            <w:r w:rsidRPr="00141645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116 830.32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Multitex Sp. z o.o.</w:t>
            </w:r>
          </w:p>
          <w:p w:rsidR="00141645" w:rsidRPr="00CB5EDB" w:rsidRDefault="00141645" w:rsidP="00C24DFC">
            <w:r w:rsidRPr="00141645">
              <w:t>3 Maja</w:t>
            </w:r>
            <w:r w:rsidRPr="00CB5EDB">
              <w:t xml:space="preserve"> </w:t>
            </w:r>
            <w:r w:rsidRPr="00141645">
              <w:t>40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48-250</w:t>
            </w:r>
            <w:r w:rsidRPr="00CB5EDB">
              <w:t xml:space="preserve"> </w:t>
            </w:r>
            <w:r w:rsidRPr="00141645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811 357.20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Multitex Sp. z o.o.</w:t>
            </w:r>
          </w:p>
          <w:p w:rsidR="00141645" w:rsidRPr="00CB5EDB" w:rsidRDefault="00141645" w:rsidP="00C24DFC">
            <w:r w:rsidRPr="00141645">
              <w:t>3 Maja</w:t>
            </w:r>
            <w:r w:rsidRPr="00CB5EDB">
              <w:t xml:space="preserve"> </w:t>
            </w:r>
            <w:r w:rsidRPr="00141645">
              <w:t>40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48-250</w:t>
            </w:r>
            <w:r w:rsidRPr="00CB5EDB">
              <w:t xml:space="preserve"> </w:t>
            </w:r>
            <w:r w:rsidRPr="00141645">
              <w:t>Głogówek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212 169.07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PPHU SARA Agata Komasara</w:t>
            </w:r>
          </w:p>
          <w:p w:rsidR="00141645" w:rsidRPr="00CB5EDB" w:rsidRDefault="00141645" w:rsidP="00C24DFC">
            <w:r w:rsidRPr="00141645">
              <w:t>1 Maja</w:t>
            </w:r>
            <w:r w:rsidRPr="00CB5EDB">
              <w:t xml:space="preserve"> </w:t>
            </w:r>
            <w:r w:rsidRPr="00141645">
              <w:t>13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28-131</w:t>
            </w:r>
            <w:r w:rsidRPr="00CB5EDB">
              <w:t xml:space="preserve"> </w:t>
            </w:r>
            <w:r w:rsidRPr="00141645">
              <w:t>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221 412.30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PPHU SARA Agata Komasara</w:t>
            </w:r>
          </w:p>
          <w:p w:rsidR="00141645" w:rsidRPr="00CB5EDB" w:rsidRDefault="00141645" w:rsidP="00C24DFC">
            <w:r w:rsidRPr="00141645">
              <w:t>1 Maja</w:t>
            </w:r>
            <w:r w:rsidRPr="00CB5EDB">
              <w:t xml:space="preserve"> </w:t>
            </w:r>
            <w:r w:rsidRPr="00141645">
              <w:t>13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28-131</w:t>
            </w:r>
            <w:r w:rsidRPr="00CB5EDB">
              <w:t xml:space="preserve"> </w:t>
            </w:r>
            <w:r w:rsidRPr="00141645">
              <w:t>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99 588.43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PPHU SARA Agata Komasara</w:t>
            </w:r>
          </w:p>
          <w:p w:rsidR="00141645" w:rsidRPr="00CB5EDB" w:rsidRDefault="00141645" w:rsidP="00C24DFC">
            <w:r w:rsidRPr="00141645">
              <w:t>1 Maja</w:t>
            </w:r>
            <w:r w:rsidRPr="00CB5EDB">
              <w:t xml:space="preserve"> </w:t>
            </w:r>
            <w:r w:rsidRPr="00141645">
              <w:t>13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lastRenderedPageBreak/>
              <w:t>28-131</w:t>
            </w:r>
            <w:r w:rsidRPr="00CB5EDB">
              <w:t xml:space="preserve"> </w:t>
            </w:r>
            <w:r w:rsidRPr="00141645">
              <w:t>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lastRenderedPageBreak/>
              <w:t>589 898.16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PPHU SARA Agata Komasara</w:t>
            </w:r>
          </w:p>
          <w:p w:rsidR="00141645" w:rsidRPr="00CB5EDB" w:rsidRDefault="00141645" w:rsidP="00C24DFC">
            <w:r w:rsidRPr="00141645">
              <w:t>1 Maja</w:t>
            </w:r>
            <w:r w:rsidRPr="00CB5EDB">
              <w:t xml:space="preserve"> </w:t>
            </w:r>
            <w:r w:rsidRPr="00141645">
              <w:t>13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28-131</w:t>
            </w:r>
            <w:r w:rsidRPr="00CB5EDB">
              <w:t xml:space="preserve"> </w:t>
            </w:r>
            <w:r w:rsidRPr="00141645">
              <w:t>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139 366.38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5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PPHU SARA Agata Komasara</w:t>
            </w:r>
          </w:p>
          <w:p w:rsidR="00141645" w:rsidRPr="00CB5EDB" w:rsidRDefault="00141645" w:rsidP="00C24DFC">
            <w:r w:rsidRPr="00141645">
              <w:t>1 Maja</w:t>
            </w:r>
            <w:r w:rsidRPr="00CB5EDB">
              <w:t xml:space="preserve"> </w:t>
            </w:r>
            <w:r w:rsidRPr="00141645">
              <w:t>13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28-131</w:t>
            </w:r>
            <w:r w:rsidRPr="00CB5EDB">
              <w:t xml:space="preserve"> </w:t>
            </w:r>
            <w:r w:rsidRPr="00141645">
              <w:t>Solec-Zdrój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4 799.95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Meble-Black Red White Sp. z o.o.</w:t>
            </w:r>
          </w:p>
          <w:p w:rsidR="00141645" w:rsidRPr="00CB5EDB" w:rsidRDefault="00141645" w:rsidP="00C24DFC">
            <w:r w:rsidRPr="00141645">
              <w:t>Krzeszowska</w:t>
            </w:r>
            <w:r w:rsidRPr="00CB5EDB">
              <w:t xml:space="preserve"> </w:t>
            </w:r>
            <w:r w:rsidRPr="00141645">
              <w:t>61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23-400</w:t>
            </w:r>
            <w:r w:rsidRPr="00CB5EDB">
              <w:t xml:space="preserve"> </w:t>
            </w:r>
            <w:r w:rsidRPr="00141645">
              <w:t>Biłgoraj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367 282.92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Polska Grupa Tekstylna Sp. z o. o.</w:t>
            </w:r>
          </w:p>
          <w:p w:rsidR="00141645" w:rsidRPr="00CB5EDB" w:rsidRDefault="00141645" w:rsidP="00C24DFC">
            <w:r w:rsidRPr="00141645">
              <w:t>Zawiszy Czarnego</w:t>
            </w:r>
            <w:r w:rsidRPr="00CB5EDB">
              <w:t xml:space="preserve"> </w:t>
            </w:r>
            <w:r w:rsidRPr="00141645">
              <w:t>16/4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44-100</w:t>
            </w:r>
            <w:r w:rsidRPr="00CB5EDB">
              <w:t xml:space="preserve"> </w:t>
            </w:r>
            <w:r w:rsidRPr="00141645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183 725.10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Polska Grupa Tekstylna Sp. z o. o.</w:t>
            </w:r>
          </w:p>
          <w:p w:rsidR="00141645" w:rsidRPr="00CB5EDB" w:rsidRDefault="00141645" w:rsidP="00C24DFC">
            <w:r w:rsidRPr="00141645">
              <w:t>Zawiszy Czarnego</w:t>
            </w:r>
            <w:r w:rsidRPr="00CB5EDB">
              <w:t xml:space="preserve"> </w:t>
            </w:r>
            <w:r w:rsidRPr="00141645">
              <w:t>16/4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44-100</w:t>
            </w:r>
            <w:r w:rsidRPr="00CB5EDB">
              <w:t xml:space="preserve"> </w:t>
            </w:r>
            <w:r w:rsidRPr="00141645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101 284.35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Przedsiębiorstwo Produkcyjno Handlowo Usługowe Bajtek Beata Rusak</w:t>
            </w:r>
          </w:p>
          <w:p w:rsidR="00141645" w:rsidRPr="00CB5EDB" w:rsidRDefault="00141645" w:rsidP="00C24DFC">
            <w:r w:rsidRPr="00141645">
              <w:t>Stefczyka</w:t>
            </w:r>
            <w:r w:rsidRPr="00CB5EDB">
              <w:t xml:space="preserve"> </w:t>
            </w:r>
            <w:r w:rsidRPr="00141645">
              <w:t>4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13240</w:t>
            </w:r>
            <w:r w:rsidRPr="00CB5EDB">
              <w:t xml:space="preserve"> </w:t>
            </w:r>
            <w:r w:rsidRPr="00141645">
              <w:t>Iłowo-Osada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169 592.40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2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Przedsiębiorstwo Produkcyjno Handlowo Usługowe Bajtek Beata Rusak</w:t>
            </w:r>
          </w:p>
          <w:p w:rsidR="00141645" w:rsidRPr="00CB5EDB" w:rsidRDefault="00141645" w:rsidP="00C24DFC">
            <w:r w:rsidRPr="00141645">
              <w:t>Stefczyka</w:t>
            </w:r>
            <w:r w:rsidRPr="00CB5EDB">
              <w:t xml:space="preserve"> </w:t>
            </w:r>
            <w:r w:rsidRPr="00141645">
              <w:t>4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13240</w:t>
            </w:r>
            <w:r w:rsidRPr="00CB5EDB">
              <w:t xml:space="preserve"> </w:t>
            </w:r>
            <w:r w:rsidRPr="00141645">
              <w:t>Iłowo-Osada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73 018.95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4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W&amp;A Adam Wasielewski</w:t>
            </w:r>
          </w:p>
          <w:p w:rsidR="00141645" w:rsidRPr="00CB5EDB" w:rsidRDefault="00141645" w:rsidP="00C24DFC">
            <w:r w:rsidRPr="00141645">
              <w:t>Powstańców Wlkp.</w:t>
            </w:r>
            <w:r w:rsidRPr="00CB5EDB">
              <w:t xml:space="preserve"> </w:t>
            </w:r>
            <w:r w:rsidRPr="00141645">
              <w:t>47/5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63-800</w:t>
            </w:r>
            <w:r w:rsidRPr="00CB5EDB">
              <w:t xml:space="preserve"> </w:t>
            </w:r>
            <w:r w:rsidRPr="00141645"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116 634.06 zł</w:t>
            </w:r>
          </w:p>
        </w:tc>
      </w:tr>
      <w:tr w:rsidR="00141645" w:rsidRPr="00075CD0" w:rsidTr="00C24DFC">
        <w:tc>
          <w:tcPr>
            <w:tcW w:w="993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3</w:t>
            </w:r>
          </w:p>
        </w:tc>
        <w:tc>
          <w:tcPr>
            <w:tcW w:w="4110" w:type="dxa"/>
            <w:shd w:val="clear" w:color="auto" w:fill="auto"/>
          </w:tcPr>
          <w:p w:rsidR="00141645" w:rsidRPr="00C82837" w:rsidRDefault="00141645" w:rsidP="00C24DFC">
            <w:pPr>
              <w:spacing w:before="40"/>
            </w:pPr>
            <w:r w:rsidRPr="00141645">
              <w:t>VENA Kapka Anna</w:t>
            </w:r>
          </w:p>
          <w:p w:rsidR="00141645" w:rsidRPr="00CB5EDB" w:rsidRDefault="00141645" w:rsidP="00C24DFC">
            <w:r w:rsidRPr="00141645">
              <w:t>Przy Rynku Wełnianym</w:t>
            </w:r>
            <w:r w:rsidRPr="00CB5EDB">
              <w:t xml:space="preserve"> </w:t>
            </w:r>
            <w:r w:rsidRPr="00141645">
              <w:t>13/2</w:t>
            </w:r>
            <w:r w:rsidRPr="00CB5EDB">
              <w:t xml:space="preserve"> </w:t>
            </w:r>
          </w:p>
          <w:p w:rsidR="00141645" w:rsidRPr="00CB5EDB" w:rsidRDefault="00141645" w:rsidP="00C24DFC">
            <w:pPr>
              <w:spacing w:after="120"/>
              <w:jc w:val="both"/>
            </w:pPr>
            <w:r w:rsidRPr="00141645">
              <w:t>87-100</w:t>
            </w:r>
            <w:r w:rsidRPr="00CB5EDB">
              <w:t xml:space="preserve"> </w:t>
            </w:r>
            <w:r w:rsidRPr="00141645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1645" w:rsidRPr="00CB5EDB" w:rsidRDefault="00141645" w:rsidP="00C24DFC">
            <w:pPr>
              <w:spacing w:before="120" w:after="120"/>
              <w:jc w:val="center"/>
            </w:pPr>
            <w:r w:rsidRPr="00141645">
              <w:t>663 727.68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61C" w:rsidRDefault="0088761C">
      <w:r>
        <w:separator/>
      </w:r>
    </w:p>
  </w:endnote>
  <w:endnote w:type="continuationSeparator" w:id="0">
    <w:p w:rsidR="0088761C" w:rsidRDefault="00887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61C" w:rsidRDefault="0088761C">
      <w:r>
        <w:separator/>
      </w:r>
    </w:p>
  </w:footnote>
  <w:footnote w:type="continuationSeparator" w:id="0">
    <w:p w:rsidR="0088761C" w:rsidRDefault="00887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645" w:rsidRDefault="001416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645" w:rsidRDefault="001416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1645" w:rsidRDefault="001416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61C"/>
    <w:rsid w:val="00007727"/>
    <w:rsid w:val="00017720"/>
    <w:rsid w:val="00035488"/>
    <w:rsid w:val="000D7F25"/>
    <w:rsid w:val="000E00E5"/>
    <w:rsid w:val="0014164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8761C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1BABFB-6218-4B2C-827D-1C48B28C3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2023-04-18T13:12:00Z</dcterms:created>
  <dcterms:modified xsi:type="dcterms:W3CDTF">2023-04-18T13:12:00Z</dcterms:modified>
</cp:coreProperties>
</file>