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40951F0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7F20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3B51910D" w:rsidR="00575D1B" w:rsidRDefault="00987E4B" w:rsidP="00D3424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D34245" w:rsidRPr="00D34245">
        <w:rPr>
          <w:b/>
        </w:rPr>
        <w:t xml:space="preserve">Certyfikowane </w:t>
      </w:r>
      <w:r w:rsidR="00F76413" w:rsidRPr="00F76413">
        <w:rPr>
          <w:b/>
        </w:rPr>
        <w:t xml:space="preserve">szkolenie bazy danych w QGIS dla studentów </w:t>
      </w:r>
      <w:proofErr w:type="spellStart"/>
      <w:r w:rsidR="00F76413" w:rsidRPr="00F76413">
        <w:rPr>
          <w:b/>
        </w:rPr>
        <w:t>WGGiOŚ</w:t>
      </w:r>
      <w:proofErr w:type="spellEnd"/>
      <w:r w:rsidR="00F76413" w:rsidRPr="00F76413">
        <w:rPr>
          <w:b/>
        </w:rPr>
        <w:t xml:space="preserve"> w ramach projektu POWR.03.05.00-00-Z307/17-00 - KC-</w:t>
      </w:r>
      <w:proofErr w:type="spellStart"/>
      <w:r w:rsidR="00F76413" w:rsidRPr="00F76413">
        <w:rPr>
          <w:b/>
        </w:rPr>
        <w:t>zp</w:t>
      </w:r>
      <w:proofErr w:type="spellEnd"/>
      <w:r w:rsidR="00F76413" w:rsidRPr="00F76413">
        <w:rPr>
          <w:b/>
        </w:rPr>
        <w:t>. 272-133/23</w:t>
      </w:r>
      <w:r w:rsidR="00450386" w:rsidRPr="00450386">
        <w:rPr>
          <w:b/>
        </w:rPr>
        <w:t>.</w:t>
      </w:r>
    </w:p>
    <w:p w14:paraId="352570AC" w14:textId="77777777" w:rsidR="00C73817" w:rsidRDefault="00C73817" w:rsidP="00225675">
      <w:pPr>
        <w:tabs>
          <w:tab w:val="left" w:pos="0"/>
        </w:tabs>
        <w:jc w:val="both"/>
        <w:rPr>
          <w:b/>
        </w:rPr>
      </w:pPr>
    </w:p>
    <w:p w14:paraId="00126B88" w14:textId="1865BC53" w:rsidR="00130DDC" w:rsidRPr="00AA36AA" w:rsidRDefault="00C73817" w:rsidP="00225675">
      <w:pPr>
        <w:tabs>
          <w:tab w:val="left" w:pos="0"/>
        </w:tabs>
        <w:jc w:val="both"/>
        <w:rPr>
          <w:b/>
          <w:color w:val="000000"/>
        </w:rPr>
      </w:pPr>
      <w:r>
        <w:rPr>
          <w:b/>
          <w:color w:val="000000"/>
        </w:rPr>
        <w:t xml:space="preserve">Oświadczam, że dysponuję lub będę dysponował: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949"/>
        <w:gridCol w:w="2201"/>
      </w:tblGrid>
      <w:tr w:rsidR="00987E4B" w:rsidRPr="001D740A" w14:paraId="516C0708" w14:textId="77777777" w:rsidTr="0069675E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949" w:type="dxa"/>
            <w:tcBorders>
              <w:bottom w:val="nil"/>
            </w:tcBorders>
            <w:vAlign w:val="center"/>
          </w:tcPr>
          <w:p w14:paraId="0AB6D083" w14:textId="583FAC14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440E32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201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69675E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949" w:type="dxa"/>
          </w:tcPr>
          <w:p w14:paraId="061FFDD8" w14:textId="171EADB9" w:rsidR="009D4AD2" w:rsidRPr="009324FE" w:rsidRDefault="009D4AD2" w:rsidP="009D4AD2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</w:p>
          <w:p w14:paraId="06D3414C" w14:textId="4B334FB8" w:rsidR="00C73817" w:rsidRPr="0069675E" w:rsidRDefault="00F76413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69675E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osiada międzynarodowy</w:t>
            </w:r>
            <w:r w:rsidR="00E62214">
              <w:rPr>
                <w:sz w:val="22"/>
                <w:szCs w:val="22"/>
              </w:rPr>
              <w:t xml:space="preserve"> lub europejski</w:t>
            </w:r>
            <w:r>
              <w:rPr>
                <w:sz w:val="22"/>
                <w:szCs w:val="22"/>
              </w:rPr>
              <w:t xml:space="preserve"> certyfikat znajomości GIS</w:t>
            </w:r>
            <w:r w:rsidR="00E6221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="004E7BD2" w:rsidRPr="0069675E"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="004E7BD2" w:rsidRPr="0069675E">
              <w:rPr>
                <w:bCs/>
                <w:iCs/>
                <w:sz w:val="22"/>
                <w:szCs w:val="22"/>
                <w:lang w:eastAsia="zh-CN"/>
              </w:rPr>
              <w:t xml:space="preserve"> </w:t>
            </w:r>
            <w:r w:rsidR="004E7BD2" w:rsidRPr="0069675E">
              <w:rPr>
                <w:sz w:val="22"/>
                <w:szCs w:val="22"/>
                <w:highlight w:val="yellow"/>
              </w:rPr>
              <w:t>TAK/NIE*</w:t>
            </w:r>
          </w:p>
          <w:p w14:paraId="37F4DA06" w14:textId="0E5BEDE2" w:rsidR="00987E4B" w:rsidRPr="00431178" w:rsidRDefault="00987E4B" w:rsidP="0069675E">
            <w:pPr>
              <w:autoSpaceDN w:val="0"/>
              <w:spacing w:after="160" w:line="256" w:lineRule="auto"/>
              <w:contextualSpacing/>
              <w:jc w:val="both"/>
            </w:pPr>
          </w:p>
        </w:tc>
        <w:tc>
          <w:tcPr>
            <w:tcW w:w="2201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4F96492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3B15767D" w:rsidR="00987E4B" w:rsidRPr="00D34245" w:rsidRDefault="00987E4B" w:rsidP="00987E4B">
      <w:pPr>
        <w:jc w:val="both"/>
        <w:rPr>
          <w:b/>
          <w:color w:val="FF0000"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D34245">
        <w:rPr>
          <w:b/>
        </w:rPr>
        <w:t>a</w:t>
      </w:r>
      <w:r w:rsidRPr="00431178">
        <w:rPr>
          <w:b/>
        </w:rPr>
        <w:t xml:space="preserve"> posiada wskazane </w:t>
      </w:r>
      <w:r w:rsidRPr="00D34245">
        <w:rPr>
          <w:b/>
          <w:color w:val="FF0000"/>
        </w:rPr>
        <w:t xml:space="preserve"> </w:t>
      </w:r>
      <w:r w:rsidRPr="00D953D7">
        <w:rPr>
          <w:b/>
        </w:rPr>
        <w:t>doświadczenie.</w:t>
      </w:r>
      <w:r w:rsidRPr="00D34245">
        <w:rPr>
          <w:b/>
          <w:color w:val="FF0000"/>
        </w:rPr>
        <w:t xml:space="preserve"> </w:t>
      </w:r>
    </w:p>
    <w:p w14:paraId="21AE3001" w14:textId="32744EB6" w:rsidR="00BC58AD" w:rsidRPr="00D34245" w:rsidRDefault="00BC58AD" w:rsidP="00987E4B">
      <w:pPr>
        <w:spacing w:line="360" w:lineRule="auto"/>
        <w:jc w:val="both"/>
        <w:rPr>
          <w:color w:val="FF0000"/>
        </w:rPr>
      </w:pPr>
    </w:p>
    <w:p w14:paraId="32FC665F" w14:textId="77777777" w:rsidR="00BC58AD" w:rsidRPr="00D34245" w:rsidRDefault="00BC58AD" w:rsidP="00987E4B">
      <w:pPr>
        <w:spacing w:line="360" w:lineRule="auto"/>
        <w:jc w:val="both"/>
        <w:rPr>
          <w:color w:val="FF0000"/>
        </w:rPr>
      </w:pPr>
    </w:p>
    <w:p w14:paraId="1FC86D97" w14:textId="77777777" w:rsidR="00C13436" w:rsidRDefault="00C13436" w:rsidP="00C13436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720FE90" w14:textId="77777777" w:rsidR="00C13436" w:rsidRDefault="00C13436" w:rsidP="00C13436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 w:rsidSect="004E7BD2">
      <w:headerReference w:type="default" r:id="rId7"/>
      <w:footnotePr>
        <w:numFmt w:val="chicago"/>
      </w:footnotePr>
      <w:pgSz w:w="11906" w:h="16838"/>
      <w:pgMar w:top="1417" w:right="1152" w:bottom="127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D24A6" w14:textId="77777777" w:rsidR="00967D46" w:rsidRDefault="00967D46">
      <w:r>
        <w:separator/>
      </w:r>
    </w:p>
  </w:endnote>
  <w:endnote w:type="continuationSeparator" w:id="0">
    <w:p w14:paraId="79EC3740" w14:textId="77777777" w:rsidR="00967D46" w:rsidRDefault="00967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95446" w14:textId="77777777" w:rsidR="00967D46" w:rsidRDefault="00967D46">
      <w:r>
        <w:separator/>
      </w:r>
    </w:p>
  </w:footnote>
  <w:footnote w:type="continuationSeparator" w:id="0">
    <w:p w14:paraId="4B9B3C65" w14:textId="77777777" w:rsidR="00967D46" w:rsidRDefault="00967D46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D404E"/>
    <w:multiLevelType w:val="hybridMultilevel"/>
    <w:tmpl w:val="F000B8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679CA"/>
    <w:multiLevelType w:val="hybridMultilevel"/>
    <w:tmpl w:val="E3283430"/>
    <w:lvl w:ilvl="0" w:tplc="73CA6F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77A248E3"/>
    <w:multiLevelType w:val="hybridMultilevel"/>
    <w:tmpl w:val="AB80CD16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5996764">
    <w:abstractNumId w:val="0"/>
  </w:num>
  <w:num w:numId="2" w16cid:durableId="19360927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8640732">
    <w:abstractNumId w:val="3"/>
  </w:num>
  <w:num w:numId="4" w16cid:durableId="14061033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67055"/>
    <w:rsid w:val="000A0917"/>
    <w:rsid w:val="00100E3F"/>
    <w:rsid w:val="00130DDC"/>
    <w:rsid w:val="001857F9"/>
    <w:rsid w:val="00192AB5"/>
    <w:rsid w:val="001C528B"/>
    <w:rsid w:val="001D0F1F"/>
    <w:rsid w:val="001E754C"/>
    <w:rsid w:val="00225675"/>
    <w:rsid w:val="002328A0"/>
    <w:rsid w:val="00263CEB"/>
    <w:rsid w:val="002A7896"/>
    <w:rsid w:val="002A7F51"/>
    <w:rsid w:val="002D2204"/>
    <w:rsid w:val="002F6C4A"/>
    <w:rsid w:val="00440E32"/>
    <w:rsid w:val="00450386"/>
    <w:rsid w:val="004640BD"/>
    <w:rsid w:val="00491BB5"/>
    <w:rsid w:val="004A2377"/>
    <w:rsid w:val="004B79E1"/>
    <w:rsid w:val="004C16AB"/>
    <w:rsid w:val="004E7BD2"/>
    <w:rsid w:val="00501D59"/>
    <w:rsid w:val="00517D50"/>
    <w:rsid w:val="00527F15"/>
    <w:rsid w:val="0056690C"/>
    <w:rsid w:val="00575D1B"/>
    <w:rsid w:val="005B4FE1"/>
    <w:rsid w:val="005D357A"/>
    <w:rsid w:val="005E18BC"/>
    <w:rsid w:val="005F6749"/>
    <w:rsid w:val="0060166B"/>
    <w:rsid w:val="006121FF"/>
    <w:rsid w:val="00672270"/>
    <w:rsid w:val="006828A2"/>
    <w:rsid w:val="0069675E"/>
    <w:rsid w:val="006C69D3"/>
    <w:rsid w:val="00752C3F"/>
    <w:rsid w:val="00753DBC"/>
    <w:rsid w:val="00786C56"/>
    <w:rsid w:val="0079345B"/>
    <w:rsid w:val="007D02BE"/>
    <w:rsid w:val="007E4A49"/>
    <w:rsid w:val="007F6736"/>
    <w:rsid w:val="008539D0"/>
    <w:rsid w:val="008A65DF"/>
    <w:rsid w:val="008E4A55"/>
    <w:rsid w:val="008E66F9"/>
    <w:rsid w:val="0092761E"/>
    <w:rsid w:val="009324FE"/>
    <w:rsid w:val="00944163"/>
    <w:rsid w:val="00946690"/>
    <w:rsid w:val="009559C0"/>
    <w:rsid w:val="009616AA"/>
    <w:rsid w:val="00967D46"/>
    <w:rsid w:val="00987E4B"/>
    <w:rsid w:val="009A182A"/>
    <w:rsid w:val="009A30AA"/>
    <w:rsid w:val="009D4AD2"/>
    <w:rsid w:val="009E4F5D"/>
    <w:rsid w:val="009F61B4"/>
    <w:rsid w:val="00A00235"/>
    <w:rsid w:val="00A62BCF"/>
    <w:rsid w:val="00A844AF"/>
    <w:rsid w:val="00B33027"/>
    <w:rsid w:val="00B61F22"/>
    <w:rsid w:val="00B72E23"/>
    <w:rsid w:val="00BB4F33"/>
    <w:rsid w:val="00BC58AD"/>
    <w:rsid w:val="00BD1A83"/>
    <w:rsid w:val="00BD29A9"/>
    <w:rsid w:val="00C06BD6"/>
    <w:rsid w:val="00C13436"/>
    <w:rsid w:val="00C303B2"/>
    <w:rsid w:val="00C72695"/>
    <w:rsid w:val="00C73817"/>
    <w:rsid w:val="00C74409"/>
    <w:rsid w:val="00CA1579"/>
    <w:rsid w:val="00CA2E73"/>
    <w:rsid w:val="00CE175A"/>
    <w:rsid w:val="00CE542C"/>
    <w:rsid w:val="00CF6409"/>
    <w:rsid w:val="00D04561"/>
    <w:rsid w:val="00D34245"/>
    <w:rsid w:val="00D4212E"/>
    <w:rsid w:val="00D67C47"/>
    <w:rsid w:val="00D71D16"/>
    <w:rsid w:val="00D72BFC"/>
    <w:rsid w:val="00D742FE"/>
    <w:rsid w:val="00D93916"/>
    <w:rsid w:val="00D953D7"/>
    <w:rsid w:val="00DD721C"/>
    <w:rsid w:val="00DE7F20"/>
    <w:rsid w:val="00DF52A5"/>
    <w:rsid w:val="00E62214"/>
    <w:rsid w:val="00E97FEE"/>
    <w:rsid w:val="00EB6F4B"/>
    <w:rsid w:val="00F04CB8"/>
    <w:rsid w:val="00F21267"/>
    <w:rsid w:val="00F55B12"/>
    <w:rsid w:val="00F61113"/>
    <w:rsid w:val="00F76413"/>
    <w:rsid w:val="00FA31F0"/>
    <w:rsid w:val="00FD24DA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83F7C131-541E-430A-8B28-F03473D3B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Zarzycka</cp:lastModifiedBy>
  <cp:revision>2</cp:revision>
  <cp:lastPrinted>2023-04-12T08:02:00Z</cp:lastPrinted>
  <dcterms:created xsi:type="dcterms:W3CDTF">2023-04-12T08:02:00Z</dcterms:created>
  <dcterms:modified xsi:type="dcterms:W3CDTF">2023-04-12T08:02:00Z</dcterms:modified>
</cp:coreProperties>
</file>