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40951F0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 w:rsidR="00067055">
        <w:t xml:space="preserve">     </w:t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7F20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2347B84" w14:textId="43637784" w:rsidR="00575D1B" w:rsidRDefault="00987E4B" w:rsidP="00D34245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="00F35A01">
        <w:rPr>
          <w:b/>
        </w:rPr>
        <w:t xml:space="preserve"> </w:t>
      </w:r>
      <w:r w:rsidR="007B0A70" w:rsidRPr="007B0A70">
        <w:rPr>
          <w:b/>
        </w:rPr>
        <w:t xml:space="preserve">Certyfikowane szkolenie </w:t>
      </w:r>
      <w:r w:rsidR="00F35A01">
        <w:rPr>
          <w:b/>
        </w:rPr>
        <w:t>b</w:t>
      </w:r>
      <w:r w:rsidR="007B0A70" w:rsidRPr="007B0A70">
        <w:rPr>
          <w:b/>
        </w:rPr>
        <w:t xml:space="preserve">azy danych w QGIS dla studentów </w:t>
      </w:r>
      <w:proofErr w:type="spellStart"/>
      <w:r w:rsidR="007B0A70" w:rsidRPr="007B0A70">
        <w:rPr>
          <w:b/>
        </w:rPr>
        <w:t>WGGiOŚ</w:t>
      </w:r>
      <w:proofErr w:type="spellEnd"/>
      <w:r w:rsidR="007B0A70" w:rsidRPr="007B0A70">
        <w:rPr>
          <w:b/>
        </w:rPr>
        <w:t xml:space="preserve"> w ramach projektu POWR.03.05.00-00-Z307/17-00 - KC-</w:t>
      </w:r>
      <w:proofErr w:type="spellStart"/>
      <w:r w:rsidR="007B0A70" w:rsidRPr="007B0A70">
        <w:rPr>
          <w:b/>
        </w:rPr>
        <w:t>zp</w:t>
      </w:r>
      <w:proofErr w:type="spellEnd"/>
      <w:r w:rsidR="007B0A70" w:rsidRPr="007B0A70">
        <w:rPr>
          <w:b/>
        </w:rPr>
        <w:t>. 272-133/23</w:t>
      </w:r>
      <w:r w:rsidR="00450386" w:rsidRPr="00450386">
        <w:rPr>
          <w:b/>
        </w:rPr>
        <w:t>.</w:t>
      </w:r>
    </w:p>
    <w:p w14:paraId="352570AC" w14:textId="77777777" w:rsidR="00C73817" w:rsidRDefault="00C73817" w:rsidP="00225675">
      <w:pPr>
        <w:tabs>
          <w:tab w:val="left" w:pos="0"/>
        </w:tabs>
        <w:jc w:val="both"/>
        <w:rPr>
          <w:b/>
        </w:rPr>
      </w:pPr>
    </w:p>
    <w:p w14:paraId="00126B88" w14:textId="1865BC53" w:rsidR="00130DDC" w:rsidRPr="00AA36AA" w:rsidRDefault="00C73817" w:rsidP="00225675">
      <w:pPr>
        <w:tabs>
          <w:tab w:val="left" w:pos="0"/>
        </w:tabs>
        <w:jc w:val="both"/>
        <w:rPr>
          <w:b/>
          <w:color w:val="000000"/>
        </w:rPr>
      </w:pPr>
      <w:r>
        <w:rPr>
          <w:b/>
          <w:color w:val="000000"/>
        </w:rPr>
        <w:t xml:space="preserve">Oświadczam, że dysponuję lub będę dysponował: 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949"/>
        <w:gridCol w:w="2201"/>
      </w:tblGrid>
      <w:tr w:rsidR="00987E4B" w:rsidRPr="001D740A" w14:paraId="516C0708" w14:textId="77777777" w:rsidTr="0069675E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949" w:type="dxa"/>
            <w:tcBorders>
              <w:bottom w:val="nil"/>
            </w:tcBorders>
            <w:vAlign w:val="center"/>
          </w:tcPr>
          <w:p w14:paraId="0AB6D083" w14:textId="583FAC14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440E32"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201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69675E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949" w:type="dxa"/>
          </w:tcPr>
          <w:p w14:paraId="061FFDD8" w14:textId="171EADB9" w:rsidR="009D4AD2" w:rsidRPr="009324FE" w:rsidRDefault="009D4AD2" w:rsidP="009D4AD2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lang w:eastAsia="zh-CN"/>
              </w:rPr>
            </w:pPr>
          </w:p>
          <w:p w14:paraId="06D3414C" w14:textId="619D1545" w:rsidR="00C73817" w:rsidRPr="0069675E" w:rsidRDefault="00F35A01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posiada międzynarodowy certyfikat znajomości</w:t>
            </w:r>
            <w:r w:rsidR="0069675E" w:rsidRPr="006967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GIS zgodny </w:t>
            </w:r>
            <w:r>
              <w:rPr>
                <w:sz w:val="22"/>
                <w:szCs w:val="22"/>
              </w:rPr>
              <w:br/>
              <w:t>z normą ISO 9001 lub równoważną</w:t>
            </w:r>
            <w:r w:rsidR="004E7BD2" w:rsidRPr="0069675E">
              <w:rPr>
                <w:rFonts w:eastAsia="Calibri"/>
                <w:sz w:val="22"/>
                <w:szCs w:val="22"/>
                <w:lang w:eastAsia="en-US"/>
              </w:rPr>
              <w:t xml:space="preserve"> - </w:t>
            </w:r>
            <w:r w:rsidR="004E7BD2" w:rsidRPr="0069675E">
              <w:rPr>
                <w:bCs/>
                <w:iCs/>
                <w:sz w:val="22"/>
                <w:szCs w:val="22"/>
                <w:lang w:eastAsia="zh-CN"/>
              </w:rPr>
              <w:t xml:space="preserve"> </w:t>
            </w:r>
            <w:r w:rsidR="004E7BD2" w:rsidRPr="0069675E">
              <w:rPr>
                <w:sz w:val="22"/>
                <w:szCs w:val="22"/>
                <w:highlight w:val="yellow"/>
              </w:rPr>
              <w:t>TAK/NIE*</w:t>
            </w:r>
          </w:p>
          <w:p w14:paraId="37F4DA06" w14:textId="0E5BEDE2" w:rsidR="00987E4B" w:rsidRPr="00431178" w:rsidRDefault="00987E4B" w:rsidP="0069675E">
            <w:pPr>
              <w:autoSpaceDN w:val="0"/>
              <w:spacing w:after="160" w:line="256" w:lineRule="auto"/>
              <w:contextualSpacing/>
              <w:jc w:val="both"/>
            </w:pPr>
          </w:p>
        </w:tc>
        <w:tc>
          <w:tcPr>
            <w:tcW w:w="2201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6FF0A41C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</w:t>
            </w:r>
          </w:p>
          <w:p w14:paraId="17C1E914" w14:textId="625E9593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</w:t>
            </w:r>
            <w:r w:rsidR="00F35A01">
              <w:rPr>
                <w:i/>
                <w:color w:val="000000"/>
              </w:rPr>
              <w:t xml:space="preserve"> </w:t>
            </w:r>
            <w:r w:rsidRPr="00B26774">
              <w:rPr>
                <w:i/>
                <w:color w:val="000000"/>
              </w:rPr>
              <w:t>podstawę dysponowania)</w:t>
            </w:r>
          </w:p>
        </w:tc>
      </w:tr>
    </w:tbl>
    <w:p w14:paraId="6C70FB7A" w14:textId="3B15767D" w:rsidR="00987E4B" w:rsidRPr="00D34245" w:rsidRDefault="00987E4B" w:rsidP="00987E4B">
      <w:pPr>
        <w:jc w:val="both"/>
        <w:rPr>
          <w:b/>
          <w:color w:val="FF0000"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D34245">
        <w:rPr>
          <w:b/>
        </w:rPr>
        <w:t>a</w:t>
      </w:r>
      <w:r w:rsidRPr="00431178">
        <w:rPr>
          <w:b/>
        </w:rPr>
        <w:t xml:space="preserve"> posiada wskazane </w:t>
      </w:r>
      <w:r w:rsidRPr="00D34245">
        <w:rPr>
          <w:b/>
          <w:color w:val="FF0000"/>
        </w:rPr>
        <w:t xml:space="preserve"> </w:t>
      </w:r>
      <w:r w:rsidRPr="00D953D7">
        <w:rPr>
          <w:b/>
        </w:rPr>
        <w:t>doświadczenie.</w:t>
      </w:r>
      <w:r w:rsidRPr="00D34245">
        <w:rPr>
          <w:b/>
          <w:color w:val="FF0000"/>
        </w:rPr>
        <w:t xml:space="preserve"> </w:t>
      </w:r>
    </w:p>
    <w:p w14:paraId="21AE3001" w14:textId="32744EB6" w:rsidR="00BC58AD" w:rsidRPr="00D34245" w:rsidRDefault="00BC58AD" w:rsidP="00987E4B">
      <w:pPr>
        <w:spacing w:line="360" w:lineRule="auto"/>
        <w:jc w:val="both"/>
        <w:rPr>
          <w:color w:val="FF0000"/>
        </w:rPr>
      </w:pPr>
    </w:p>
    <w:p w14:paraId="32FC665F" w14:textId="77777777" w:rsidR="00BC58AD" w:rsidRPr="00D34245" w:rsidRDefault="00BC58AD" w:rsidP="00987E4B">
      <w:pPr>
        <w:spacing w:line="360" w:lineRule="auto"/>
        <w:jc w:val="both"/>
        <w:rPr>
          <w:color w:val="FF0000"/>
        </w:rPr>
      </w:pPr>
    </w:p>
    <w:p w14:paraId="1FC86D97" w14:textId="77777777" w:rsidR="00C13436" w:rsidRDefault="00C13436" w:rsidP="00C13436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720FE90" w14:textId="77777777" w:rsidR="00C13436" w:rsidRDefault="00C13436" w:rsidP="00C13436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6245F558" w:rsidR="00BB4F33" w:rsidRDefault="00BB4F33" w:rsidP="00987E4B">
      <w:pPr>
        <w:rPr>
          <w:sz w:val="16"/>
          <w:szCs w:val="16"/>
        </w:rPr>
      </w:pPr>
    </w:p>
    <w:p w14:paraId="30E225C8" w14:textId="6ED04A50" w:rsidR="00F35A01" w:rsidRDefault="00F35A01" w:rsidP="00987E4B">
      <w:pPr>
        <w:rPr>
          <w:sz w:val="16"/>
          <w:szCs w:val="16"/>
        </w:rPr>
      </w:pPr>
    </w:p>
    <w:p w14:paraId="47BFC50A" w14:textId="22F6F2B7" w:rsidR="00F35A01" w:rsidRDefault="00F35A01" w:rsidP="00987E4B">
      <w:pPr>
        <w:rPr>
          <w:sz w:val="16"/>
          <w:szCs w:val="16"/>
        </w:rPr>
      </w:pPr>
    </w:p>
    <w:p w14:paraId="76CA2766" w14:textId="44567ADA" w:rsidR="00F35A01" w:rsidRDefault="00F35A01" w:rsidP="00987E4B">
      <w:pPr>
        <w:rPr>
          <w:sz w:val="16"/>
          <w:szCs w:val="16"/>
        </w:rPr>
      </w:pPr>
    </w:p>
    <w:p w14:paraId="44B3CE58" w14:textId="40FFD4F2" w:rsidR="00F35A01" w:rsidRDefault="00F35A01" w:rsidP="00987E4B">
      <w:pPr>
        <w:rPr>
          <w:sz w:val="16"/>
          <w:szCs w:val="16"/>
        </w:rPr>
      </w:pPr>
    </w:p>
    <w:p w14:paraId="31990CA0" w14:textId="57861F41" w:rsidR="00F35A01" w:rsidRDefault="00F35A01" w:rsidP="00987E4B">
      <w:pPr>
        <w:rPr>
          <w:sz w:val="16"/>
          <w:szCs w:val="16"/>
        </w:rPr>
      </w:pPr>
    </w:p>
    <w:p w14:paraId="4F69E53E" w14:textId="2C8C5331" w:rsidR="00F35A01" w:rsidRDefault="00F35A01" w:rsidP="00987E4B">
      <w:pPr>
        <w:rPr>
          <w:sz w:val="16"/>
          <w:szCs w:val="16"/>
        </w:rPr>
      </w:pPr>
    </w:p>
    <w:p w14:paraId="1E604636" w14:textId="6E723D10" w:rsidR="00F35A01" w:rsidRDefault="00F35A01" w:rsidP="00987E4B">
      <w:pPr>
        <w:rPr>
          <w:sz w:val="16"/>
          <w:szCs w:val="16"/>
        </w:rPr>
      </w:pPr>
    </w:p>
    <w:p w14:paraId="2F9D788A" w14:textId="472604FF" w:rsidR="00F35A01" w:rsidRDefault="00F35A01" w:rsidP="00987E4B">
      <w:pPr>
        <w:rPr>
          <w:sz w:val="16"/>
          <w:szCs w:val="16"/>
        </w:rPr>
      </w:pPr>
    </w:p>
    <w:p w14:paraId="189A93B0" w14:textId="7D2093BC" w:rsidR="00F35A01" w:rsidRDefault="00F35A01" w:rsidP="00987E4B">
      <w:pPr>
        <w:rPr>
          <w:sz w:val="16"/>
          <w:szCs w:val="16"/>
        </w:rPr>
      </w:pPr>
    </w:p>
    <w:p w14:paraId="65D09A77" w14:textId="0EC2BB26" w:rsidR="00F35A01" w:rsidRDefault="00F35A01" w:rsidP="00987E4B">
      <w:pPr>
        <w:rPr>
          <w:sz w:val="16"/>
          <w:szCs w:val="16"/>
        </w:rPr>
      </w:pPr>
    </w:p>
    <w:p w14:paraId="5F925434" w14:textId="77777777" w:rsidR="00F35A01" w:rsidRDefault="00F35A01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 w:rsidSect="004E7BD2">
      <w:headerReference w:type="default" r:id="rId7"/>
      <w:footnotePr>
        <w:numFmt w:val="chicago"/>
      </w:footnotePr>
      <w:pgSz w:w="11906" w:h="16838"/>
      <w:pgMar w:top="1417" w:right="1152" w:bottom="127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5E91A" w14:textId="77777777" w:rsidR="00F61113" w:rsidRDefault="00F61113">
      <w:r>
        <w:separator/>
      </w:r>
    </w:p>
  </w:endnote>
  <w:endnote w:type="continuationSeparator" w:id="0">
    <w:p w14:paraId="152C62ED" w14:textId="77777777" w:rsidR="00F61113" w:rsidRDefault="00F61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74EAE" w14:textId="77777777" w:rsidR="00F61113" w:rsidRDefault="00F61113">
      <w:r>
        <w:separator/>
      </w:r>
    </w:p>
  </w:footnote>
  <w:footnote w:type="continuationSeparator" w:id="0">
    <w:p w14:paraId="49C60BD2" w14:textId="77777777" w:rsidR="00F61113" w:rsidRDefault="00F61113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D404E"/>
    <w:multiLevelType w:val="hybridMultilevel"/>
    <w:tmpl w:val="F000B8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679CA"/>
    <w:multiLevelType w:val="hybridMultilevel"/>
    <w:tmpl w:val="E3283430"/>
    <w:lvl w:ilvl="0" w:tplc="73CA6F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77A248E3"/>
    <w:multiLevelType w:val="hybridMultilevel"/>
    <w:tmpl w:val="AB80CD16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4666079">
    <w:abstractNumId w:val="0"/>
  </w:num>
  <w:num w:numId="2" w16cid:durableId="18750703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6735983">
    <w:abstractNumId w:val="3"/>
  </w:num>
  <w:num w:numId="4" w16cid:durableId="2133597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067055"/>
    <w:rsid w:val="000A0917"/>
    <w:rsid w:val="00100E3F"/>
    <w:rsid w:val="00130DDC"/>
    <w:rsid w:val="001857F9"/>
    <w:rsid w:val="00192AB5"/>
    <w:rsid w:val="001C528B"/>
    <w:rsid w:val="001D0F1F"/>
    <w:rsid w:val="001E754C"/>
    <w:rsid w:val="00225675"/>
    <w:rsid w:val="002328A0"/>
    <w:rsid w:val="00263CEB"/>
    <w:rsid w:val="002A7896"/>
    <w:rsid w:val="002A7F51"/>
    <w:rsid w:val="002D2204"/>
    <w:rsid w:val="002F6C4A"/>
    <w:rsid w:val="00440E32"/>
    <w:rsid w:val="00450386"/>
    <w:rsid w:val="004640BD"/>
    <w:rsid w:val="00491BB5"/>
    <w:rsid w:val="004A2377"/>
    <w:rsid w:val="004B79E1"/>
    <w:rsid w:val="004C16AB"/>
    <w:rsid w:val="004E7BD2"/>
    <w:rsid w:val="00501D59"/>
    <w:rsid w:val="00517D50"/>
    <w:rsid w:val="00527F15"/>
    <w:rsid w:val="0056690C"/>
    <w:rsid w:val="00575D1B"/>
    <w:rsid w:val="005B4FE1"/>
    <w:rsid w:val="005D357A"/>
    <w:rsid w:val="005F6749"/>
    <w:rsid w:val="0060166B"/>
    <w:rsid w:val="006121FF"/>
    <w:rsid w:val="00672270"/>
    <w:rsid w:val="006828A2"/>
    <w:rsid w:val="0069675E"/>
    <w:rsid w:val="006C69D3"/>
    <w:rsid w:val="00752C3F"/>
    <w:rsid w:val="00753DBC"/>
    <w:rsid w:val="00786C56"/>
    <w:rsid w:val="0079345B"/>
    <w:rsid w:val="007B0A70"/>
    <w:rsid w:val="007D02BE"/>
    <w:rsid w:val="007E4A49"/>
    <w:rsid w:val="007F6736"/>
    <w:rsid w:val="008539D0"/>
    <w:rsid w:val="008A65DF"/>
    <w:rsid w:val="008E4A55"/>
    <w:rsid w:val="008E66F9"/>
    <w:rsid w:val="0092761E"/>
    <w:rsid w:val="009324FE"/>
    <w:rsid w:val="00944163"/>
    <w:rsid w:val="00946690"/>
    <w:rsid w:val="009559C0"/>
    <w:rsid w:val="009616AA"/>
    <w:rsid w:val="00987E4B"/>
    <w:rsid w:val="009A182A"/>
    <w:rsid w:val="009A30AA"/>
    <w:rsid w:val="009D4AD2"/>
    <w:rsid w:val="009E4F5D"/>
    <w:rsid w:val="009F61B4"/>
    <w:rsid w:val="00A00235"/>
    <w:rsid w:val="00A62BCF"/>
    <w:rsid w:val="00A844AF"/>
    <w:rsid w:val="00B33027"/>
    <w:rsid w:val="00B61F22"/>
    <w:rsid w:val="00B72E23"/>
    <w:rsid w:val="00BB4F33"/>
    <w:rsid w:val="00BC58AD"/>
    <w:rsid w:val="00BD1A83"/>
    <w:rsid w:val="00BD29A9"/>
    <w:rsid w:val="00C06BD6"/>
    <w:rsid w:val="00C13436"/>
    <w:rsid w:val="00C303B2"/>
    <w:rsid w:val="00C72695"/>
    <w:rsid w:val="00C73817"/>
    <w:rsid w:val="00C74409"/>
    <w:rsid w:val="00CA1579"/>
    <w:rsid w:val="00CA2E73"/>
    <w:rsid w:val="00CE175A"/>
    <w:rsid w:val="00CE542C"/>
    <w:rsid w:val="00CF6409"/>
    <w:rsid w:val="00D04561"/>
    <w:rsid w:val="00D34245"/>
    <w:rsid w:val="00D4212E"/>
    <w:rsid w:val="00D67C47"/>
    <w:rsid w:val="00D71D16"/>
    <w:rsid w:val="00D72BFC"/>
    <w:rsid w:val="00D742FE"/>
    <w:rsid w:val="00D93916"/>
    <w:rsid w:val="00D953D7"/>
    <w:rsid w:val="00DD721C"/>
    <w:rsid w:val="00DE7F20"/>
    <w:rsid w:val="00DF52A5"/>
    <w:rsid w:val="00E97FEE"/>
    <w:rsid w:val="00EB6F4B"/>
    <w:rsid w:val="00F04CB8"/>
    <w:rsid w:val="00F21267"/>
    <w:rsid w:val="00F35A01"/>
    <w:rsid w:val="00F55B12"/>
    <w:rsid w:val="00F61113"/>
    <w:rsid w:val="00FA31F0"/>
    <w:rsid w:val="00FD24DA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700344A"/>
  <w15:docId w15:val="{83F7C131-541E-430A-8B28-F03473D3B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6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178</Words>
  <Characters>1310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Zarzycka</cp:lastModifiedBy>
  <cp:revision>2</cp:revision>
  <cp:lastPrinted>2023-02-03T12:56:00Z</cp:lastPrinted>
  <dcterms:created xsi:type="dcterms:W3CDTF">2023-04-04T09:32:00Z</dcterms:created>
  <dcterms:modified xsi:type="dcterms:W3CDTF">2023-04-04T09:32:00Z</dcterms:modified>
</cp:coreProperties>
</file>