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49E6E" w14:textId="77777777" w:rsidR="006A5DF1" w:rsidRPr="00AA73A5" w:rsidRDefault="009C23E3" w:rsidP="00E75C64">
      <w:pPr>
        <w:spacing w:after="240"/>
        <w:jc w:val="right"/>
      </w:pPr>
      <w:r w:rsidRPr="00AA73A5">
        <w:t>Kraków</w:t>
      </w:r>
      <w:r w:rsidR="006A5DF1" w:rsidRPr="00AA73A5">
        <w:t xml:space="preserve"> dnia: </w:t>
      </w:r>
      <w:r w:rsidRPr="00AA73A5">
        <w:t>2023-04-12</w:t>
      </w:r>
    </w:p>
    <w:p w14:paraId="7A6E97C2" w14:textId="77777777" w:rsidR="009C23E3" w:rsidRPr="00AA73A5" w:rsidRDefault="009C23E3" w:rsidP="002A0734">
      <w:pPr>
        <w:jc w:val="both"/>
        <w:rPr>
          <w:b/>
          <w:bCs/>
        </w:rPr>
      </w:pPr>
      <w:r w:rsidRPr="00AA73A5">
        <w:rPr>
          <w:b/>
          <w:bCs/>
        </w:rPr>
        <w:t>Akademia Górniczo - Hutnicza</w:t>
      </w:r>
    </w:p>
    <w:p w14:paraId="7FC0D759" w14:textId="77777777" w:rsidR="009C23E3" w:rsidRPr="00AA73A5" w:rsidRDefault="009C23E3" w:rsidP="002A0734">
      <w:pPr>
        <w:jc w:val="both"/>
        <w:rPr>
          <w:b/>
          <w:bCs/>
        </w:rPr>
      </w:pPr>
      <w:r w:rsidRPr="00AA73A5">
        <w:rPr>
          <w:b/>
          <w:bCs/>
        </w:rPr>
        <w:t>im. Stanisława Staszica w Krakowie</w:t>
      </w:r>
    </w:p>
    <w:p w14:paraId="24126480" w14:textId="77777777" w:rsidR="006A5DF1" w:rsidRPr="00AA73A5" w:rsidRDefault="009C23E3" w:rsidP="002A0734">
      <w:pPr>
        <w:jc w:val="both"/>
        <w:rPr>
          <w:b/>
          <w:bCs/>
        </w:rPr>
      </w:pPr>
      <w:r w:rsidRPr="00AA73A5">
        <w:rPr>
          <w:b/>
          <w:bCs/>
        </w:rPr>
        <w:t>Dział Zamówień Publicznych</w:t>
      </w:r>
    </w:p>
    <w:p w14:paraId="70A63D04" w14:textId="77777777" w:rsidR="006A5DF1" w:rsidRPr="00AA73A5" w:rsidRDefault="009C23E3" w:rsidP="002A0734">
      <w:pPr>
        <w:jc w:val="both"/>
      </w:pPr>
      <w:r w:rsidRPr="00AA73A5">
        <w:t>Al. Mickiewicza</w:t>
      </w:r>
      <w:r w:rsidR="006A5DF1" w:rsidRPr="00AA73A5">
        <w:t xml:space="preserve"> </w:t>
      </w:r>
      <w:r w:rsidRPr="00AA73A5">
        <w:t>30</w:t>
      </w:r>
    </w:p>
    <w:p w14:paraId="347FBD56" w14:textId="77777777" w:rsidR="006A5DF1" w:rsidRPr="00AA73A5" w:rsidRDefault="009C23E3" w:rsidP="002A0734">
      <w:pPr>
        <w:jc w:val="both"/>
      </w:pPr>
      <w:r w:rsidRPr="00AA73A5">
        <w:t>30-059</w:t>
      </w:r>
      <w:r w:rsidR="006A5DF1" w:rsidRPr="00AA73A5">
        <w:t xml:space="preserve"> </w:t>
      </w:r>
      <w:r w:rsidRPr="00AA73A5">
        <w:t>Kraków</w:t>
      </w:r>
    </w:p>
    <w:p w14:paraId="28ED00E8" w14:textId="77777777" w:rsidR="001B2F99" w:rsidRPr="00AA73A5" w:rsidRDefault="001B2F99" w:rsidP="002A0734">
      <w:pPr>
        <w:jc w:val="both"/>
      </w:pPr>
    </w:p>
    <w:p w14:paraId="4EAB0C8B" w14:textId="49B0491C" w:rsidR="006A5DF1" w:rsidRPr="00AA73A5" w:rsidRDefault="006A5DF1" w:rsidP="00AA73A5">
      <w:pPr>
        <w:pStyle w:val="Nagwek"/>
        <w:tabs>
          <w:tab w:val="clear" w:pos="4536"/>
        </w:tabs>
        <w:jc w:val="both"/>
      </w:pPr>
      <w:r w:rsidRPr="00AA73A5">
        <w:t>Pismo:</w:t>
      </w:r>
      <w:r w:rsidRPr="00AA73A5">
        <w:rPr>
          <w:b/>
          <w:bCs/>
        </w:rPr>
        <w:t xml:space="preserve"> </w:t>
      </w:r>
      <w:r w:rsidR="001B2F99" w:rsidRPr="00AA73A5">
        <w:rPr>
          <w:bCs/>
        </w:rPr>
        <w:t>KC-zp.272-192/23</w:t>
      </w:r>
      <w:r w:rsidRPr="00AA73A5">
        <w:tab/>
        <w:t xml:space="preserve"> </w:t>
      </w:r>
    </w:p>
    <w:p w14:paraId="130D0A7D" w14:textId="77777777" w:rsidR="006A5DF1" w:rsidRPr="00AA73A5" w:rsidRDefault="006A5DF1" w:rsidP="002A0734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b/>
        </w:rPr>
      </w:pPr>
      <w:r w:rsidRPr="00AA73A5">
        <w:rPr>
          <w:b/>
        </w:rPr>
        <w:t>WYKONAWCY</w:t>
      </w:r>
    </w:p>
    <w:p w14:paraId="2C69FC2E" w14:textId="72BE7982" w:rsidR="006D4AB3" w:rsidRPr="00AA73A5" w:rsidRDefault="006A5DF1" w:rsidP="004C37EB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</w:pPr>
      <w:r w:rsidRPr="00AA73A5">
        <w:t>ubiegający się o zamówienie publiczne</w:t>
      </w:r>
    </w:p>
    <w:p w14:paraId="78FC3FC2" w14:textId="30F754E0" w:rsidR="00632C3C" w:rsidRPr="00AA73A5" w:rsidRDefault="00E21B49" w:rsidP="00E75C64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AA73A5">
        <w:rPr>
          <w:rFonts w:ascii="Times New Roman" w:hAnsi="Times New Roman"/>
          <w:sz w:val="20"/>
        </w:rPr>
        <w:t>WYJAŚNIENI</w:t>
      </w:r>
      <w:r w:rsidR="00520165" w:rsidRPr="00AA73A5">
        <w:rPr>
          <w:rFonts w:ascii="Times New Roman" w:hAnsi="Times New Roman"/>
          <w:sz w:val="20"/>
        </w:rPr>
        <w:t>A</w:t>
      </w:r>
      <w:r w:rsidR="00632C3C" w:rsidRPr="00AA73A5">
        <w:rPr>
          <w:rFonts w:ascii="Times New Roman" w:hAnsi="Times New Roman"/>
          <w:sz w:val="20"/>
        </w:rPr>
        <w:t xml:space="preserve"> TREŚCI</w:t>
      </w:r>
      <w:r w:rsidR="0029606A" w:rsidRPr="00AA73A5">
        <w:rPr>
          <w:rFonts w:ascii="Times New Roman" w:hAnsi="Times New Roman"/>
          <w:sz w:val="20"/>
        </w:rPr>
        <w:t xml:space="preserve"> SWZ</w:t>
      </w:r>
      <w:r w:rsidR="001B2F99" w:rsidRPr="00AA73A5">
        <w:rPr>
          <w:rFonts w:ascii="Times New Roman" w:hAnsi="Times New Roman"/>
          <w:sz w:val="20"/>
        </w:rPr>
        <w:t xml:space="preserve"> 3 </w:t>
      </w:r>
    </w:p>
    <w:p w14:paraId="0026E786" w14:textId="69341DBF" w:rsidR="006D4AB3" w:rsidRPr="00AA73A5" w:rsidRDefault="00632C3C" w:rsidP="002A0734">
      <w:pPr>
        <w:spacing w:after="360" w:line="276" w:lineRule="auto"/>
        <w:jc w:val="both"/>
      </w:pPr>
      <w:r w:rsidRPr="00AA73A5">
        <w:t xml:space="preserve">Dotyczy: </w:t>
      </w:r>
      <w:r w:rsidR="006A5DF1" w:rsidRPr="00AA73A5">
        <w:t>p</w:t>
      </w:r>
      <w:r w:rsidRPr="00AA73A5">
        <w:t>ostępowani</w:t>
      </w:r>
      <w:r w:rsidR="006A5DF1" w:rsidRPr="00AA73A5">
        <w:t>a</w:t>
      </w:r>
      <w:r w:rsidRPr="00AA73A5">
        <w:t xml:space="preserve"> o udzielenie zamówienia publicznego, prowadzone</w:t>
      </w:r>
      <w:r w:rsidR="006A5DF1" w:rsidRPr="00AA73A5">
        <w:t>go</w:t>
      </w:r>
      <w:r w:rsidRPr="00AA73A5">
        <w:t xml:space="preserve"> w trybie</w:t>
      </w:r>
      <w:r w:rsidR="002C6A48" w:rsidRPr="00AA73A5">
        <w:t>:</w:t>
      </w:r>
      <w:r w:rsidR="001B2F99" w:rsidRPr="00AA73A5">
        <w:t xml:space="preserve"> </w:t>
      </w:r>
      <w:r w:rsidR="009C23E3" w:rsidRPr="00AA73A5">
        <w:t>Tryb podstawowy bez negocjacji - art. 275 pkt. 1 ustawy Pzp</w:t>
      </w:r>
      <w:r w:rsidRPr="00AA73A5">
        <w:rPr>
          <w:b/>
        </w:rPr>
        <w:t xml:space="preserve"> </w:t>
      </w:r>
      <w:r w:rsidRPr="00AA73A5">
        <w:rPr>
          <w:bCs/>
        </w:rPr>
        <w:t>na</w:t>
      </w:r>
      <w:r w:rsidRPr="00AA73A5">
        <w:rPr>
          <w:b/>
        </w:rPr>
        <w:t xml:space="preserve"> </w:t>
      </w:r>
      <w:r w:rsidR="00E72428" w:rsidRPr="00AA73A5">
        <w:rPr>
          <w:bCs/>
        </w:rPr>
        <w:t>”</w:t>
      </w:r>
      <w:r w:rsidR="009C23E3" w:rsidRPr="00AA73A5">
        <w:rPr>
          <w:b/>
          <w:bCs/>
        </w:rPr>
        <w:t>dostaw</w:t>
      </w:r>
      <w:r w:rsidR="001B2F99" w:rsidRPr="00AA73A5">
        <w:rPr>
          <w:b/>
          <w:bCs/>
        </w:rPr>
        <w:t>ę</w:t>
      </w:r>
      <w:r w:rsidR="009C23E3" w:rsidRPr="00AA73A5">
        <w:rPr>
          <w:b/>
          <w:bCs/>
        </w:rPr>
        <w:t xml:space="preserve"> laserowego analizatora cząstek w postaci suchej dla WIMiC - KC-zp.272-192/23</w:t>
      </w:r>
      <w:r w:rsidR="00E72428" w:rsidRPr="00AA73A5">
        <w:rPr>
          <w:bCs/>
        </w:rPr>
        <w:t>”</w:t>
      </w:r>
      <w:r w:rsidRPr="00AA73A5">
        <w:rPr>
          <w:b/>
        </w:rPr>
        <w:t xml:space="preserve"> </w:t>
      </w:r>
      <w:r w:rsidRPr="00AA73A5">
        <w:rPr>
          <w:bCs/>
        </w:rPr>
        <w:t>– znak sprawy</w:t>
      </w:r>
      <w:r w:rsidRPr="00AA73A5">
        <w:rPr>
          <w:b/>
        </w:rPr>
        <w:t xml:space="preserve"> </w:t>
      </w:r>
      <w:r w:rsidR="009C23E3" w:rsidRPr="00AA73A5">
        <w:rPr>
          <w:b/>
        </w:rPr>
        <w:t>KC-zp.272-192/23</w:t>
      </w:r>
      <w:r w:rsidRPr="00AA73A5">
        <w:rPr>
          <w:b/>
        </w:rPr>
        <w:t>.</w:t>
      </w:r>
    </w:p>
    <w:p w14:paraId="6F8C9E79" w14:textId="77777777" w:rsidR="0012774F" w:rsidRPr="00AA73A5" w:rsidRDefault="00520165" w:rsidP="002A0734">
      <w:pPr>
        <w:spacing w:after="240" w:line="276" w:lineRule="auto"/>
        <w:jc w:val="both"/>
      </w:pPr>
      <w:r w:rsidRPr="00AA73A5">
        <w:t>Zamawiający,</w:t>
      </w:r>
      <w:r w:rsidR="002C6A48" w:rsidRPr="00AA73A5">
        <w:t xml:space="preserve"> </w:t>
      </w:r>
      <w:r w:rsidR="002C6A48" w:rsidRPr="00AA73A5">
        <w:rPr>
          <w:b/>
        </w:rPr>
        <w:t>Akademia Górniczo-Hutnicza im. Stanisława Staszica w Krakowie</w:t>
      </w:r>
      <w:r w:rsidRPr="00AA73A5">
        <w:t xml:space="preserve"> działając na podstawie art. </w:t>
      </w:r>
      <w:r w:rsidR="00E74BC3" w:rsidRPr="00AA73A5">
        <w:t>284</w:t>
      </w:r>
      <w:r w:rsidRPr="00AA73A5">
        <w:t xml:space="preserve"> ust. </w:t>
      </w:r>
      <w:r w:rsidR="0029606A" w:rsidRPr="00AA73A5">
        <w:t>6</w:t>
      </w:r>
      <w:r w:rsidRPr="00AA73A5">
        <w:t xml:space="preserve"> ustawy z dnia </w:t>
      </w:r>
      <w:r w:rsidR="0029606A" w:rsidRPr="00AA73A5">
        <w:t>11</w:t>
      </w:r>
      <w:r w:rsidRPr="00AA73A5">
        <w:t xml:space="preserve"> </w:t>
      </w:r>
      <w:r w:rsidR="0029606A" w:rsidRPr="00AA73A5">
        <w:t xml:space="preserve">września </w:t>
      </w:r>
      <w:r w:rsidRPr="00AA73A5">
        <w:t>20</w:t>
      </w:r>
      <w:r w:rsidR="0029606A" w:rsidRPr="00AA73A5">
        <w:t>19</w:t>
      </w:r>
      <w:r w:rsidRPr="00AA73A5">
        <w:t xml:space="preserve"> r</w:t>
      </w:r>
      <w:r w:rsidR="0029606A" w:rsidRPr="00AA73A5">
        <w:t>.</w:t>
      </w:r>
      <w:r w:rsidRPr="00AA73A5">
        <w:t xml:space="preserve"> Prawo </w:t>
      </w:r>
      <w:r w:rsidR="0029606A" w:rsidRPr="00AA73A5">
        <w:t>z</w:t>
      </w:r>
      <w:r w:rsidRPr="00AA73A5">
        <w:t xml:space="preserve">amówień </w:t>
      </w:r>
      <w:r w:rsidR="0029606A" w:rsidRPr="00AA73A5">
        <w:t>p</w:t>
      </w:r>
      <w:r w:rsidRPr="00AA73A5">
        <w:t>ublicznych</w:t>
      </w:r>
      <w:r w:rsidR="00711222" w:rsidRPr="00AA73A5">
        <w:t xml:space="preserve"> (Dz.U. z 2022 r. poz. 1710)</w:t>
      </w:r>
      <w:r w:rsidR="00BE7BFD" w:rsidRPr="00AA73A5">
        <w:t xml:space="preserve">, </w:t>
      </w:r>
      <w:r w:rsidR="00E74BC3" w:rsidRPr="00AA73A5">
        <w:t>udostępnia</w:t>
      </w:r>
      <w:r w:rsidR="00BE7BFD" w:rsidRPr="00AA73A5">
        <w:t xml:space="preserve"> poniżej treść zapytań do S</w:t>
      </w:r>
      <w:r w:rsidR="0012774F" w:rsidRPr="00AA73A5">
        <w:t>pecyfikacji Warunków Zamówienia (</w:t>
      </w:r>
      <w:r w:rsidR="0012774F" w:rsidRPr="00AA73A5">
        <w:rPr>
          <w:lang w:eastAsia="ar-SA"/>
        </w:rPr>
        <w:t>zwanej dalej</w:t>
      </w:r>
      <w:r w:rsidR="0012774F" w:rsidRPr="00AA73A5">
        <w:rPr>
          <w:b/>
          <w:lang w:eastAsia="ar-SA"/>
        </w:rPr>
        <w:t xml:space="preserve"> </w:t>
      </w:r>
      <w:r w:rsidR="0012774F" w:rsidRPr="00AA73A5">
        <w:rPr>
          <w:bCs/>
          <w:lang w:eastAsia="ar-SA"/>
        </w:rPr>
        <w:t>”SWZ”)</w:t>
      </w:r>
      <w:r w:rsidR="00E74BC3" w:rsidRPr="00AA73A5">
        <w:rPr>
          <w:bCs/>
          <w:lang w:eastAsia="ar-SA"/>
        </w:rPr>
        <w:t xml:space="preserve"> </w:t>
      </w:r>
      <w:r w:rsidR="00E74BC3" w:rsidRPr="00AA73A5">
        <w:t>wraz z wyjaśnieniami</w:t>
      </w:r>
      <w:r w:rsidR="0012774F" w:rsidRPr="00AA73A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23E3" w:rsidRPr="00AA73A5" w14:paraId="5982D0EC" w14:textId="77777777" w:rsidTr="00184778">
        <w:tc>
          <w:tcPr>
            <w:tcW w:w="9356" w:type="dxa"/>
            <w:shd w:val="clear" w:color="auto" w:fill="auto"/>
          </w:tcPr>
          <w:p w14:paraId="00A87AE7" w14:textId="372C30C2" w:rsidR="009C23E3" w:rsidRPr="00AA73A5" w:rsidRDefault="009C23E3" w:rsidP="00E92FF9">
            <w:pPr>
              <w:jc w:val="both"/>
              <w:rPr>
                <w:b/>
                <w:lang w:eastAsia="en-US"/>
              </w:rPr>
            </w:pPr>
            <w:r w:rsidRPr="00AA73A5">
              <w:rPr>
                <w:b/>
                <w:lang w:eastAsia="en-US"/>
              </w:rPr>
              <w:t xml:space="preserve">Treść zapytań brzmi następująco:  </w:t>
            </w:r>
          </w:p>
          <w:p w14:paraId="6DBD6A96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Czy zamawiający dopuszcza:</w:t>
            </w:r>
          </w:p>
          <w:p w14:paraId="16AEEEFC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1. Zakres pomiarowy: 0,5 ¦ 1750 µm?</w:t>
            </w:r>
          </w:p>
          <w:p w14:paraId="50130200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 xml:space="preserve">2. Częstotliwość zbierania danych: 2 kHz z dostępem do wszystkich danych zbieranych z tą częstotliwością? </w:t>
            </w:r>
          </w:p>
          <w:p w14:paraId="0440ACA5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3. Pomiar w otwartej strefie pomiarowej, bez konieczności stosowania kuwety (celi pomiarowej)?</w:t>
            </w:r>
          </w:p>
          <w:p w14:paraId="6F22457D" w14:textId="4C98E699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4. Najdłuższy wymiar urządzenia: 1 102mm?</w:t>
            </w:r>
          </w:p>
          <w:p w14:paraId="10D0C9EB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Pytania do Wzoru Umowy</w:t>
            </w:r>
          </w:p>
          <w:p w14:paraId="34DEF970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Czy zamawiający dopuszcza:</w:t>
            </w:r>
          </w:p>
          <w:p w14:paraId="691418F3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 xml:space="preserve">1. § 2 podpisanie umowy z pomocą podpisu kwalifikowanego? </w:t>
            </w:r>
          </w:p>
          <w:p w14:paraId="430E0542" w14:textId="77777777" w:rsidR="009C23E3" w:rsidRPr="00AA73A5" w:rsidRDefault="009C23E3" w:rsidP="00E92FF9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2. § 8 5 d) Czas reakcji na zgłoszenie usterki nie może być dłuższy niż 1 dzień roboczy?</w:t>
            </w:r>
          </w:p>
          <w:p w14:paraId="3FD494B9" w14:textId="77777777" w:rsidR="007622D7" w:rsidRPr="00AA73A5" w:rsidRDefault="007622D7" w:rsidP="00E92FF9">
            <w:pPr>
              <w:jc w:val="both"/>
              <w:rPr>
                <w:bCs/>
                <w:lang w:eastAsia="en-US"/>
              </w:rPr>
            </w:pPr>
          </w:p>
          <w:p w14:paraId="0BEC8CCC" w14:textId="77777777" w:rsidR="009C23E3" w:rsidRPr="00AA73A5" w:rsidRDefault="009C23E3" w:rsidP="00E92FF9">
            <w:pPr>
              <w:jc w:val="both"/>
              <w:rPr>
                <w:b/>
                <w:lang w:eastAsia="en-US"/>
              </w:rPr>
            </w:pPr>
            <w:r w:rsidRPr="00AA73A5">
              <w:rPr>
                <w:b/>
                <w:lang w:eastAsia="en-US"/>
              </w:rPr>
              <w:t>Odpowiedź Zamawiającego:</w:t>
            </w:r>
          </w:p>
          <w:p w14:paraId="65E24428" w14:textId="3B301C46" w:rsidR="001F637E" w:rsidRPr="00AA73A5" w:rsidRDefault="001F637E" w:rsidP="00317E66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 xml:space="preserve">1. </w:t>
            </w:r>
            <w:r w:rsidR="00B95B72" w:rsidRPr="00AA73A5">
              <w:rPr>
                <w:bCs/>
                <w:lang w:eastAsia="en-US"/>
              </w:rPr>
              <w:t>Zamawiający nie wyraża zgody na propozycję Wykonawcy</w:t>
            </w:r>
            <w:r w:rsidRPr="00AA73A5">
              <w:rPr>
                <w:bCs/>
                <w:lang w:eastAsia="en-US"/>
              </w:rPr>
              <w:t>, gdyż zakres pomiarowy musi zaczynać się od  0,1 µm</w:t>
            </w:r>
          </w:p>
          <w:p w14:paraId="345D8E2B" w14:textId="324302AF" w:rsidR="001F637E" w:rsidRPr="00AA73A5" w:rsidRDefault="001F637E" w:rsidP="00317E66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 xml:space="preserve">2. </w:t>
            </w:r>
            <w:r w:rsidR="00B95B72" w:rsidRPr="00AA73A5">
              <w:rPr>
                <w:bCs/>
                <w:lang w:eastAsia="en-US"/>
              </w:rPr>
              <w:t>Zamawiający nie wyraża zgody na propozycję Wykonawcy.</w:t>
            </w:r>
          </w:p>
          <w:p w14:paraId="7064D3D6" w14:textId="256CACA8" w:rsidR="001F637E" w:rsidRPr="00AA73A5" w:rsidRDefault="001F637E" w:rsidP="00317E66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3.</w:t>
            </w:r>
            <w:r w:rsidR="00B95B72" w:rsidRPr="00AA73A5">
              <w:rPr>
                <w:bCs/>
                <w:lang w:eastAsia="en-US"/>
              </w:rPr>
              <w:t xml:space="preserve"> Zamawiający nie wyraża zgody na propozycję Wykonawcy</w:t>
            </w:r>
            <w:r w:rsidRPr="00AA73A5">
              <w:rPr>
                <w:bCs/>
                <w:lang w:eastAsia="en-US"/>
              </w:rPr>
              <w:t>, gdyż pomiar musi być prowadzony w jednej celi pomiarowej, bez potrzeby zmiany jej pozycji w trakcie pomiarów, zaś podawanie próbki musi być poprzez: podajnik wibracyjny z lejkiem i sitkiem o regulowanej amplitudzie drgań i szczelinie do dyszy Venturiego</w:t>
            </w:r>
          </w:p>
          <w:p w14:paraId="46A2521D" w14:textId="7B1C8151" w:rsidR="001F637E" w:rsidRPr="00AA73A5" w:rsidRDefault="001F637E" w:rsidP="00317E66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 xml:space="preserve">4. </w:t>
            </w:r>
            <w:r w:rsidR="00865B1E" w:rsidRPr="00AA73A5">
              <w:rPr>
                <w:bCs/>
                <w:lang w:eastAsia="en-US"/>
              </w:rPr>
              <w:t>Zamawiający</w:t>
            </w:r>
            <w:r w:rsidRPr="00AA73A5">
              <w:rPr>
                <w:bCs/>
                <w:lang w:eastAsia="en-US"/>
              </w:rPr>
              <w:t xml:space="preserve"> </w:t>
            </w:r>
            <w:r w:rsidR="00865B1E" w:rsidRPr="00AA73A5">
              <w:rPr>
                <w:bCs/>
                <w:lang w:eastAsia="en-US"/>
              </w:rPr>
              <w:t>nie wyraża zgody na propozycję Wykonawcy</w:t>
            </w:r>
            <w:r w:rsidRPr="00AA73A5">
              <w:rPr>
                <w:bCs/>
                <w:lang w:eastAsia="en-US"/>
              </w:rPr>
              <w:t>, gdyż z uwagi na ograniczenia lokalowe najdłuższy wymiar urządzenia musi być poniżej 75 cm</w:t>
            </w:r>
          </w:p>
          <w:p w14:paraId="5C34F2B5" w14:textId="1E98FA62" w:rsidR="001F637E" w:rsidRPr="00AA73A5" w:rsidRDefault="001F637E" w:rsidP="00317E66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Pytania do Wzoru Umowy</w:t>
            </w:r>
          </w:p>
          <w:p w14:paraId="764FF13A" w14:textId="1BA13515" w:rsidR="001F637E" w:rsidRPr="00AA73A5" w:rsidRDefault="001F637E" w:rsidP="00317E66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1.</w:t>
            </w:r>
            <w:r w:rsidR="00865B1E" w:rsidRPr="00AA73A5">
              <w:rPr>
                <w:bCs/>
                <w:lang w:eastAsia="en-US"/>
              </w:rPr>
              <w:t>Zamawiający nie wyraża zgody na podpisanie umowy za pomocą kwalifikowanego podpisu elektronicznego</w:t>
            </w:r>
            <w:r w:rsidR="009C7D14" w:rsidRPr="00AA73A5">
              <w:rPr>
                <w:bCs/>
                <w:lang w:eastAsia="en-US"/>
              </w:rPr>
              <w:t>.</w:t>
            </w:r>
          </w:p>
          <w:p w14:paraId="205BD943" w14:textId="0F58BB10" w:rsidR="009C23E3" w:rsidRDefault="001F637E" w:rsidP="001F637E">
            <w:pPr>
              <w:jc w:val="both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 xml:space="preserve">2. </w:t>
            </w:r>
            <w:r w:rsidR="00865B1E" w:rsidRPr="00AA73A5">
              <w:rPr>
                <w:bCs/>
                <w:lang w:eastAsia="en-US"/>
              </w:rPr>
              <w:t xml:space="preserve">Zamawiający nie wyraża zgody </w:t>
            </w:r>
            <w:r w:rsidR="00193BE1">
              <w:rPr>
                <w:bCs/>
                <w:lang w:eastAsia="en-US"/>
              </w:rPr>
              <w:t>na propozycję Wykonawcy</w:t>
            </w:r>
            <w:r w:rsidR="007037A6">
              <w:rPr>
                <w:bCs/>
                <w:lang w:eastAsia="en-US"/>
              </w:rPr>
              <w:t>, pozostawiając zapisy umowy bez zmian.</w:t>
            </w:r>
          </w:p>
          <w:p w14:paraId="50FE0A67" w14:textId="77777777" w:rsidR="00AA73A5" w:rsidRPr="00AA73A5" w:rsidRDefault="00AA73A5" w:rsidP="001F637E">
            <w:pPr>
              <w:jc w:val="both"/>
              <w:rPr>
                <w:bCs/>
                <w:lang w:eastAsia="en-US"/>
              </w:rPr>
            </w:pPr>
          </w:p>
          <w:p w14:paraId="7509CF2C" w14:textId="77777777" w:rsidR="001B2F99" w:rsidRPr="00AA73A5" w:rsidRDefault="001B2F99" w:rsidP="00E92FF9">
            <w:pPr>
              <w:jc w:val="right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KANCLERZ</w:t>
            </w:r>
          </w:p>
          <w:p w14:paraId="28BAFA09" w14:textId="77777777" w:rsidR="001B2F99" w:rsidRPr="00AA73A5" w:rsidRDefault="001B2F99" w:rsidP="00AA73A5">
            <w:pPr>
              <w:rPr>
                <w:bCs/>
                <w:lang w:eastAsia="en-US"/>
              </w:rPr>
            </w:pPr>
          </w:p>
          <w:p w14:paraId="1312788A" w14:textId="77777777" w:rsidR="001B2F99" w:rsidRPr="00AA73A5" w:rsidRDefault="001B2F99" w:rsidP="00E92FF9">
            <w:pPr>
              <w:jc w:val="right"/>
              <w:rPr>
                <w:bCs/>
                <w:lang w:eastAsia="en-US"/>
              </w:rPr>
            </w:pPr>
          </w:p>
          <w:p w14:paraId="42469F3D" w14:textId="77777777" w:rsidR="001D7651" w:rsidRPr="00AA73A5" w:rsidRDefault="001D7651" w:rsidP="00E92FF9">
            <w:pPr>
              <w:jc w:val="right"/>
              <w:rPr>
                <w:bCs/>
                <w:lang w:eastAsia="en-US"/>
              </w:rPr>
            </w:pPr>
          </w:p>
          <w:p w14:paraId="3ED7D873" w14:textId="77777777" w:rsidR="00CC14FF" w:rsidRPr="00AA73A5" w:rsidRDefault="00CC14FF" w:rsidP="00E92FF9">
            <w:pPr>
              <w:jc w:val="right"/>
              <w:rPr>
                <w:bCs/>
                <w:lang w:eastAsia="en-US"/>
              </w:rPr>
            </w:pPr>
          </w:p>
          <w:p w14:paraId="0CE21D18" w14:textId="2816F06E" w:rsidR="001B2F99" w:rsidRPr="00AA73A5" w:rsidRDefault="001B2F99" w:rsidP="00E92FF9">
            <w:pPr>
              <w:jc w:val="right"/>
              <w:rPr>
                <w:bCs/>
                <w:lang w:eastAsia="en-US"/>
              </w:rPr>
            </w:pPr>
            <w:r w:rsidRPr="00AA73A5">
              <w:rPr>
                <w:bCs/>
                <w:lang w:eastAsia="en-US"/>
              </w:rPr>
              <w:t>mgr inż. Henryk Zioło</w:t>
            </w:r>
          </w:p>
        </w:tc>
      </w:tr>
      <w:tr w:rsidR="009E1989" w:rsidRPr="00AA73A5" w14:paraId="342860CE" w14:textId="77777777" w:rsidTr="00184778">
        <w:tc>
          <w:tcPr>
            <w:tcW w:w="9356" w:type="dxa"/>
            <w:shd w:val="clear" w:color="auto" w:fill="auto"/>
          </w:tcPr>
          <w:p w14:paraId="6F94A26F" w14:textId="77777777" w:rsidR="009E1989" w:rsidRPr="00AA73A5" w:rsidRDefault="009E1989" w:rsidP="002A0734">
            <w:pPr>
              <w:spacing w:before="60" w:after="60"/>
              <w:ind w:left="30" w:right="-72"/>
              <w:jc w:val="both"/>
              <w:rPr>
                <w:b/>
                <w:bCs/>
              </w:rPr>
            </w:pPr>
          </w:p>
        </w:tc>
      </w:tr>
      <w:tr w:rsidR="009E1989" w:rsidRPr="00AA73A5" w14:paraId="1D80A11B" w14:textId="77777777" w:rsidTr="00184778">
        <w:tc>
          <w:tcPr>
            <w:tcW w:w="9356" w:type="dxa"/>
            <w:shd w:val="clear" w:color="auto" w:fill="auto"/>
          </w:tcPr>
          <w:p w14:paraId="5784D232" w14:textId="77777777" w:rsidR="009E1989" w:rsidRPr="00AA73A5" w:rsidRDefault="009E1989" w:rsidP="002A0734">
            <w:pPr>
              <w:spacing w:before="60" w:after="60"/>
              <w:ind w:left="30" w:right="-72"/>
              <w:jc w:val="both"/>
              <w:rPr>
                <w:b/>
                <w:bCs/>
              </w:rPr>
            </w:pPr>
          </w:p>
        </w:tc>
      </w:tr>
      <w:tr w:rsidR="009E1989" w:rsidRPr="00AA73A5" w14:paraId="53806B30" w14:textId="77777777" w:rsidTr="00184778">
        <w:tc>
          <w:tcPr>
            <w:tcW w:w="9356" w:type="dxa"/>
            <w:shd w:val="clear" w:color="auto" w:fill="auto"/>
          </w:tcPr>
          <w:p w14:paraId="2FE085F9" w14:textId="77777777" w:rsidR="009E1989" w:rsidRPr="00AA73A5" w:rsidRDefault="009E1989" w:rsidP="002A0734">
            <w:pPr>
              <w:spacing w:before="60" w:after="60"/>
              <w:ind w:left="30" w:right="-72"/>
              <w:jc w:val="both"/>
              <w:rPr>
                <w:b/>
                <w:bCs/>
              </w:rPr>
            </w:pPr>
          </w:p>
        </w:tc>
      </w:tr>
    </w:tbl>
    <w:p w14:paraId="3999A1AB" w14:textId="77777777" w:rsidR="00AA73A5" w:rsidRPr="00AA73A5" w:rsidRDefault="00AA73A5" w:rsidP="00AA73A5"/>
    <w:sectPr w:rsidR="00AA73A5" w:rsidRPr="00AA73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293F8" w14:textId="77777777" w:rsidR="00984C05" w:rsidRDefault="00984C05">
      <w:r>
        <w:separator/>
      </w:r>
    </w:p>
  </w:endnote>
  <w:endnote w:type="continuationSeparator" w:id="0">
    <w:p w14:paraId="67FE2CE2" w14:textId="77777777" w:rsidR="00984C05" w:rsidRDefault="00984C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C28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8BA9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5645F" w14:textId="77777777" w:rsidR="006D4AB3" w:rsidRDefault="00193BE1">
    <w:pPr>
      <w:pStyle w:val="Stopka"/>
      <w:tabs>
        <w:tab w:val="clear" w:pos="4536"/>
      </w:tabs>
      <w:jc w:val="center"/>
    </w:pPr>
    <w:r>
      <w:rPr>
        <w:noProof/>
      </w:rPr>
      <w:pict w14:anchorId="4B805D96">
        <v:line id="_x0000_s1025" style="position:absolute;left:0;text-align:left;z-index:251657728" from="-3.85pt,8.75pt" to="455.15pt,8.75pt"/>
      </w:pict>
    </w:r>
  </w:p>
  <w:p w14:paraId="55D8953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09F3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A7ABF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7CC6B3" w14:textId="77777777" w:rsidR="006D4AB3" w:rsidRDefault="006D4AB3">
    <w:pPr>
      <w:pStyle w:val="Stopka"/>
      <w:tabs>
        <w:tab w:val="clear" w:pos="4536"/>
        <w:tab w:val="left" w:pos="6237"/>
      </w:tabs>
    </w:pPr>
  </w:p>
  <w:p w14:paraId="03DF7BB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5784E" w14:textId="77777777" w:rsidR="00984C05" w:rsidRDefault="00984C05">
      <w:r>
        <w:separator/>
      </w:r>
    </w:p>
  </w:footnote>
  <w:footnote w:type="continuationSeparator" w:id="0">
    <w:p w14:paraId="1609BD89" w14:textId="77777777" w:rsidR="00984C05" w:rsidRDefault="00984C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4C176" w14:textId="77777777" w:rsidR="009C23E3" w:rsidRDefault="009C2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3DA09" w14:textId="77777777" w:rsidR="009C23E3" w:rsidRDefault="009C2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1F8DF" w14:textId="77777777" w:rsidR="009C23E3" w:rsidRDefault="009C23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7974FA2"/>
    <w:multiLevelType w:val="hybridMultilevel"/>
    <w:tmpl w:val="AA087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3342118">
    <w:abstractNumId w:val="5"/>
  </w:num>
  <w:num w:numId="2" w16cid:durableId="2084178153">
    <w:abstractNumId w:val="8"/>
  </w:num>
  <w:num w:numId="3" w16cid:durableId="1930039136">
    <w:abstractNumId w:val="4"/>
  </w:num>
  <w:num w:numId="4" w16cid:durableId="1667253">
    <w:abstractNumId w:val="7"/>
  </w:num>
  <w:num w:numId="5" w16cid:durableId="501166617">
    <w:abstractNumId w:val="1"/>
  </w:num>
  <w:num w:numId="6" w16cid:durableId="328945199">
    <w:abstractNumId w:val="2"/>
  </w:num>
  <w:num w:numId="7" w16cid:durableId="429543493">
    <w:abstractNumId w:val="6"/>
  </w:num>
  <w:num w:numId="8" w16cid:durableId="13650625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29228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C05"/>
    <w:rsid w:val="0001027A"/>
    <w:rsid w:val="00031374"/>
    <w:rsid w:val="000A1097"/>
    <w:rsid w:val="000E2A8F"/>
    <w:rsid w:val="000E7BC4"/>
    <w:rsid w:val="0012774F"/>
    <w:rsid w:val="00130384"/>
    <w:rsid w:val="00144B7A"/>
    <w:rsid w:val="00154216"/>
    <w:rsid w:val="00180C6E"/>
    <w:rsid w:val="00193BE1"/>
    <w:rsid w:val="001B2F99"/>
    <w:rsid w:val="001D7651"/>
    <w:rsid w:val="001F1D43"/>
    <w:rsid w:val="001F637E"/>
    <w:rsid w:val="0029606A"/>
    <w:rsid w:val="002A0734"/>
    <w:rsid w:val="002C6A48"/>
    <w:rsid w:val="00317E66"/>
    <w:rsid w:val="00360E5C"/>
    <w:rsid w:val="00377E43"/>
    <w:rsid w:val="003E5C45"/>
    <w:rsid w:val="004421B0"/>
    <w:rsid w:val="004848F3"/>
    <w:rsid w:val="004A75F2"/>
    <w:rsid w:val="004C37EB"/>
    <w:rsid w:val="005144A9"/>
    <w:rsid w:val="00520165"/>
    <w:rsid w:val="00567B85"/>
    <w:rsid w:val="00570F5A"/>
    <w:rsid w:val="005B1B08"/>
    <w:rsid w:val="005E1767"/>
    <w:rsid w:val="00632C3C"/>
    <w:rsid w:val="00662BDB"/>
    <w:rsid w:val="006A5DF1"/>
    <w:rsid w:val="006B7198"/>
    <w:rsid w:val="006D4AB3"/>
    <w:rsid w:val="006F3B81"/>
    <w:rsid w:val="007037A6"/>
    <w:rsid w:val="00711222"/>
    <w:rsid w:val="007622D7"/>
    <w:rsid w:val="007D7198"/>
    <w:rsid w:val="00865B1E"/>
    <w:rsid w:val="00870F9F"/>
    <w:rsid w:val="008804B6"/>
    <w:rsid w:val="00897AB0"/>
    <w:rsid w:val="008A3553"/>
    <w:rsid w:val="0091368F"/>
    <w:rsid w:val="00984C05"/>
    <w:rsid w:val="009C23E3"/>
    <w:rsid w:val="009C7D14"/>
    <w:rsid w:val="009E1989"/>
    <w:rsid w:val="00A905AC"/>
    <w:rsid w:val="00AA73A5"/>
    <w:rsid w:val="00AB71B3"/>
    <w:rsid w:val="00B127E1"/>
    <w:rsid w:val="00B314D2"/>
    <w:rsid w:val="00B95B72"/>
    <w:rsid w:val="00BA6584"/>
    <w:rsid w:val="00BE7BFD"/>
    <w:rsid w:val="00C370F2"/>
    <w:rsid w:val="00C44EEC"/>
    <w:rsid w:val="00C46205"/>
    <w:rsid w:val="00CC14FF"/>
    <w:rsid w:val="00D22FFA"/>
    <w:rsid w:val="00D8461B"/>
    <w:rsid w:val="00D915F2"/>
    <w:rsid w:val="00DF32E8"/>
    <w:rsid w:val="00DF53CA"/>
    <w:rsid w:val="00E21B49"/>
    <w:rsid w:val="00E2789F"/>
    <w:rsid w:val="00E50677"/>
    <w:rsid w:val="00E72428"/>
    <w:rsid w:val="00E74BC3"/>
    <w:rsid w:val="00E75C64"/>
    <w:rsid w:val="00E92FF9"/>
    <w:rsid w:val="00EA14B3"/>
    <w:rsid w:val="00EA416E"/>
    <w:rsid w:val="00F028B3"/>
    <w:rsid w:val="00F92DC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D0A373"/>
  <w15:chartTrackingRefBased/>
  <w15:docId w15:val="{85CDCDF2-59C4-4A76-823A-9A1B574F6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462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4620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322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30</cp:revision>
  <cp:lastPrinted>2001-02-10T14:28:00Z</cp:lastPrinted>
  <dcterms:created xsi:type="dcterms:W3CDTF">2023-04-12T09:35:00Z</dcterms:created>
  <dcterms:modified xsi:type="dcterms:W3CDTF">2023-04-12T10:07:00Z</dcterms:modified>
</cp:coreProperties>
</file>